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73E" w:rsidRPr="007C411F" w:rsidRDefault="0012141F" w:rsidP="001615BA">
      <w:pPr>
        <w:pStyle w:val="KonuBal"/>
        <w:spacing w:before="0" w:beforeAutospacing="0" w:after="0" w:afterAutospacing="0"/>
        <w:rPr>
          <w:color w:val="auto"/>
          <w:szCs w:val="24"/>
        </w:rPr>
      </w:pPr>
      <w:r w:rsidRPr="007C411F">
        <w:rPr>
          <w:color w:val="auto"/>
          <w:szCs w:val="24"/>
        </w:rPr>
        <w:t>CIRRICULUM VITAE</w:t>
      </w:r>
    </w:p>
    <w:tbl>
      <w:tblPr>
        <w:tblW w:w="97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236"/>
        <w:gridCol w:w="4796"/>
        <w:gridCol w:w="2551"/>
      </w:tblGrid>
      <w:tr w:rsidR="001975AC" w:rsidRPr="007C411F" w:rsidTr="0012141F">
        <w:tc>
          <w:tcPr>
            <w:tcW w:w="2127" w:type="dxa"/>
          </w:tcPr>
          <w:p w:rsidR="00220A98" w:rsidRPr="007C411F" w:rsidRDefault="00220A98" w:rsidP="001F4412">
            <w:pPr>
              <w:spacing w:before="100" w:beforeAutospacing="1" w:after="100" w:afterAutospacing="1"/>
              <w:jc w:val="both"/>
            </w:pPr>
          </w:p>
        </w:tc>
        <w:tc>
          <w:tcPr>
            <w:tcW w:w="236" w:type="dxa"/>
          </w:tcPr>
          <w:p w:rsidR="00220A98" w:rsidRPr="007C411F" w:rsidRDefault="00220A98"/>
        </w:tc>
        <w:tc>
          <w:tcPr>
            <w:tcW w:w="4796" w:type="dxa"/>
          </w:tcPr>
          <w:p w:rsidR="00220A98" w:rsidRPr="007C411F" w:rsidRDefault="00220A98" w:rsidP="008A3E0A">
            <w:pPr>
              <w:jc w:val="both"/>
              <w:rPr>
                <w:b/>
              </w:rPr>
            </w:pPr>
          </w:p>
        </w:tc>
        <w:tc>
          <w:tcPr>
            <w:tcW w:w="2551" w:type="dxa"/>
            <w:vMerge w:val="restart"/>
          </w:tcPr>
          <w:p w:rsidR="00220A98" w:rsidRPr="007C411F" w:rsidRDefault="00095132" w:rsidP="00721218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7C411F">
              <w:rPr>
                <w:noProof/>
                <w:lang w:eastAsia="tr-TR"/>
              </w:rPr>
              <w:drawing>
                <wp:anchor distT="0" distB="0" distL="114300" distR="114300" simplePos="0" relativeHeight="251657728" behindDoc="0" locked="0" layoutInCell="1" allowOverlap="1" wp14:anchorId="25D4C9E9" wp14:editId="6F52A644">
                  <wp:simplePos x="0" y="0"/>
                  <wp:positionH relativeFrom="margin">
                    <wp:posOffset>96520</wp:posOffset>
                  </wp:positionH>
                  <wp:positionV relativeFrom="margin">
                    <wp:posOffset>173990</wp:posOffset>
                  </wp:positionV>
                  <wp:extent cx="1254760" cy="1381125"/>
                  <wp:effectExtent l="0" t="0" r="2540" b="9525"/>
                  <wp:wrapSquare wrapText="bothSides"/>
                  <wp:docPr id="4" name="Resim 4" descr="Adsı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dsı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141F" w:rsidRPr="007C411F" w:rsidTr="0012141F">
        <w:tc>
          <w:tcPr>
            <w:tcW w:w="2127" w:type="dxa"/>
          </w:tcPr>
          <w:p w:rsidR="0012141F" w:rsidRPr="007C411F" w:rsidRDefault="0012141F" w:rsidP="008C2DB9">
            <w:pPr>
              <w:spacing w:before="100" w:beforeAutospacing="1" w:after="100" w:afterAutospacing="1"/>
              <w:jc w:val="both"/>
            </w:pPr>
            <w:r w:rsidRPr="007C411F">
              <w:t xml:space="preserve">Name </w:t>
            </w:r>
            <w:proofErr w:type="spellStart"/>
            <w:r w:rsidRPr="007C411F">
              <w:t>Surname</w:t>
            </w:r>
            <w:proofErr w:type="spellEnd"/>
          </w:p>
        </w:tc>
        <w:tc>
          <w:tcPr>
            <w:tcW w:w="236" w:type="dxa"/>
          </w:tcPr>
          <w:p w:rsidR="0012141F" w:rsidRPr="007C411F" w:rsidRDefault="0012141F" w:rsidP="008C2DB9">
            <w:r w:rsidRPr="007C411F">
              <w:t>:</w:t>
            </w:r>
          </w:p>
        </w:tc>
        <w:tc>
          <w:tcPr>
            <w:tcW w:w="4796" w:type="dxa"/>
          </w:tcPr>
          <w:p w:rsidR="0012141F" w:rsidRPr="007C411F" w:rsidRDefault="0012141F" w:rsidP="008C2DB9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7C411F">
              <w:rPr>
                <w:b/>
              </w:rPr>
              <w:t>Baki AYDIN</w:t>
            </w:r>
          </w:p>
        </w:tc>
        <w:tc>
          <w:tcPr>
            <w:tcW w:w="2551" w:type="dxa"/>
            <w:vMerge/>
          </w:tcPr>
          <w:p w:rsidR="0012141F" w:rsidRPr="007C411F" w:rsidRDefault="0012141F" w:rsidP="00AB273E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12141F" w:rsidRPr="007C411F" w:rsidTr="0012141F">
        <w:tc>
          <w:tcPr>
            <w:tcW w:w="2127" w:type="dxa"/>
          </w:tcPr>
          <w:p w:rsidR="0012141F" w:rsidRPr="007C411F" w:rsidRDefault="0012141F" w:rsidP="0012141F">
            <w:pPr>
              <w:spacing w:before="100" w:beforeAutospacing="1" w:after="100" w:afterAutospacing="1"/>
              <w:jc w:val="both"/>
            </w:pPr>
            <w:r w:rsidRPr="007C411F">
              <w:tab/>
              <w:t xml:space="preserve">           </w:t>
            </w:r>
          </w:p>
        </w:tc>
        <w:tc>
          <w:tcPr>
            <w:tcW w:w="236" w:type="dxa"/>
          </w:tcPr>
          <w:p w:rsidR="0012141F" w:rsidRPr="007C411F" w:rsidRDefault="0012141F" w:rsidP="008C2DB9"/>
        </w:tc>
        <w:tc>
          <w:tcPr>
            <w:tcW w:w="4796" w:type="dxa"/>
          </w:tcPr>
          <w:p w:rsidR="0012141F" w:rsidRPr="007C411F" w:rsidRDefault="0012141F" w:rsidP="007C411F">
            <w:pPr>
              <w:spacing w:before="100" w:beforeAutospacing="1" w:after="100" w:afterAutospacing="1"/>
              <w:ind w:left="-202"/>
              <w:jc w:val="both"/>
            </w:pPr>
            <w:r w:rsidRPr="007C411F">
              <w:t xml:space="preserve">: </w:t>
            </w:r>
          </w:p>
        </w:tc>
        <w:tc>
          <w:tcPr>
            <w:tcW w:w="2551" w:type="dxa"/>
            <w:vMerge/>
          </w:tcPr>
          <w:p w:rsidR="0012141F" w:rsidRPr="007C411F" w:rsidRDefault="0012141F" w:rsidP="00AB273E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7C411F" w:rsidRPr="007C411F" w:rsidTr="0012141F">
        <w:tc>
          <w:tcPr>
            <w:tcW w:w="2127" w:type="dxa"/>
          </w:tcPr>
          <w:p w:rsidR="007C411F" w:rsidRPr="007C411F" w:rsidRDefault="007C411F" w:rsidP="008C2DB9">
            <w:pPr>
              <w:spacing w:before="100" w:beforeAutospacing="1" w:after="100" w:afterAutospacing="1"/>
              <w:jc w:val="both"/>
            </w:pPr>
            <w:proofErr w:type="spellStart"/>
            <w:r w:rsidRPr="007C411F">
              <w:t>Title</w:t>
            </w:r>
            <w:proofErr w:type="spellEnd"/>
          </w:p>
        </w:tc>
        <w:tc>
          <w:tcPr>
            <w:tcW w:w="236" w:type="dxa"/>
          </w:tcPr>
          <w:p w:rsidR="007C411F" w:rsidRPr="007C411F" w:rsidRDefault="007C411F" w:rsidP="008C2DB9">
            <w:r w:rsidRPr="007C411F">
              <w:t>:</w:t>
            </w:r>
          </w:p>
        </w:tc>
        <w:tc>
          <w:tcPr>
            <w:tcW w:w="4796" w:type="dxa"/>
          </w:tcPr>
          <w:p w:rsidR="007C411F" w:rsidRPr="007C411F" w:rsidRDefault="007C411F" w:rsidP="008C2DB9">
            <w:pPr>
              <w:spacing w:before="100" w:beforeAutospacing="1" w:after="100" w:afterAutospacing="1"/>
              <w:jc w:val="both"/>
            </w:pPr>
            <w:proofErr w:type="spellStart"/>
            <w:r w:rsidRPr="007C411F">
              <w:t>Asst</w:t>
            </w:r>
            <w:proofErr w:type="spellEnd"/>
            <w:r w:rsidRPr="007C411F">
              <w:t xml:space="preserve">. </w:t>
            </w:r>
            <w:proofErr w:type="spellStart"/>
            <w:r w:rsidRPr="007C411F">
              <w:t>Assoc</w:t>
            </w:r>
            <w:proofErr w:type="spellEnd"/>
            <w:r w:rsidRPr="007C411F">
              <w:t>. Dr.</w:t>
            </w:r>
          </w:p>
        </w:tc>
        <w:tc>
          <w:tcPr>
            <w:tcW w:w="2551" w:type="dxa"/>
            <w:vMerge/>
          </w:tcPr>
          <w:p w:rsidR="007C411F" w:rsidRPr="007C411F" w:rsidRDefault="007C411F" w:rsidP="00AB273E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12141F" w:rsidRPr="007C411F" w:rsidTr="0012141F">
        <w:tc>
          <w:tcPr>
            <w:tcW w:w="2127" w:type="dxa"/>
          </w:tcPr>
          <w:p w:rsidR="0012141F" w:rsidRPr="007C411F" w:rsidRDefault="0012141F" w:rsidP="008C2DB9">
            <w:pPr>
              <w:spacing w:before="100" w:beforeAutospacing="1" w:after="100" w:afterAutospacing="1"/>
              <w:jc w:val="both"/>
            </w:pPr>
            <w:r w:rsidRPr="007C411F">
              <w:t>E-mail</w:t>
            </w:r>
          </w:p>
        </w:tc>
        <w:tc>
          <w:tcPr>
            <w:tcW w:w="236" w:type="dxa"/>
          </w:tcPr>
          <w:p w:rsidR="0012141F" w:rsidRPr="007C411F" w:rsidRDefault="0012141F" w:rsidP="008C2DB9">
            <w:r w:rsidRPr="007C411F">
              <w:t>:</w:t>
            </w:r>
          </w:p>
        </w:tc>
        <w:tc>
          <w:tcPr>
            <w:tcW w:w="4796" w:type="dxa"/>
          </w:tcPr>
          <w:p w:rsidR="0012141F" w:rsidRPr="007C411F" w:rsidRDefault="0012141F" w:rsidP="008C2DB9">
            <w:pPr>
              <w:spacing w:before="100" w:beforeAutospacing="1" w:after="100" w:afterAutospacing="1"/>
              <w:jc w:val="both"/>
            </w:pPr>
            <w:r w:rsidRPr="007C411F">
              <w:t>bakiaydin@akdeniz.edu.tr</w:t>
            </w:r>
          </w:p>
        </w:tc>
        <w:tc>
          <w:tcPr>
            <w:tcW w:w="2551" w:type="dxa"/>
            <w:vMerge/>
          </w:tcPr>
          <w:p w:rsidR="0012141F" w:rsidRPr="007C411F" w:rsidRDefault="0012141F" w:rsidP="00AB273E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12141F" w:rsidRPr="007C411F" w:rsidTr="0012141F">
        <w:trPr>
          <w:trHeight w:val="1026"/>
        </w:trPr>
        <w:tc>
          <w:tcPr>
            <w:tcW w:w="2127" w:type="dxa"/>
          </w:tcPr>
          <w:p w:rsidR="0012141F" w:rsidRPr="007C411F" w:rsidRDefault="0012141F" w:rsidP="008C2DB9">
            <w:pPr>
              <w:spacing w:before="100" w:beforeAutospacing="1" w:after="100" w:afterAutospacing="1"/>
              <w:jc w:val="both"/>
            </w:pPr>
            <w:proofErr w:type="spellStart"/>
            <w:r w:rsidRPr="007C411F">
              <w:t>Address</w:t>
            </w:r>
            <w:proofErr w:type="spellEnd"/>
          </w:p>
        </w:tc>
        <w:tc>
          <w:tcPr>
            <w:tcW w:w="236" w:type="dxa"/>
          </w:tcPr>
          <w:p w:rsidR="0012141F" w:rsidRPr="007C411F" w:rsidRDefault="0012141F" w:rsidP="008C2DB9">
            <w:r w:rsidRPr="007C411F">
              <w:t>:</w:t>
            </w:r>
          </w:p>
        </w:tc>
        <w:tc>
          <w:tcPr>
            <w:tcW w:w="4796" w:type="dxa"/>
          </w:tcPr>
          <w:p w:rsidR="0012141F" w:rsidRPr="007C411F" w:rsidRDefault="007C411F" w:rsidP="008C2DB9">
            <w:pPr>
              <w:spacing w:before="100" w:beforeAutospacing="1" w:after="100" w:afterAutospacing="1"/>
              <w:jc w:val="both"/>
            </w:pPr>
            <w:proofErr w:type="spellStart"/>
            <w:r w:rsidRPr="007C411F">
              <w:t>Faculty</w:t>
            </w:r>
            <w:proofErr w:type="spellEnd"/>
            <w:r w:rsidRPr="007C411F">
              <w:t xml:space="preserve"> of </w:t>
            </w:r>
            <w:proofErr w:type="spellStart"/>
            <w:r w:rsidRPr="007C411F">
              <w:t>Fisheries</w:t>
            </w:r>
            <w:proofErr w:type="spellEnd"/>
            <w:r w:rsidRPr="007C411F">
              <w:t xml:space="preserve">, Akdeniz </w:t>
            </w:r>
            <w:proofErr w:type="spellStart"/>
            <w:r w:rsidRPr="007C411F">
              <w:t>University</w:t>
            </w:r>
            <w:proofErr w:type="spellEnd"/>
            <w:r w:rsidRPr="007C411F">
              <w:t xml:space="preserve">, Antalya, </w:t>
            </w:r>
            <w:proofErr w:type="spellStart"/>
            <w:r w:rsidRPr="007C411F">
              <w:t>Turkey</w:t>
            </w:r>
            <w:proofErr w:type="spellEnd"/>
          </w:p>
        </w:tc>
        <w:tc>
          <w:tcPr>
            <w:tcW w:w="2551" w:type="dxa"/>
            <w:vMerge/>
          </w:tcPr>
          <w:p w:rsidR="0012141F" w:rsidRPr="007C411F" w:rsidRDefault="0012141F" w:rsidP="00AB273E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DC292D" w:rsidRPr="007C411F" w:rsidTr="0012141F">
        <w:trPr>
          <w:trHeight w:val="1026"/>
        </w:trPr>
        <w:tc>
          <w:tcPr>
            <w:tcW w:w="2127" w:type="dxa"/>
          </w:tcPr>
          <w:p w:rsidR="00DC292D" w:rsidRPr="00DC292D" w:rsidRDefault="00DC292D" w:rsidP="00DC292D">
            <w:proofErr w:type="spellStart"/>
            <w:r w:rsidRPr="00DC292D">
              <w:t>Research</w:t>
            </w:r>
            <w:proofErr w:type="spellEnd"/>
            <w:r w:rsidRPr="00DC292D">
              <w:t xml:space="preserve"> </w:t>
            </w:r>
            <w:proofErr w:type="spellStart"/>
            <w:r w:rsidRPr="00DC292D">
              <w:t>Interests</w:t>
            </w:r>
            <w:proofErr w:type="spellEnd"/>
            <w:r>
              <w:t xml:space="preserve">/ </w:t>
            </w:r>
            <w:proofErr w:type="spellStart"/>
            <w:r>
              <w:t>Skills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expertise</w:t>
            </w:r>
            <w:proofErr w:type="spellEnd"/>
          </w:p>
          <w:p w:rsidR="00DC292D" w:rsidRPr="007C411F" w:rsidRDefault="00DC292D" w:rsidP="008C2DB9">
            <w:pPr>
              <w:spacing w:before="100" w:beforeAutospacing="1" w:after="100" w:afterAutospacing="1"/>
              <w:jc w:val="both"/>
            </w:pPr>
          </w:p>
        </w:tc>
        <w:tc>
          <w:tcPr>
            <w:tcW w:w="236" w:type="dxa"/>
          </w:tcPr>
          <w:p w:rsidR="00DC292D" w:rsidRPr="007C411F" w:rsidRDefault="00DC292D" w:rsidP="008C2DB9"/>
        </w:tc>
        <w:tc>
          <w:tcPr>
            <w:tcW w:w="4796" w:type="dxa"/>
          </w:tcPr>
          <w:p w:rsidR="00DC292D" w:rsidRDefault="00DC292D" w:rsidP="00DC292D">
            <w:pPr>
              <w:spacing w:before="100" w:beforeAutospacing="1" w:after="100" w:afterAutospacing="1"/>
              <w:jc w:val="both"/>
            </w:pPr>
            <w:proofErr w:type="spellStart"/>
            <w:r>
              <w:t>Aquaculture</w:t>
            </w:r>
            <w:proofErr w:type="spellEnd"/>
          </w:p>
          <w:p w:rsidR="00DC292D" w:rsidRDefault="00DC292D" w:rsidP="00DC292D">
            <w:pPr>
              <w:spacing w:before="100" w:beforeAutospacing="1" w:after="100" w:afterAutospacing="1"/>
              <w:jc w:val="both"/>
            </w:pPr>
            <w:proofErr w:type="spellStart"/>
            <w:r>
              <w:t>Aquaculture</w:t>
            </w:r>
            <w:proofErr w:type="spellEnd"/>
            <w:r>
              <w:t xml:space="preserve"> </w:t>
            </w:r>
            <w:proofErr w:type="spellStart"/>
            <w:r>
              <w:t>Nutrition</w:t>
            </w:r>
            <w:proofErr w:type="spellEnd"/>
          </w:p>
          <w:p w:rsidR="00DC292D" w:rsidRDefault="00DC292D" w:rsidP="00DC292D">
            <w:pPr>
              <w:spacing w:before="100" w:beforeAutospacing="1" w:after="100" w:afterAutospacing="1"/>
              <w:jc w:val="both"/>
            </w:pPr>
            <w:proofErr w:type="spellStart"/>
            <w:r>
              <w:t>Fish</w:t>
            </w:r>
            <w:proofErr w:type="spellEnd"/>
            <w:r>
              <w:t xml:space="preserve"> </w:t>
            </w:r>
            <w:proofErr w:type="spellStart"/>
            <w:r>
              <w:t>Feed</w:t>
            </w:r>
            <w:proofErr w:type="spellEnd"/>
            <w:r>
              <w:t xml:space="preserve"> </w:t>
            </w:r>
            <w:proofErr w:type="spellStart"/>
            <w:r>
              <w:t>Ingredients</w:t>
            </w:r>
            <w:proofErr w:type="spellEnd"/>
          </w:p>
          <w:p w:rsidR="00DC292D" w:rsidRDefault="00DC292D" w:rsidP="00DC292D">
            <w:pPr>
              <w:spacing w:before="100" w:beforeAutospacing="1" w:after="100" w:afterAutospacing="1"/>
              <w:jc w:val="both"/>
            </w:pPr>
            <w:proofErr w:type="spellStart"/>
            <w:r>
              <w:t>Alternative</w:t>
            </w:r>
            <w:proofErr w:type="spellEnd"/>
            <w:r>
              <w:t xml:space="preserve"> protein </w:t>
            </w:r>
            <w:proofErr w:type="spellStart"/>
            <w:r>
              <w:t>sources</w:t>
            </w:r>
            <w:proofErr w:type="spellEnd"/>
          </w:p>
          <w:p w:rsidR="00DC292D" w:rsidRDefault="00DC292D" w:rsidP="00DC292D">
            <w:pPr>
              <w:spacing w:before="100" w:beforeAutospacing="1" w:after="100" w:afterAutospacing="1"/>
              <w:jc w:val="both"/>
            </w:pPr>
            <w:proofErr w:type="spellStart"/>
            <w:r>
              <w:t>Fish</w:t>
            </w:r>
            <w:proofErr w:type="spellEnd"/>
            <w:r>
              <w:t xml:space="preserve"> </w:t>
            </w:r>
            <w:proofErr w:type="spellStart"/>
            <w:r>
              <w:t>Feed</w:t>
            </w:r>
            <w:proofErr w:type="spellEnd"/>
            <w:r>
              <w:t xml:space="preserve"> </w:t>
            </w:r>
            <w:proofErr w:type="spellStart"/>
            <w:r>
              <w:t>Formulation</w:t>
            </w:r>
            <w:proofErr w:type="spellEnd"/>
          </w:p>
          <w:p w:rsidR="00DC292D" w:rsidRDefault="00DC292D" w:rsidP="00DC292D">
            <w:pPr>
              <w:spacing w:before="100" w:beforeAutospacing="1" w:after="100" w:afterAutospacing="1"/>
              <w:jc w:val="both"/>
            </w:pPr>
            <w:proofErr w:type="spellStart"/>
            <w:r>
              <w:t>Fish</w:t>
            </w:r>
            <w:proofErr w:type="spellEnd"/>
            <w:r>
              <w:t xml:space="preserve"> </w:t>
            </w:r>
            <w:proofErr w:type="spellStart"/>
            <w:r>
              <w:t>Histology</w:t>
            </w:r>
            <w:proofErr w:type="spellEnd"/>
          </w:p>
          <w:p w:rsidR="00DC292D" w:rsidRDefault="00DC292D" w:rsidP="00DC292D">
            <w:pPr>
              <w:spacing w:before="100" w:beforeAutospacing="1" w:after="100" w:afterAutospacing="1"/>
              <w:jc w:val="both"/>
            </w:pPr>
            <w:proofErr w:type="spellStart"/>
            <w:r>
              <w:t>Fish</w:t>
            </w:r>
            <w:proofErr w:type="spellEnd"/>
            <w:r>
              <w:t xml:space="preserve"> </w:t>
            </w:r>
            <w:proofErr w:type="spellStart"/>
            <w:r>
              <w:t>Histopathology</w:t>
            </w:r>
            <w:proofErr w:type="spellEnd"/>
          </w:p>
          <w:p w:rsidR="00DC292D" w:rsidRPr="007C411F" w:rsidRDefault="00DC292D" w:rsidP="00DC292D">
            <w:pPr>
              <w:spacing w:before="100" w:beforeAutospacing="1" w:after="100" w:afterAutospacing="1"/>
              <w:jc w:val="both"/>
            </w:pPr>
            <w:proofErr w:type="spellStart"/>
            <w:r>
              <w:t>Aquarium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</w:t>
            </w:r>
            <w:proofErr w:type="spellStart"/>
            <w:r>
              <w:t>production</w:t>
            </w:r>
            <w:proofErr w:type="spellEnd"/>
          </w:p>
        </w:tc>
        <w:tc>
          <w:tcPr>
            <w:tcW w:w="2551" w:type="dxa"/>
          </w:tcPr>
          <w:p w:rsidR="00DC292D" w:rsidRPr="007C411F" w:rsidRDefault="00DC292D" w:rsidP="00AB273E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</w:tbl>
    <w:p w:rsidR="00AF65FB" w:rsidRPr="007C411F" w:rsidRDefault="007C411F" w:rsidP="00EB4206">
      <w:pPr>
        <w:tabs>
          <w:tab w:val="num" w:pos="360"/>
        </w:tabs>
        <w:spacing w:before="240" w:after="220"/>
        <w:ind w:left="360" w:hanging="360"/>
        <w:jc w:val="both"/>
        <w:rPr>
          <w:b/>
        </w:rPr>
      </w:pPr>
      <w:proofErr w:type="spellStart"/>
      <w:r w:rsidRPr="007C411F">
        <w:rPr>
          <w:b/>
        </w:rPr>
        <w:t>Education</w:t>
      </w:r>
      <w:proofErr w:type="spellEnd"/>
    </w:p>
    <w:tbl>
      <w:tblPr>
        <w:tblW w:w="9210" w:type="dxa"/>
        <w:jc w:val="center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3544"/>
        <w:gridCol w:w="2268"/>
        <w:gridCol w:w="2122"/>
      </w:tblGrid>
      <w:tr w:rsidR="007C411F" w:rsidRPr="007C411F" w:rsidTr="007C411F">
        <w:trPr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C411F" w:rsidRPr="007C411F" w:rsidRDefault="007C411F" w:rsidP="008C2DB9">
            <w:pPr>
              <w:spacing w:before="100" w:beforeAutospacing="1" w:after="100" w:afterAutospacing="1"/>
              <w:rPr>
                <w:rFonts w:eastAsia="Arial Unicode MS"/>
              </w:rPr>
            </w:pPr>
            <w:proofErr w:type="spellStart"/>
            <w:r w:rsidRPr="007C411F">
              <w:rPr>
                <w:b/>
              </w:rPr>
              <w:t>Degree</w:t>
            </w:r>
            <w:proofErr w:type="spellEnd"/>
            <w:r w:rsidRPr="007C411F">
              <w:rPr>
                <w:b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7C411F" w:rsidRPr="007C411F" w:rsidRDefault="007C411F" w:rsidP="008C2DB9">
            <w:pPr>
              <w:spacing w:before="100" w:beforeAutospacing="1" w:after="100" w:afterAutospacing="1"/>
              <w:rPr>
                <w:rFonts w:eastAsia="Arial Unicode MS"/>
              </w:rPr>
            </w:pPr>
            <w:proofErr w:type="spellStart"/>
            <w:r w:rsidRPr="007C411F">
              <w:rPr>
                <w:b/>
              </w:rPr>
              <w:t>Department</w:t>
            </w:r>
            <w:proofErr w:type="spellEnd"/>
            <w:r w:rsidRPr="007C411F">
              <w:rPr>
                <w:b/>
              </w:rPr>
              <w:t>/Program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7C411F" w:rsidRPr="007C411F" w:rsidRDefault="007C411F" w:rsidP="008C2DB9">
            <w:pPr>
              <w:spacing w:before="100" w:beforeAutospacing="1" w:after="100" w:afterAutospacing="1"/>
              <w:rPr>
                <w:rFonts w:eastAsia="Arial Unicode MS"/>
              </w:rPr>
            </w:pPr>
            <w:proofErr w:type="spellStart"/>
            <w:r w:rsidRPr="007C411F">
              <w:rPr>
                <w:b/>
              </w:rPr>
              <w:t>University</w:t>
            </w:r>
            <w:proofErr w:type="spellEnd"/>
          </w:p>
        </w:tc>
        <w:tc>
          <w:tcPr>
            <w:tcW w:w="212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7C411F" w:rsidRPr="007C411F" w:rsidRDefault="007C411F" w:rsidP="008C2DB9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proofErr w:type="spellStart"/>
            <w:r w:rsidRPr="007C411F">
              <w:rPr>
                <w:b/>
              </w:rPr>
              <w:t>Years</w:t>
            </w:r>
            <w:proofErr w:type="spellEnd"/>
          </w:p>
        </w:tc>
      </w:tr>
      <w:tr w:rsidR="007C411F" w:rsidRPr="007C411F" w:rsidTr="007C411F">
        <w:trPr>
          <w:jc w:val="center"/>
        </w:trPr>
        <w:tc>
          <w:tcPr>
            <w:tcW w:w="1276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411F" w:rsidRPr="007C411F" w:rsidRDefault="007C411F" w:rsidP="008C2DB9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proofErr w:type="spellStart"/>
            <w:r w:rsidRPr="007C411F">
              <w:t>BSc</w:t>
            </w:r>
            <w:proofErr w:type="spellEnd"/>
            <w:r w:rsidRPr="007C411F">
              <w:t xml:space="preserve"> </w:t>
            </w:r>
          </w:p>
        </w:tc>
        <w:tc>
          <w:tcPr>
            <w:tcW w:w="354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11F" w:rsidRPr="007C411F" w:rsidRDefault="007C411F" w:rsidP="008C2DB9">
            <w:pPr>
              <w:spacing w:before="100" w:beforeAutospacing="1" w:after="100" w:afterAutospacing="1"/>
              <w:rPr>
                <w:rFonts w:eastAsia="Arial Unicode MS"/>
              </w:rPr>
            </w:pPr>
            <w:proofErr w:type="spellStart"/>
            <w:r w:rsidRPr="007C411F">
              <w:rPr>
                <w:lang w:eastAsia="tr-TR"/>
              </w:rPr>
              <w:t>Faculty</w:t>
            </w:r>
            <w:proofErr w:type="spellEnd"/>
            <w:r w:rsidRPr="007C411F">
              <w:rPr>
                <w:lang w:eastAsia="tr-TR"/>
              </w:rPr>
              <w:t xml:space="preserve"> of </w:t>
            </w:r>
            <w:proofErr w:type="spellStart"/>
            <w:r w:rsidRPr="007C411F">
              <w:rPr>
                <w:lang w:eastAsia="tr-TR"/>
              </w:rPr>
              <w:t>Fisheries</w:t>
            </w:r>
            <w:proofErr w:type="spellEnd"/>
            <w:r w:rsidRPr="007C411F">
              <w:rPr>
                <w:lang w:eastAsia="tr-TR"/>
              </w:rPr>
              <w:t>/</w:t>
            </w:r>
            <w:proofErr w:type="spellStart"/>
            <w:r w:rsidRPr="007C411F">
              <w:rPr>
                <w:lang w:eastAsia="tr-TR"/>
              </w:rPr>
              <w:t>Aquaculture</w:t>
            </w:r>
            <w:proofErr w:type="spellEnd"/>
            <w:r w:rsidRPr="007C411F">
              <w:rPr>
                <w:lang w:eastAsia="tr-TR"/>
              </w:rPr>
              <w:t xml:space="preserve"> </w:t>
            </w:r>
            <w:proofErr w:type="spellStart"/>
            <w:r w:rsidRPr="007C411F">
              <w:rPr>
                <w:lang w:eastAsia="tr-TR"/>
              </w:rPr>
              <w:t>Engineering</w:t>
            </w:r>
            <w:proofErr w:type="spellEnd"/>
          </w:p>
        </w:tc>
        <w:tc>
          <w:tcPr>
            <w:tcW w:w="226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1F" w:rsidRPr="007C411F" w:rsidRDefault="007C411F" w:rsidP="008C2DB9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7C411F">
              <w:t xml:space="preserve">Akdeniz </w:t>
            </w:r>
            <w:proofErr w:type="spellStart"/>
            <w:r w:rsidRPr="007C411F">
              <w:t>University</w:t>
            </w:r>
            <w:proofErr w:type="spellEnd"/>
          </w:p>
        </w:tc>
        <w:tc>
          <w:tcPr>
            <w:tcW w:w="212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411F" w:rsidRPr="007C411F" w:rsidRDefault="007C411F" w:rsidP="008C2DB9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7C411F">
              <w:t>2003-2007</w:t>
            </w:r>
          </w:p>
        </w:tc>
      </w:tr>
      <w:tr w:rsidR="007C411F" w:rsidRPr="007C411F" w:rsidTr="007C411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411F" w:rsidRPr="007C411F" w:rsidRDefault="007C411F" w:rsidP="008C2DB9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proofErr w:type="spellStart"/>
            <w:r w:rsidRPr="007C411F">
              <w:t>MSc</w:t>
            </w:r>
            <w:proofErr w:type="spellEnd"/>
            <w:r w:rsidRPr="007C411F"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1F" w:rsidRPr="007C411F" w:rsidRDefault="007C411F" w:rsidP="008C2DB9">
            <w:pPr>
              <w:autoSpaceDE w:val="0"/>
              <w:autoSpaceDN w:val="0"/>
              <w:adjustRightInd w:val="0"/>
              <w:rPr>
                <w:lang w:eastAsia="tr-TR"/>
              </w:rPr>
            </w:pPr>
            <w:proofErr w:type="spellStart"/>
            <w:r w:rsidRPr="007C411F">
              <w:rPr>
                <w:lang w:eastAsia="tr-TR"/>
              </w:rPr>
              <w:t>Institute</w:t>
            </w:r>
            <w:proofErr w:type="spellEnd"/>
            <w:r w:rsidRPr="007C411F">
              <w:rPr>
                <w:lang w:eastAsia="tr-TR"/>
              </w:rPr>
              <w:t xml:space="preserve"> of </w:t>
            </w:r>
            <w:proofErr w:type="spellStart"/>
            <w:r w:rsidRPr="007C411F">
              <w:rPr>
                <w:lang w:eastAsia="tr-TR"/>
              </w:rPr>
              <w:t>Science</w:t>
            </w:r>
            <w:proofErr w:type="spellEnd"/>
            <w:r w:rsidRPr="007C411F">
              <w:rPr>
                <w:lang w:eastAsia="tr-TR"/>
              </w:rPr>
              <w:t>/</w:t>
            </w:r>
            <w:proofErr w:type="spellStart"/>
            <w:r w:rsidRPr="007C411F">
              <w:rPr>
                <w:lang w:eastAsia="tr-TR"/>
              </w:rPr>
              <w:t>Department</w:t>
            </w:r>
            <w:proofErr w:type="spellEnd"/>
            <w:r w:rsidRPr="007C411F">
              <w:rPr>
                <w:lang w:eastAsia="tr-TR"/>
              </w:rPr>
              <w:t xml:space="preserve"> of </w:t>
            </w:r>
            <w:proofErr w:type="spellStart"/>
            <w:r w:rsidRPr="007C411F">
              <w:rPr>
                <w:lang w:eastAsia="tr-TR"/>
              </w:rPr>
              <w:t>Aquaculture</w:t>
            </w:r>
            <w:proofErr w:type="spellEnd"/>
            <w:r w:rsidRPr="007C411F">
              <w:rPr>
                <w:lang w:eastAsia="tr-TR"/>
              </w:rPr>
              <w:t xml:space="preserve"> </w:t>
            </w:r>
            <w:proofErr w:type="spellStart"/>
            <w:r w:rsidRPr="007C411F">
              <w:rPr>
                <w:lang w:eastAsia="tr-TR"/>
              </w:rPr>
              <w:t>Engineering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1F" w:rsidRPr="007C411F" w:rsidRDefault="007C411F" w:rsidP="008C2DB9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7C411F">
              <w:t xml:space="preserve">Akdeniz </w:t>
            </w:r>
            <w:proofErr w:type="spellStart"/>
            <w:r w:rsidRPr="007C411F">
              <w:t>University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411F" w:rsidRPr="007C411F" w:rsidRDefault="007C411F" w:rsidP="008C2DB9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7C411F">
              <w:t>2007-2010</w:t>
            </w:r>
          </w:p>
        </w:tc>
      </w:tr>
      <w:tr w:rsidR="007C411F" w:rsidRPr="007C411F" w:rsidTr="007C411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411F" w:rsidRPr="007C411F" w:rsidRDefault="007C411F" w:rsidP="008C2DB9">
            <w:pPr>
              <w:spacing w:before="100" w:beforeAutospacing="1" w:after="100" w:afterAutospacing="1"/>
              <w:jc w:val="both"/>
            </w:pPr>
            <w:proofErr w:type="spellStart"/>
            <w:r w:rsidRPr="007C411F">
              <w:t>PhD</w:t>
            </w:r>
            <w:proofErr w:type="spellEnd"/>
            <w:r w:rsidRPr="007C411F"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411F" w:rsidRPr="007C411F" w:rsidRDefault="007C411F" w:rsidP="008C2DB9">
            <w:proofErr w:type="spellStart"/>
            <w:r w:rsidRPr="007C411F">
              <w:rPr>
                <w:lang w:eastAsia="tr-TR"/>
              </w:rPr>
              <w:t>Institute</w:t>
            </w:r>
            <w:proofErr w:type="spellEnd"/>
            <w:r w:rsidRPr="007C411F">
              <w:rPr>
                <w:lang w:eastAsia="tr-TR"/>
              </w:rPr>
              <w:t xml:space="preserve"> of </w:t>
            </w:r>
            <w:proofErr w:type="spellStart"/>
            <w:r w:rsidRPr="007C411F">
              <w:rPr>
                <w:lang w:eastAsia="tr-TR"/>
              </w:rPr>
              <w:t>Science</w:t>
            </w:r>
            <w:proofErr w:type="spellEnd"/>
            <w:r w:rsidRPr="007C411F">
              <w:rPr>
                <w:lang w:eastAsia="tr-TR"/>
              </w:rPr>
              <w:t>/</w:t>
            </w:r>
            <w:proofErr w:type="spellStart"/>
            <w:r w:rsidRPr="007C411F">
              <w:rPr>
                <w:lang w:eastAsia="tr-TR"/>
              </w:rPr>
              <w:t>Department</w:t>
            </w:r>
            <w:proofErr w:type="spellEnd"/>
            <w:r w:rsidRPr="007C411F">
              <w:rPr>
                <w:lang w:eastAsia="tr-TR"/>
              </w:rPr>
              <w:t xml:space="preserve"> of </w:t>
            </w:r>
            <w:proofErr w:type="spellStart"/>
            <w:r w:rsidRPr="007C411F">
              <w:rPr>
                <w:lang w:eastAsia="tr-TR"/>
              </w:rPr>
              <w:t>Aquaculture</w:t>
            </w:r>
            <w:proofErr w:type="spellEnd"/>
            <w:r w:rsidRPr="007C411F">
              <w:rPr>
                <w:lang w:eastAsia="tr-TR"/>
              </w:rPr>
              <w:t xml:space="preserve"> </w:t>
            </w:r>
            <w:proofErr w:type="spellStart"/>
            <w:r w:rsidRPr="007C411F">
              <w:rPr>
                <w:lang w:eastAsia="tr-TR"/>
              </w:rPr>
              <w:t>Engineering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411F" w:rsidRPr="007C411F" w:rsidRDefault="007C411F" w:rsidP="008C2DB9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7C411F">
              <w:t xml:space="preserve">Akdeniz </w:t>
            </w:r>
            <w:proofErr w:type="spellStart"/>
            <w:r w:rsidRPr="007C411F">
              <w:t>University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11F" w:rsidRPr="007C411F" w:rsidRDefault="007C411F" w:rsidP="008C2DB9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7C411F">
              <w:rPr>
                <w:rFonts w:eastAsia="Arial Unicode MS"/>
              </w:rPr>
              <w:t>2010-2016</w:t>
            </w:r>
          </w:p>
        </w:tc>
      </w:tr>
    </w:tbl>
    <w:p w:rsidR="007C411F" w:rsidRPr="007C411F" w:rsidRDefault="007C411F" w:rsidP="007C411F">
      <w:pPr>
        <w:spacing w:before="240" w:line="240" w:lineRule="atLeast"/>
        <w:jc w:val="both"/>
        <w:rPr>
          <w:b/>
        </w:rPr>
      </w:pPr>
      <w:proofErr w:type="spellStart"/>
      <w:r w:rsidRPr="007C411F">
        <w:rPr>
          <w:b/>
        </w:rPr>
        <w:t>MSc</w:t>
      </w:r>
      <w:proofErr w:type="spellEnd"/>
      <w:r w:rsidRPr="007C411F">
        <w:rPr>
          <w:b/>
        </w:rPr>
        <w:t xml:space="preserve"> </w:t>
      </w:r>
      <w:proofErr w:type="spellStart"/>
      <w:r w:rsidRPr="007C411F">
        <w:rPr>
          <w:b/>
        </w:rPr>
        <w:t>thesis</w:t>
      </w:r>
      <w:proofErr w:type="spellEnd"/>
      <w:r w:rsidRPr="007C411F">
        <w:rPr>
          <w:b/>
        </w:rPr>
        <w:t xml:space="preserve"> </w:t>
      </w:r>
      <w:proofErr w:type="spellStart"/>
      <w:r w:rsidRPr="007C411F">
        <w:rPr>
          <w:b/>
        </w:rPr>
        <w:t>and</w:t>
      </w:r>
      <w:proofErr w:type="spellEnd"/>
      <w:r w:rsidRPr="007C411F">
        <w:rPr>
          <w:b/>
        </w:rPr>
        <w:t xml:space="preserve"> name of </w:t>
      </w:r>
      <w:proofErr w:type="spellStart"/>
      <w:r w:rsidRPr="007C411F">
        <w:rPr>
          <w:b/>
        </w:rPr>
        <w:t>supervisor</w:t>
      </w:r>
      <w:proofErr w:type="spellEnd"/>
      <w:r w:rsidRPr="007C411F">
        <w:rPr>
          <w:b/>
        </w:rPr>
        <w:t xml:space="preserve">: </w:t>
      </w:r>
      <w:r>
        <w:t>“</w:t>
      </w:r>
      <w:proofErr w:type="spellStart"/>
      <w:r>
        <w:t>Replacement</w:t>
      </w:r>
      <w:proofErr w:type="spellEnd"/>
      <w:r>
        <w:t xml:space="preserve"> of </w:t>
      </w:r>
      <w:proofErr w:type="spellStart"/>
      <w:r>
        <w:t>Fish</w:t>
      </w:r>
      <w:proofErr w:type="spellEnd"/>
      <w:r>
        <w:t xml:space="preserve"> Meal </w:t>
      </w:r>
      <w:proofErr w:type="spellStart"/>
      <w:r>
        <w:t>by</w:t>
      </w:r>
      <w:proofErr w:type="spellEnd"/>
      <w:r>
        <w:t xml:space="preserve"> </w:t>
      </w:r>
      <w:proofErr w:type="spellStart"/>
      <w:r>
        <w:t>Poultry</w:t>
      </w:r>
      <w:proofErr w:type="spellEnd"/>
      <w:r>
        <w:t xml:space="preserve"> </w:t>
      </w:r>
      <w:proofErr w:type="spellStart"/>
      <w:r>
        <w:t>By</w:t>
      </w:r>
      <w:proofErr w:type="spellEnd"/>
      <w:r>
        <w:t>-Product Meal i</w:t>
      </w:r>
      <w:r w:rsidRPr="007C411F">
        <w:t xml:space="preserve">n </w:t>
      </w:r>
      <w:proofErr w:type="spellStart"/>
      <w:r w:rsidRPr="007C411F">
        <w:t>Feeds</w:t>
      </w:r>
      <w:proofErr w:type="spellEnd"/>
      <w:r w:rsidRPr="007C411F">
        <w:t xml:space="preserve"> </w:t>
      </w:r>
      <w:proofErr w:type="spellStart"/>
      <w:r w:rsidRPr="007C411F">
        <w:t>For</w:t>
      </w:r>
      <w:proofErr w:type="spellEnd"/>
      <w:r w:rsidRPr="007C411F">
        <w:t xml:space="preserve"> </w:t>
      </w:r>
      <w:proofErr w:type="spellStart"/>
      <w:r w:rsidRPr="007C411F">
        <w:t>T</w:t>
      </w:r>
      <w:r>
        <w:t>ilapi</w:t>
      </w:r>
      <w:r w:rsidRPr="007C411F">
        <w:t>a</w:t>
      </w:r>
      <w:proofErr w:type="spellEnd"/>
      <w:r w:rsidRPr="007C411F">
        <w:t xml:space="preserve">, </w:t>
      </w:r>
      <w:proofErr w:type="spellStart"/>
      <w:r w:rsidRPr="007C411F">
        <w:rPr>
          <w:i/>
        </w:rPr>
        <w:t>Oreochromis</w:t>
      </w:r>
      <w:proofErr w:type="spellEnd"/>
      <w:r w:rsidRPr="007C411F">
        <w:rPr>
          <w:i/>
        </w:rPr>
        <w:t xml:space="preserve"> </w:t>
      </w:r>
      <w:proofErr w:type="spellStart"/>
      <w:r w:rsidRPr="007C411F">
        <w:rPr>
          <w:i/>
        </w:rPr>
        <w:t>niloticus</w:t>
      </w:r>
      <w:proofErr w:type="spellEnd"/>
      <w:r w:rsidRPr="007C411F">
        <w:t xml:space="preserve"> L</w:t>
      </w:r>
      <w:proofErr w:type="gramStart"/>
      <w:r w:rsidRPr="007C411F">
        <w:t>.,</w:t>
      </w:r>
      <w:proofErr w:type="gramEnd"/>
      <w:r w:rsidRPr="007C411F">
        <w:t xml:space="preserve"> </w:t>
      </w:r>
      <w:proofErr w:type="spellStart"/>
      <w:r w:rsidRPr="007C411F">
        <w:t>Fry</w:t>
      </w:r>
      <w:proofErr w:type="spellEnd"/>
      <w:r w:rsidRPr="007C411F">
        <w:t xml:space="preserve">”, </w:t>
      </w:r>
      <w:r w:rsidRPr="007C411F">
        <w:rPr>
          <w:b/>
        </w:rPr>
        <w:t>2010</w:t>
      </w:r>
      <w:r w:rsidRPr="007C411F">
        <w:t xml:space="preserve">. </w:t>
      </w:r>
    </w:p>
    <w:p w:rsidR="005F4B34" w:rsidRPr="007C411F" w:rsidRDefault="007C411F" w:rsidP="007C411F">
      <w:pPr>
        <w:spacing w:before="240" w:line="240" w:lineRule="atLeast"/>
        <w:jc w:val="both"/>
        <w:rPr>
          <w:b/>
        </w:rPr>
      </w:pPr>
      <w:proofErr w:type="spellStart"/>
      <w:r w:rsidRPr="007C411F">
        <w:rPr>
          <w:b/>
        </w:rPr>
        <w:t>PhD</w:t>
      </w:r>
      <w:proofErr w:type="spellEnd"/>
      <w:r w:rsidRPr="007C411F">
        <w:rPr>
          <w:b/>
        </w:rPr>
        <w:t xml:space="preserve"> </w:t>
      </w:r>
      <w:proofErr w:type="spellStart"/>
      <w:r w:rsidRPr="007C411F">
        <w:rPr>
          <w:b/>
        </w:rPr>
        <w:t>thesis</w:t>
      </w:r>
      <w:proofErr w:type="spellEnd"/>
      <w:r w:rsidRPr="007C411F">
        <w:rPr>
          <w:b/>
        </w:rPr>
        <w:t>:</w:t>
      </w:r>
      <w:r w:rsidR="00B769BD" w:rsidRPr="007C411F">
        <w:rPr>
          <w:b/>
        </w:rPr>
        <w:t xml:space="preserve"> </w:t>
      </w:r>
      <w:r w:rsidR="00C30773" w:rsidRPr="007C411F">
        <w:t>“</w:t>
      </w:r>
      <w:proofErr w:type="spellStart"/>
      <w:r w:rsidR="001D523C">
        <w:t>Investigation</w:t>
      </w:r>
      <w:proofErr w:type="spellEnd"/>
      <w:r w:rsidR="001D523C">
        <w:t xml:space="preserve"> of </w:t>
      </w:r>
      <w:proofErr w:type="spellStart"/>
      <w:r w:rsidR="001D523C">
        <w:t>Possibilities</w:t>
      </w:r>
      <w:proofErr w:type="spellEnd"/>
      <w:r w:rsidR="001D523C">
        <w:t xml:space="preserve"> o</w:t>
      </w:r>
      <w:r>
        <w:t xml:space="preserve">f Using </w:t>
      </w:r>
      <w:proofErr w:type="spellStart"/>
      <w:r>
        <w:t>Distiller’s</w:t>
      </w:r>
      <w:proofErr w:type="spellEnd"/>
      <w:r>
        <w:t xml:space="preserve"> </w:t>
      </w:r>
      <w:proofErr w:type="spellStart"/>
      <w:r>
        <w:t>Dried</w:t>
      </w:r>
      <w:proofErr w:type="spellEnd"/>
      <w:r>
        <w:t xml:space="preserve"> </w:t>
      </w:r>
      <w:proofErr w:type="spellStart"/>
      <w:r>
        <w:t>Gr</w:t>
      </w:r>
      <w:r w:rsidR="001D523C">
        <w:t>ains</w:t>
      </w:r>
      <w:proofErr w:type="spellEnd"/>
      <w:r w:rsidR="001D523C">
        <w:t xml:space="preserve"> </w:t>
      </w:r>
      <w:proofErr w:type="spellStart"/>
      <w:r w:rsidR="001D523C">
        <w:t>With</w:t>
      </w:r>
      <w:proofErr w:type="spellEnd"/>
      <w:r w:rsidR="001D523C">
        <w:t xml:space="preserve"> </w:t>
      </w:r>
      <w:proofErr w:type="spellStart"/>
      <w:r w:rsidR="001D523C">
        <w:t>Solubles</w:t>
      </w:r>
      <w:proofErr w:type="spellEnd"/>
      <w:r w:rsidR="001D523C">
        <w:t xml:space="preserve"> in </w:t>
      </w:r>
      <w:proofErr w:type="spellStart"/>
      <w:r w:rsidR="001D523C">
        <w:t>Feed</w:t>
      </w:r>
      <w:proofErr w:type="spellEnd"/>
      <w:r w:rsidR="001D523C">
        <w:t xml:space="preserve"> of </w:t>
      </w:r>
      <w:proofErr w:type="spellStart"/>
      <w:r w:rsidR="001D523C">
        <w:t>Jü</w:t>
      </w:r>
      <w:r>
        <w:t>venile</w:t>
      </w:r>
      <w:proofErr w:type="spellEnd"/>
      <w:r>
        <w:t xml:space="preserve"> </w:t>
      </w:r>
      <w:proofErr w:type="spellStart"/>
      <w:r>
        <w:t>Rainbow</w:t>
      </w:r>
      <w:proofErr w:type="spellEnd"/>
      <w:r>
        <w:t xml:space="preserve"> Trout (</w:t>
      </w:r>
      <w:proofErr w:type="spellStart"/>
      <w:r w:rsidRPr="007C411F">
        <w:rPr>
          <w:i/>
        </w:rPr>
        <w:t>Oncorhynchus</w:t>
      </w:r>
      <w:proofErr w:type="spellEnd"/>
      <w:r w:rsidRPr="007C411F">
        <w:rPr>
          <w:i/>
        </w:rPr>
        <w:t xml:space="preserve"> </w:t>
      </w:r>
      <w:proofErr w:type="spellStart"/>
      <w:r w:rsidRPr="007C411F">
        <w:rPr>
          <w:i/>
        </w:rPr>
        <w:t>mykiss</w:t>
      </w:r>
      <w:proofErr w:type="spellEnd"/>
      <w:r>
        <w:t xml:space="preserve"> </w:t>
      </w:r>
      <w:proofErr w:type="spellStart"/>
      <w:r>
        <w:t>Walbaum</w:t>
      </w:r>
      <w:proofErr w:type="spellEnd"/>
      <w:r>
        <w:t>, 1792)</w:t>
      </w:r>
      <w:r w:rsidR="00C30773" w:rsidRPr="007C411F">
        <w:t>”</w:t>
      </w:r>
      <w:r w:rsidR="00D54216" w:rsidRPr="007C411F">
        <w:t>,</w:t>
      </w:r>
      <w:r w:rsidR="00C30773" w:rsidRPr="007C411F">
        <w:t xml:space="preserve"> </w:t>
      </w:r>
      <w:r w:rsidR="005F4B34" w:rsidRPr="007C411F">
        <w:rPr>
          <w:b/>
        </w:rPr>
        <w:t>2016</w:t>
      </w:r>
      <w:r>
        <w:t>.</w:t>
      </w:r>
    </w:p>
    <w:p w:rsidR="007C411F" w:rsidRPr="00805A08" w:rsidRDefault="007C411F" w:rsidP="007C411F">
      <w:pPr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  <w:u w:val="single"/>
        </w:rPr>
      </w:pPr>
      <w:proofErr w:type="spellStart"/>
      <w:r w:rsidRPr="00805A08">
        <w:rPr>
          <w:rFonts w:ascii="Verdana" w:hAnsi="Verdana"/>
          <w:b/>
          <w:sz w:val="20"/>
          <w:szCs w:val="20"/>
          <w:u w:val="single"/>
        </w:rPr>
        <w:t>Academic</w:t>
      </w:r>
      <w:proofErr w:type="spellEnd"/>
      <w:r w:rsidRPr="00805A08">
        <w:rPr>
          <w:rFonts w:ascii="Verdana" w:hAnsi="Verdana"/>
          <w:b/>
          <w:sz w:val="20"/>
          <w:szCs w:val="20"/>
          <w:u w:val="single"/>
        </w:rPr>
        <w:t xml:space="preserve"> </w:t>
      </w:r>
      <w:proofErr w:type="spellStart"/>
      <w:r w:rsidRPr="00805A08">
        <w:rPr>
          <w:rFonts w:ascii="Verdana" w:hAnsi="Verdana"/>
          <w:b/>
          <w:sz w:val="20"/>
          <w:szCs w:val="20"/>
          <w:u w:val="single"/>
        </w:rPr>
        <w:t>Titles</w:t>
      </w:r>
      <w:proofErr w:type="spellEnd"/>
      <w:r w:rsidRPr="00805A08">
        <w:rPr>
          <w:rFonts w:ascii="Verdana" w:hAnsi="Verdana"/>
          <w:b/>
          <w:sz w:val="20"/>
          <w:szCs w:val="20"/>
          <w:u w:val="single"/>
        </w:rPr>
        <w:t xml:space="preserve">: </w:t>
      </w:r>
    </w:p>
    <w:tbl>
      <w:tblPr>
        <w:tblW w:w="9255" w:type="dxa"/>
        <w:jc w:val="center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38"/>
        <w:gridCol w:w="5613"/>
        <w:gridCol w:w="1504"/>
      </w:tblGrid>
      <w:tr w:rsidR="007C411F" w:rsidRPr="00805A08" w:rsidTr="007C411F">
        <w:trPr>
          <w:cantSplit/>
          <w:trHeight w:val="382"/>
          <w:jc w:val="center"/>
        </w:trPr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C411F" w:rsidRPr="00805A08" w:rsidRDefault="007C411F" w:rsidP="008C2DB9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proofErr w:type="spellStart"/>
            <w:r w:rsidRPr="00805A08">
              <w:rPr>
                <w:rFonts w:ascii="Verdana" w:hAnsi="Verdana"/>
                <w:b/>
                <w:sz w:val="20"/>
                <w:szCs w:val="20"/>
              </w:rPr>
              <w:t>Title</w:t>
            </w:r>
            <w:proofErr w:type="spellEnd"/>
            <w:r w:rsidRPr="00805A0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1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7C411F" w:rsidRPr="00805A08" w:rsidRDefault="007C411F" w:rsidP="008C2DB9">
            <w:pPr>
              <w:pStyle w:val="Balk1"/>
              <w:rPr>
                <w:rFonts w:ascii="Verdana" w:eastAsia="Arial Unicode MS" w:hAnsi="Verdana" w:cs="Arial Unicode MS"/>
                <w:color w:val="auto"/>
                <w:sz w:val="20"/>
                <w:lang w:val="en-US"/>
              </w:rPr>
            </w:pPr>
            <w:r w:rsidRPr="00805A08">
              <w:rPr>
                <w:rFonts w:ascii="Verdana" w:hAnsi="Verdana"/>
                <w:color w:val="auto"/>
                <w:sz w:val="20"/>
                <w:lang w:val="en-US"/>
              </w:rPr>
              <w:t>University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7C411F" w:rsidRPr="00805A08" w:rsidRDefault="007C411F" w:rsidP="008C2DB9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proofErr w:type="spellStart"/>
            <w:r w:rsidRPr="00805A08">
              <w:rPr>
                <w:rFonts w:ascii="Verdana" w:hAnsi="Verdana"/>
                <w:b/>
                <w:sz w:val="20"/>
                <w:szCs w:val="20"/>
              </w:rPr>
              <w:t>Years</w:t>
            </w:r>
            <w:proofErr w:type="spellEnd"/>
          </w:p>
        </w:tc>
      </w:tr>
      <w:tr w:rsidR="007C411F" w:rsidRPr="00805A08" w:rsidTr="007C411F">
        <w:trPr>
          <w:cantSplit/>
          <w:jc w:val="center"/>
        </w:trPr>
        <w:tc>
          <w:tcPr>
            <w:tcW w:w="2138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411F" w:rsidRPr="00805A08" w:rsidRDefault="007C411F" w:rsidP="008C2DB9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</w:rPr>
            </w:pPr>
            <w:proofErr w:type="spellStart"/>
            <w:r w:rsidRPr="00805A08">
              <w:rPr>
                <w:rFonts w:ascii="Verdana" w:eastAsia="Arial Unicode MS" w:hAnsi="Verdana"/>
                <w:sz w:val="20"/>
              </w:rPr>
              <w:t>Res</w:t>
            </w:r>
            <w:proofErr w:type="spellEnd"/>
            <w:r w:rsidRPr="00805A08">
              <w:rPr>
                <w:rFonts w:ascii="Verdana" w:eastAsia="Arial Unicode MS" w:hAnsi="Verdana"/>
                <w:sz w:val="20"/>
              </w:rPr>
              <w:t xml:space="preserve">. </w:t>
            </w:r>
            <w:proofErr w:type="spellStart"/>
            <w:r w:rsidRPr="00805A08">
              <w:rPr>
                <w:rFonts w:ascii="Verdana" w:eastAsia="Arial Unicode MS" w:hAnsi="Verdana"/>
                <w:sz w:val="20"/>
              </w:rPr>
              <w:t>Assist</w:t>
            </w:r>
            <w:proofErr w:type="spellEnd"/>
            <w:r w:rsidRPr="00805A08">
              <w:rPr>
                <w:rFonts w:ascii="Verdana" w:eastAsia="Arial Unicode MS" w:hAnsi="Verdana"/>
                <w:sz w:val="20"/>
              </w:rPr>
              <w:t>.</w:t>
            </w:r>
          </w:p>
        </w:tc>
        <w:tc>
          <w:tcPr>
            <w:tcW w:w="561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11F" w:rsidRPr="00805A08" w:rsidRDefault="007C411F" w:rsidP="008C2DB9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lang w:eastAsia="tr-TR"/>
              </w:rPr>
            </w:pPr>
            <w:proofErr w:type="spellStart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>Instutite</w:t>
            </w:r>
            <w:proofErr w:type="spellEnd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>Science</w:t>
            </w:r>
            <w:proofErr w:type="spellEnd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>Department</w:t>
            </w:r>
            <w:proofErr w:type="spellEnd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>Aquaculture</w:t>
            </w:r>
            <w:proofErr w:type="spellEnd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>Engineering</w:t>
            </w:r>
            <w:proofErr w:type="spellEnd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 xml:space="preserve">, Akdeniz </w:t>
            </w:r>
            <w:proofErr w:type="spellStart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411F" w:rsidRPr="00805A08" w:rsidRDefault="007C411F" w:rsidP="008C2DB9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 w:rsidRPr="00805A08">
              <w:rPr>
                <w:rFonts w:ascii="Verdana" w:hAnsi="Verdana"/>
                <w:sz w:val="20"/>
                <w:szCs w:val="20"/>
              </w:rPr>
              <w:t>2011-</w:t>
            </w:r>
            <w:r>
              <w:rPr>
                <w:rFonts w:ascii="Verdana" w:hAnsi="Verdana"/>
                <w:sz w:val="20"/>
                <w:szCs w:val="20"/>
              </w:rPr>
              <w:t>2017</w:t>
            </w:r>
          </w:p>
        </w:tc>
      </w:tr>
      <w:tr w:rsidR="007C411F" w:rsidRPr="00805A08" w:rsidTr="007C411F">
        <w:trPr>
          <w:cantSplit/>
          <w:jc w:val="center"/>
        </w:trPr>
        <w:tc>
          <w:tcPr>
            <w:tcW w:w="21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411F" w:rsidRPr="00805A08" w:rsidRDefault="007C411F" w:rsidP="008C2DB9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05A08">
              <w:rPr>
                <w:rFonts w:ascii="Verdana" w:eastAsia="Arial Unicode MS" w:hAnsi="Verdana"/>
                <w:sz w:val="20"/>
              </w:rPr>
              <w:t>Assist</w:t>
            </w:r>
            <w:proofErr w:type="spellEnd"/>
            <w:r w:rsidRPr="00805A08">
              <w:rPr>
                <w:rFonts w:ascii="Verdana" w:eastAsia="Arial Unicode MS" w:hAnsi="Verdana"/>
                <w:sz w:val="20"/>
              </w:rPr>
              <w:t xml:space="preserve">. </w:t>
            </w:r>
            <w:r w:rsidRPr="00805A08">
              <w:rPr>
                <w:rFonts w:ascii="Verdana" w:hAnsi="Verdana"/>
                <w:sz w:val="20"/>
                <w:szCs w:val="20"/>
              </w:rPr>
              <w:t>Prof. Dr.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1F" w:rsidRPr="00805A08" w:rsidRDefault="007C411F" w:rsidP="008C2DB9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  <w:lang w:eastAsia="tr-TR"/>
              </w:rPr>
              <w:t>Faculty</w:t>
            </w:r>
            <w:proofErr w:type="spellEnd"/>
            <w:r>
              <w:rPr>
                <w:rFonts w:ascii="Verdana" w:hAnsi="Verdana" w:cs="Verdana"/>
                <w:sz w:val="20"/>
                <w:szCs w:val="20"/>
                <w:lang w:eastAsia="tr-TR"/>
              </w:rPr>
              <w:t xml:space="preserve"> of </w:t>
            </w:r>
            <w:proofErr w:type="spellStart"/>
            <w:r>
              <w:rPr>
                <w:rFonts w:ascii="Verdana" w:hAnsi="Verdana" w:cs="Verdana"/>
                <w:sz w:val="20"/>
                <w:szCs w:val="20"/>
                <w:lang w:eastAsia="tr-TR"/>
              </w:rPr>
              <w:t>Fisheries</w:t>
            </w:r>
            <w:proofErr w:type="spellEnd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 xml:space="preserve">, Akdeniz </w:t>
            </w:r>
            <w:proofErr w:type="spellStart"/>
            <w:r w:rsidRPr="00805A08">
              <w:rPr>
                <w:rFonts w:ascii="Verdana" w:hAnsi="Verdana" w:cs="Verdana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411F" w:rsidRPr="00805A08" w:rsidRDefault="007C411F" w:rsidP="008C2DB9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2017-</w:t>
            </w:r>
          </w:p>
        </w:tc>
      </w:tr>
    </w:tbl>
    <w:p w:rsidR="007C411F" w:rsidRPr="00805A08" w:rsidRDefault="007C411F" w:rsidP="007C411F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  <w:u w:val="single"/>
        </w:rPr>
      </w:pPr>
      <w:proofErr w:type="spellStart"/>
      <w:r w:rsidRPr="00805A08">
        <w:rPr>
          <w:rFonts w:ascii="Verdana" w:hAnsi="Verdana"/>
          <w:b/>
          <w:sz w:val="20"/>
          <w:szCs w:val="20"/>
          <w:u w:val="single"/>
        </w:rPr>
        <w:lastRenderedPageBreak/>
        <w:t>Projects</w:t>
      </w:r>
      <w:proofErr w:type="spellEnd"/>
      <w:r w:rsidRPr="00805A08">
        <w:rPr>
          <w:rFonts w:ascii="Verdana" w:hAnsi="Verdana"/>
          <w:b/>
          <w:sz w:val="20"/>
          <w:szCs w:val="20"/>
          <w:u w:val="single"/>
        </w:rPr>
        <w:t>:</w:t>
      </w:r>
    </w:p>
    <w:p w:rsidR="007C411F" w:rsidRPr="00D47547" w:rsidRDefault="007C411F" w:rsidP="007C411F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b/>
          <w:bCs/>
          <w:lang w:eastAsia="tr-TR"/>
        </w:rPr>
      </w:pPr>
      <w:proofErr w:type="spellStart"/>
      <w:r w:rsidRPr="00D47547">
        <w:t>Replacement</w:t>
      </w:r>
      <w:proofErr w:type="spellEnd"/>
      <w:r w:rsidRPr="00D47547">
        <w:t xml:space="preserve"> of </w:t>
      </w:r>
      <w:proofErr w:type="spellStart"/>
      <w:r w:rsidRPr="00D47547">
        <w:t>Fish</w:t>
      </w:r>
      <w:proofErr w:type="spellEnd"/>
      <w:r w:rsidRPr="00D47547">
        <w:t xml:space="preserve"> Meal </w:t>
      </w:r>
      <w:proofErr w:type="spellStart"/>
      <w:r w:rsidRPr="00D47547">
        <w:t>by</w:t>
      </w:r>
      <w:proofErr w:type="spellEnd"/>
      <w:r w:rsidRPr="00D47547">
        <w:t xml:space="preserve"> </w:t>
      </w:r>
      <w:proofErr w:type="spellStart"/>
      <w:r w:rsidRPr="00D47547">
        <w:t>Poultry</w:t>
      </w:r>
      <w:proofErr w:type="spellEnd"/>
      <w:r w:rsidRPr="00D47547">
        <w:t xml:space="preserve"> </w:t>
      </w:r>
      <w:proofErr w:type="spellStart"/>
      <w:r w:rsidRPr="00D47547">
        <w:t>By</w:t>
      </w:r>
      <w:proofErr w:type="spellEnd"/>
      <w:r w:rsidRPr="00D47547">
        <w:t xml:space="preserve">-Product Meal in </w:t>
      </w:r>
      <w:proofErr w:type="spellStart"/>
      <w:r w:rsidRPr="00D47547">
        <w:t>Feeds</w:t>
      </w:r>
      <w:proofErr w:type="spellEnd"/>
      <w:r w:rsidRPr="00D47547">
        <w:t xml:space="preserve"> </w:t>
      </w:r>
      <w:proofErr w:type="spellStart"/>
      <w:r w:rsidRPr="00D47547">
        <w:t>For</w:t>
      </w:r>
      <w:proofErr w:type="spellEnd"/>
      <w:r w:rsidRPr="00D47547">
        <w:t xml:space="preserve"> </w:t>
      </w:r>
      <w:proofErr w:type="spellStart"/>
      <w:r w:rsidRPr="00D47547">
        <w:t>Tilapia</w:t>
      </w:r>
      <w:proofErr w:type="spellEnd"/>
      <w:r w:rsidRPr="00D47547">
        <w:t xml:space="preserve">, </w:t>
      </w:r>
      <w:proofErr w:type="spellStart"/>
      <w:r w:rsidRPr="00D47547">
        <w:rPr>
          <w:i/>
        </w:rPr>
        <w:t>Oreochromis</w:t>
      </w:r>
      <w:proofErr w:type="spellEnd"/>
      <w:r w:rsidRPr="00D47547">
        <w:rPr>
          <w:i/>
        </w:rPr>
        <w:t xml:space="preserve"> </w:t>
      </w:r>
      <w:proofErr w:type="spellStart"/>
      <w:r w:rsidRPr="00D47547">
        <w:rPr>
          <w:i/>
        </w:rPr>
        <w:t>niloticus</w:t>
      </w:r>
      <w:proofErr w:type="spellEnd"/>
      <w:r w:rsidRPr="00D47547">
        <w:t xml:space="preserve"> L</w:t>
      </w:r>
      <w:proofErr w:type="gramStart"/>
      <w:r w:rsidRPr="00D47547">
        <w:t>.,</w:t>
      </w:r>
      <w:proofErr w:type="gramEnd"/>
      <w:r w:rsidRPr="00D47547">
        <w:t xml:space="preserve"> </w:t>
      </w:r>
      <w:proofErr w:type="spellStart"/>
      <w:r w:rsidRPr="00D47547">
        <w:t>Fry</w:t>
      </w:r>
      <w:proofErr w:type="spellEnd"/>
      <w:r w:rsidRPr="00D47547">
        <w:rPr>
          <w:bCs/>
          <w:lang w:eastAsia="tr-TR"/>
        </w:rPr>
        <w:t>.</w:t>
      </w:r>
      <w:r w:rsidRPr="00D47547">
        <w:rPr>
          <w:b/>
        </w:rPr>
        <w:t xml:space="preserve"> 2010</w:t>
      </w:r>
      <w:r w:rsidRPr="00D47547">
        <w:t xml:space="preserve">. </w:t>
      </w:r>
      <w:proofErr w:type="spellStart"/>
      <w:r w:rsidRPr="00D47547">
        <w:t>Researcher</w:t>
      </w:r>
      <w:proofErr w:type="spellEnd"/>
      <w:r w:rsidRPr="00D47547">
        <w:rPr>
          <w:b/>
        </w:rPr>
        <w:t xml:space="preserve"> </w:t>
      </w:r>
      <w:r w:rsidRPr="00D47547">
        <w:t xml:space="preserve">(Akdeniz </w:t>
      </w:r>
      <w:proofErr w:type="spellStart"/>
      <w:r w:rsidRPr="00D47547">
        <w:t>University</w:t>
      </w:r>
      <w:proofErr w:type="spellEnd"/>
      <w:r w:rsidRPr="00D47547">
        <w:t xml:space="preserve">, </w:t>
      </w:r>
      <w:r w:rsidRPr="00D47547">
        <w:rPr>
          <w:bCs/>
          <w:lang w:eastAsia="tr-TR"/>
        </w:rPr>
        <w:t>2009.02.0121.007).</w:t>
      </w:r>
    </w:p>
    <w:p w:rsidR="007C411F" w:rsidRPr="00D47547" w:rsidRDefault="001D523C" w:rsidP="00D47547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b/>
          <w:bCs/>
          <w:lang w:eastAsia="tr-TR"/>
        </w:rPr>
      </w:pPr>
      <w:proofErr w:type="spellStart"/>
      <w:r>
        <w:t>Investigatıon</w:t>
      </w:r>
      <w:proofErr w:type="spellEnd"/>
      <w:r>
        <w:t xml:space="preserve"> o</w:t>
      </w:r>
      <w:r w:rsidR="007C411F" w:rsidRPr="00D47547">
        <w:t xml:space="preserve">f </w:t>
      </w:r>
      <w:proofErr w:type="spellStart"/>
      <w:r w:rsidR="007C411F" w:rsidRPr="00D47547">
        <w:t>Possibilities</w:t>
      </w:r>
      <w:proofErr w:type="spellEnd"/>
      <w:r w:rsidR="007C411F" w:rsidRPr="00D47547">
        <w:t xml:space="preserve"> </w:t>
      </w:r>
      <w:r>
        <w:t>o</w:t>
      </w:r>
      <w:r w:rsidR="007C411F" w:rsidRPr="00D47547">
        <w:t xml:space="preserve">f Using </w:t>
      </w:r>
      <w:proofErr w:type="spellStart"/>
      <w:r w:rsidR="007C411F" w:rsidRPr="00D47547">
        <w:t>Distiller’s</w:t>
      </w:r>
      <w:proofErr w:type="spellEnd"/>
      <w:r w:rsidR="007C411F" w:rsidRPr="00D47547">
        <w:t xml:space="preserve"> </w:t>
      </w:r>
      <w:proofErr w:type="spellStart"/>
      <w:r w:rsidR="007C411F" w:rsidRPr="00D47547">
        <w:t>Dried</w:t>
      </w:r>
      <w:proofErr w:type="spellEnd"/>
      <w:r w:rsidR="007C411F" w:rsidRPr="00D47547">
        <w:t xml:space="preserve"> </w:t>
      </w:r>
      <w:proofErr w:type="spellStart"/>
      <w:r w:rsidR="007C411F" w:rsidRPr="00D47547">
        <w:t>Grains</w:t>
      </w:r>
      <w:proofErr w:type="spellEnd"/>
      <w:r w:rsidR="007C411F" w:rsidRPr="00D47547">
        <w:t xml:space="preserve"> </w:t>
      </w:r>
      <w:proofErr w:type="spellStart"/>
      <w:r w:rsidR="007C411F" w:rsidRPr="00D47547">
        <w:t>With</w:t>
      </w:r>
      <w:proofErr w:type="spellEnd"/>
      <w:r w:rsidR="007C411F" w:rsidRPr="00D47547">
        <w:t xml:space="preserve"> </w:t>
      </w:r>
      <w:proofErr w:type="spellStart"/>
      <w:r w:rsidR="007C411F" w:rsidRPr="00D47547">
        <w:t>Solubles</w:t>
      </w:r>
      <w:proofErr w:type="spellEnd"/>
      <w:r w:rsidR="007C411F" w:rsidRPr="00D47547">
        <w:t xml:space="preserve"> in </w:t>
      </w:r>
      <w:proofErr w:type="spellStart"/>
      <w:r w:rsidR="007C411F" w:rsidRPr="00D47547">
        <w:t>Feed</w:t>
      </w:r>
      <w:proofErr w:type="spellEnd"/>
      <w:r w:rsidR="007C411F" w:rsidRPr="00D47547">
        <w:t xml:space="preserve"> of </w:t>
      </w:r>
      <w:proofErr w:type="spellStart"/>
      <w:r w:rsidR="007C411F" w:rsidRPr="00D47547">
        <w:t>Jüvenile</w:t>
      </w:r>
      <w:proofErr w:type="spellEnd"/>
      <w:r w:rsidR="007C411F" w:rsidRPr="00D47547">
        <w:t xml:space="preserve"> </w:t>
      </w:r>
      <w:proofErr w:type="spellStart"/>
      <w:r w:rsidR="007C411F" w:rsidRPr="00D47547">
        <w:t>Rainbow</w:t>
      </w:r>
      <w:proofErr w:type="spellEnd"/>
      <w:r w:rsidR="007C411F" w:rsidRPr="00D47547">
        <w:t xml:space="preserve"> Trout (</w:t>
      </w:r>
      <w:proofErr w:type="spellStart"/>
      <w:r w:rsidR="007C411F" w:rsidRPr="00D47547">
        <w:rPr>
          <w:i/>
        </w:rPr>
        <w:t>Oncorhynchus</w:t>
      </w:r>
      <w:proofErr w:type="spellEnd"/>
      <w:r w:rsidR="007C411F" w:rsidRPr="00D47547">
        <w:rPr>
          <w:i/>
        </w:rPr>
        <w:t xml:space="preserve"> </w:t>
      </w:r>
      <w:proofErr w:type="spellStart"/>
      <w:r w:rsidR="007C411F" w:rsidRPr="00D47547">
        <w:rPr>
          <w:i/>
        </w:rPr>
        <w:t>mykiss</w:t>
      </w:r>
      <w:proofErr w:type="spellEnd"/>
      <w:r w:rsidR="007C411F" w:rsidRPr="00D47547">
        <w:t xml:space="preserve"> </w:t>
      </w:r>
      <w:proofErr w:type="spellStart"/>
      <w:r w:rsidR="007C411F" w:rsidRPr="00D47547">
        <w:t>Walbaum</w:t>
      </w:r>
      <w:proofErr w:type="spellEnd"/>
      <w:r w:rsidR="007C411F" w:rsidRPr="00D47547">
        <w:t xml:space="preserve">, 1792)”, </w:t>
      </w:r>
      <w:r w:rsidR="007C411F" w:rsidRPr="00D47547">
        <w:rPr>
          <w:b/>
        </w:rPr>
        <w:t>2016</w:t>
      </w:r>
      <w:r w:rsidR="007C411F" w:rsidRPr="00D47547">
        <w:t>.</w:t>
      </w:r>
      <w:r w:rsidR="00D47547">
        <w:t xml:space="preserve"> </w:t>
      </w:r>
      <w:proofErr w:type="spellStart"/>
      <w:r w:rsidR="00D47547" w:rsidRPr="00D47547">
        <w:t>Researcher</w:t>
      </w:r>
      <w:proofErr w:type="spellEnd"/>
      <w:r w:rsidR="00D47547" w:rsidRPr="00D47547">
        <w:t xml:space="preserve"> (Akdeniz </w:t>
      </w:r>
      <w:proofErr w:type="spellStart"/>
      <w:r w:rsidR="00D47547" w:rsidRPr="00D47547">
        <w:t>University</w:t>
      </w:r>
      <w:proofErr w:type="spellEnd"/>
      <w:r w:rsidR="00D47547" w:rsidRPr="00D47547">
        <w:t>, 2014.03.0121.015)</w:t>
      </w:r>
    </w:p>
    <w:p w:rsidR="00A624D9" w:rsidRDefault="00A624D9" w:rsidP="007C411F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b/>
          <w:sz w:val="28"/>
          <w:szCs w:val="20"/>
        </w:rPr>
      </w:pPr>
    </w:p>
    <w:p w:rsidR="007C411F" w:rsidRPr="00805A08" w:rsidRDefault="007C411F" w:rsidP="007C411F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8"/>
        </w:rPr>
      </w:pPr>
      <w:r w:rsidRPr="00805A08">
        <w:rPr>
          <w:rFonts w:ascii="Verdana" w:hAnsi="Verdana"/>
          <w:b/>
          <w:sz w:val="28"/>
          <w:szCs w:val="20"/>
        </w:rPr>
        <w:t>PUBLICATIONS:</w:t>
      </w:r>
    </w:p>
    <w:p w:rsidR="007C411F" w:rsidRPr="00805A08" w:rsidRDefault="007C411F" w:rsidP="007C411F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  <w:u w:val="single"/>
        </w:rPr>
      </w:pPr>
      <w:r w:rsidRPr="00805A08">
        <w:rPr>
          <w:rFonts w:ascii="Verdana" w:hAnsi="Verdana"/>
          <w:b/>
          <w:sz w:val="20"/>
          <w:szCs w:val="20"/>
        </w:rPr>
        <w:t xml:space="preserve">A. </w:t>
      </w:r>
      <w:r w:rsidRPr="00805A08">
        <w:rPr>
          <w:rFonts w:ascii="Verdana" w:hAnsi="Verdana"/>
          <w:b/>
          <w:sz w:val="20"/>
          <w:szCs w:val="20"/>
          <w:u w:val="single"/>
        </w:rPr>
        <w:t xml:space="preserve">International </w:t>
      </w:r>
      <w:proofErr w:type="spellStart"/>
      <w:r w:rsidRPr="00805A08">
        <w:rPr>
          <w:rFonts w:ascii="Verdana" w:hAnsi="Verdana"/>
          <w:b/>
          <w:sz w:val="20"/>
          <w:szCs w:val="20"/>
          <w:u w:val="single"/>
        </w:rPr>
        <w:t>publications</w:t>
      </w:r>
      <w:proofErr w:type="spellEnd"/>
      <w:r w:rsidRPr="00805A08">
        <w:rPr>
          <w:rFonts w:ascii="Verdana" w:hAnsi="Verdana"/>
          <w:b/>
          <w:sz w:val="20"/>
          <w:szCs w:val="20"/>
          <w:u w:val="single"/>
        </w:rPr>
        <w:t xml:space="preserve"> (SCI </w:t>
      </w:r>
      <w:proofErr w:type="spellStart"/>
      <w:r w:rsidRPr="00805A08">
        <w:rPr>
          <w:rFonts w:ascii="Verdana" w:hAnsi="Verdana"/>
          <w:b/>
          <w:sz w:val="20"/>
          <w:szCs w:val="20"/>
          <w:u w:val="single"/>
        </w:rPr>
        <w:t>and</w:t>
      </w:r>
      <w:proofErr w:type="spellEnd"/>
      <w:r w:rsidRPr="00805A08">
        <w:rPr>
          <w:rFonts w:ascii="Verdana" w:hAnsi="Verdana"/>
          <w:b/>
          <w:sz w:val="20"/>
          <w:szCs w:val="20"/>
          <w:u w:val="single"/>
        </w:rPr>
        <w:t xml:space="preserve"> SCI </w:t>
      </w:r>
      <w:proofErr w:type="spellStart"/>
      <w:r w:rsidRPr="00805A08">
        <w:rPr>
          <w:rFonts w:ascii="Verdana" w:hAnsi="Verdana"/>
          <w:b/>
          <w:sz w:val="20"/>
          <w:szCs w:val="20"/>
          <w:u w:val="single"/>
        </w:rPr>
        <w:t>Expanded</w:t>
      </w:r>
      <w:proofErr w:type="spellEnd"/>
      <w:r w:rsidRPr="00805A08">
        <w:rPr>
          <w:rFonts w:ascii="Verdana" w:hAnsi="Verdana"/>
          <w:b/>
          <w:sz w:val="20"/>
          <w:szCs w:val="20"/>
          <w:u w:val="single"/>
        </w:rPr>
        <w:t>):</w:t>
      </w:r>
    </w:p>
    <w:p w:rsidR="00D47547" w:rsidRDefault="00D47547" w:rsidP="004838EE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b/>
          <w:lang w:val="en-US"/>
        </w:rPr>
      </w:pPr>
      <w:r>
        <w:rPr>
          <w:b/>
          <w:lang w:val="en-US"/>
        </w:rPr>
        <w:t xml:space="preserve">1. </w:t>
      </w:r>
      <w:proofErr w:type="spellStart"/>
      <w:r w:rsidRPr="00D47547">
        <w:rPr>
          <w:b/>
          <w:lang w:val="en-US"/>
        </w:rPr>
        <w:t>Aydin</w:t>
      </w:r>
      <w:proofErr w:type="spellEnd"/>
      <w:r w:rsidRPr="00D47547">
        <w:rPr>
          <w:b/>
          <w:lang w:val="en-US"/>
        </w:rPr>
        <w:t xml:space="preserve"> B., </w:t>
      </w:r>
      <w:proofErr w:type="spellStart"/>
      <w:r w:rsidRPr="00D47547">
        <w:rPr>
          <w:lang w:val="en-US"/>
        </w:rPr>
        <w:t>Yilmaz</w:t>
      </w:r>
      <w:proofErr w:type="spellEnd"/>
      <w:r w:rsidRPr="00D47547">
        <w:rPr>
          <w:lang w:val="en-US"/>
        </w:rPr>
        <w:t xml:space="preserve"> S., </w:t>
      </w:r>
      <w:proofErr w:type="spellStart"/>
      <w:r w:rsidRPr="00D47547">
        <w:rPr>
          <w:lang w:val="en-US"/>
        </w:rPr>
        <w:t>Gümüş</w:t>
      </w:r>
      <w:proofErr w:type="spellEnd"/>
      <w:r w:rsidRPr="00D47547">
        <w:rPr>
          <w:lang w:val="en-US"/>
        </w:rPr>
        <w:t xml:space="preserve"> E.</w:t>
      </w:r>
      <w:r w:rsidRPr="00D47547">
        <w:rPr>
          <w:b/>
          <w:lang w:val="en-US"/>
        </w:rPr>
        <w:t xml:space="preserve"> 2017</w:t>
      </w:r>
      <w:r>
        <w:rPr>
          <w:b/>
          <w:lang w:val="en-US"/>
        </w:rPr>
        <w:t>.</w:t>
      </w:r>
      <w:r w:rsidRPr="00D47547">
        <w:rPr>
          <w:lang w:val="en-US"/>
        </w:rPr>
        <w:t xml:space="preserve"> "The Effect of Distiller's Dried with </w:t>
      </w:r>
      <w:proofErr w:type="spellStart"/>
      <w:r w:rsidRPr="00D47547">
        <w:rPr>
          <w:lang w:val="en-US"/>
        </w:rPr>
        <w:t>Solubles</w:t>
      </w:r>
      <w:proofErr w:type="spellEnd"/>
      <w:r w:rsidRPr="00D47547">
        <w:rPr>
          <w:lang w:val="en-US"/>
        </w:rPr>
        <w:t xml:space="preserve"> on Carcass Composition, Skin and Fillet Coloration of Rainbow Trout (</w:t>
      </w:r>
      <w:proofErr w:type="spellStart"/>
      <w:r w:rsidRPr="00D47547">
        <w:rPr>
          <w:lang w:val="en-US"/>
        </w:rPr>
        <w:t>Oncorhynchos</w:t>
      </w:r>
      <w:proofErr w:type="spellEnd"/>
      <w:r w:rsidRPr="00D47547">
        <w:rPr>
          <w:lang w:val="en-US"/>
        </w:rPr>
        <w:t xml:space="preserve"> </w:t>
      </w:r>
      <w:proofErr w:type="spellStart"/>
      <w:r w:rsidRPr="00D47547">
        <w:rPr>
          <w:lang w:val="en-US"/>
        </w:rPr>
        <w:t>mykiss</w:t>
      </w:r>
      <w:proofErr w:type="spellEnd"/>
      <w:r w:rsidRPr="00D47547">
        <w:rPr>
          <w:lang w:val="en-US"/>
        </w:rPr>
        <w:t>) ", Israeli Journal Of Aquaculture-</w:t>
      </w:r>
      <w:proofErr w:type="spellStart"/>
      <w:r w:rsidRPr="00D47547">
        <w:rPr>
          <w:lang w:val="en-US"/>
        </w:rPr>
        <w:t>Bamidgeh</w:t>
      </w:r>
      <w:proofErr w:type="spellEnd"/>
      <w:r w:rsidRPr="00D47547">
        <w:rPr>
          <w:lang w:val="en-US"/>
        </w:rPr>
        <w:t>, vol.69, no.1, pp.1-10,</w:t>
      </w:r>
      <w:r w:rsidRPr="00D47547">
        <w:rPr>
          <w:b/>
          <w:lang w:val="en-US"/>
        </w:rPr>
        <w:t xml:space="preserve"> </w:t>
      </w:r>
    </w:p>
    <w:p w:rsidR="0048532F" w:rsidRPr="007C411F" w:rsidRDefault="00D47547" w:rsidP="004838EE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lang w:val="en-US"/>
        </w:rPr>
      </w:pPr>
      <w:r>
        <w:rPr>
          <w:b/>
          <w:lang w:val="en-US"/>
        </w:rPr>
        <w:t>2</w:t>
      </w:r>
      <w:r w:rsidR="00B9382A" w:rsidRPr="007C411F">
        <w:rPr>
          <w:b/>
          <w:lang w:val="en-US"/>
        </w:rPr>
        <w:t xml:space="preserve">. </w:t>
      </w:r>
      <w:proofErr w:type="spellStart"/>
      <w:r w:rsidR="0048532F" w:rsidRPr="007C411F">
        <w:rPr>
          <w:lang w:val="en-US"/>
        </w:rPr>
        <w:t>Gümüş</w:t>
      </w:r>
      <w:proofErr w:type="spellEnd"/>
      <w:r w:rsidR="0048532F" w:rsidRPr="007C411F">
        <w:rPr>
          <w:lang w:val="en-US"/>
        </w:rPr>
        <w:t>, E.,</w:t>
      </w:r>
      <w:r w:rsidR="0048532F" w:rsidRPr="007C411F">
        <w:rPr>
          <w:b/>
          <w:lang w:val="en-US"/>
        </w:rPr>
        <w:t xml:space="preserve"> </w:t>
      </w:r>
      <w:proofErr w:type="spellStart"/>
      <w:r w:rsidR="0048532F" w:rsidRPr="007C411F">
        <w:rPr>
          <w:b/>
          <w:lang w:val="en-US"/>
        </w:rPr>
        <w:t>Aydın</w:t>
      </w:r>
      <w:proofErr w:type="spellEnd"/>
      <w:r w:rsidR="0048532F" w:rsidRPr="007C411F">
        <w:rPr>
          <w:b/>
          <w:lang w:val="en-US"/>
        </w:rPr>
        <w:t>, B.</w:t>
      </w:r>
      <w:r w:rsidR="009367DD" w:rsidRPr="007C411F">
        <w:rPr>
          <w:b/>
          <w:lang w:val="en-US"/>
        </w:rPr>
        <w:t xml:space="preserve"> </w:t>
      </w:r>
      <w:r w:rsidR="009367DD" w:rsidRPr="007C411F">
        <w:rPr>
          <w:lang w:val="en-US" w:eastAsia="tr-TR"/>
        </w:rPr>
        <w:t>&amp;</w:t>
      </w:r>
      <w:r w:rsidR="0048532F" w:rsidRPr="007C411F">
        <w:rPr>
          <w:b/>
          <w:lang w:val="en-US"/>
        </w:rPr>
        <w:t xml:space="preserve"> </w:t>
      </w:r>
      <w:proofErr w:type="spellStart"/>
      <w:r w:rsidR="0048532F" w:rsidRPr="007C411F">
        <w:rPr>
          <w:lang w:val="en-US"/>
        </w:rPr>
        <w:t>Kanyılmaz</w:t>
      </w:r>
      <w:proofErr w:type="spellEnd"/>
      <w:r w:rsidR="0048532F" w:rsidRPr="007C411F">
        <w:rPr>
          <w:lang w:val="en-US"/>
        </w:rPr>
        <w:t xml:space="preserve">, M. </w:t>
      </w:r>
      <w:r w:rsidR="0048532F" w:rsidRPr="007C411F">
        <w:rPr>
          <w:b/>
          <w:lang w:val="en-US"/>
        </w:rPr>
        <w:t>2016</w:t>
      </w:r>
      <w:r w:rsidR="0048532F" w:rsidRPr="007C411F">
        <w:rPr>
          <w:lang w:val="en-US"/>
        </w:rPr>
        <w:t>. Growth and feed utilization of gold fish (</w:t>
      </w:r>
      <w:proofErr w:type="spellStart"/>
      <w:r w:rsidR="0048532F" w:rsidRPr="007C411F">
        <w:rPr>
          <w:i/>
          <w:lang w:val="en-US"/>
        </w:rPr>
        <w:t>Carassius</w:t>
      </w:r>
      <w:proofErr w:type="spellEnd"/>
      <w:r w:rsidR="0048532F" w:rsidRPr="007C411F">
        <w:rPr>
          <w:i/>
          <w:lang w:val="en-US"/>
        </w:rPr>
        <w:t xml:space="preserve"> </w:t>
      </w:r>
      <w:proofErr w:type="spellStart"/>
      <w:r w:rsidR="0048532F" w:rsidRPr="007C411F">
        <w:rPr>
          <w:i/>
          <w:lang w:val="en-US"/>
        </w:rPr>
        <w:t>auratus</w:t>
      </w:r>
      <w:proofErr w:type="spellEnd"/>
      <w:r w:rsidR="0048532F" w:rsidRPr="007C411F">
        <w:rPr>
          <w:lang w:val="en-US"/>
        </w:rPr>
        <w:t>) fed graded levels of brewer’s yeast (</w:t>
      </w:r>
      <w:r w:rsidR="0048532F" w:rsidRPr="007C411F">
        <w:rPr>
          <w:i/>
          <w:lang w:val="en-US"/>
        </w:rPr>
        <w:t xml:space="preserve">Saccharomyces </w:t>
      </w:r>
      <w:proofErr w:type="spellStart"/>
      <w:r w:rsidR="0048532F" w:rsidRPr="007C411F">
        <w:rPr>
          <w:i/>
          <w:lang w:val="en-US"/>
        </w:rPr>
        <w:t>cerevisiae</w:t>
      </w:r>
      <w:proofErr w:type="spellEnd"/>
      <w:r w:rsidR="0048532F" w:rsidRPr="007C411F">
        <w:rPr>
          <w:lang w:val="en-US"/>
        </w:rPr>
        <w:t>).</w:t>
      </w:r>
      <w:r w:rsidR="0048532F" w:rsidRPr="007C411F">
        <w:t xml:space="preserve"> </w:t>
      </w:r>
      <w:r w:rsidR="0048532F" w:rsidRPr="007C411F">
        <w:rPr>
          <w:lang w:val="en-US"/>
        </w:rPr>
        <w:t>Iranian Journal of Fisheries Sciences</w:t>
      </w:r>
      <w:r w:rsidR="001F276A" w:rsidRPr="007C411F">
        <w:rPr>
          <w:lang w:val="en-US"/>
        </w:rPr>
        <w:t>, 15</w:t>
      </w:r>
      <w:r w:rsidR="00D0290C" w:rsidRPr="007C411F">
        <w:rPr>
          <w:lang w:val="en-US"/>
        </w:rPr>
        <w:t xml:space="preserve"> (3)</w:t>
      </w:r>
      <w:r w:rsidR="001F276A" w:rsidRPr="007C411F">
        <w:rPr>
          <w:lang w:val="en-US"/>
        </w:rPr>
        <w:t>: 1124-1133.</w:t>
      </w:r>
    </w:p>
    <w:p w:rsidR="00636113" w:rsidRPr="007C411F" w:rsidRDefault="00D47547" w:rsidP="004838EE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lang w:val="en-US"/>
        </w:rPr>
      </w:pPr>
      <w:r>
        <w:rPr>
          <w:b/>
          <w:lang w:val="en-US"/>
        </w:rPr>
        <w:t>3</w:t>
      </w:r>
      <w:r w:rsidR="0048532F" w:rsidRPr="007C411F">
        <w:rPr>
          <w:b/>
          <w:lang w:val="en-US"/>
        </w:rPr>
        <w:t>.</w:t>
      </w:r>
      <w:r w:rsidR="0048532F" w:rsidRPr="007C411F">
        <w:rPr>
          <w:lang w:val="en-US"/>
        </w:rPr>
        <w:t xml:space="preserve"> </w:t>
      </w:r>
      <w:proofErr w:type="spellStart"/>
      <w:r w:rsidR="00636113" w:rsidRPr="007C411F">
        <w:rPr>
          <w:b/>
          <w:lang w:val="en-US"/>
        </w:rPr>
        <w:t>Aydın</w:t>
      </w:r>
      <w:proofErr w:type="spellEnd"/>
      <w:r w:rsidR="00636113" w:rsidRPr="007C411F">
        <w:rPr>
          <w:b/>
          <w:lang w:val="en-US"/>
        </w:rPr>
        <w:t>, B.</w:t>
      </w:r>
      <w:r w:rsidR="00636113" w:rsidRPr="007C411F">
        <w:rPr>
          <w:lang w:val="en-US"/>
        </w:rPr>
        <w:t xml:space="preserve">, </w:t>
      </w:r>
      <w:proofErr w:type="spellStart"/>
      <w:r w:rsidR="00636113" w:rsidRPr="007C411F">
        <w:rPr>
          <w:lang w:val="en-US"/>
        </w:rPr>
        <w:t>Gümüş</w:t>
      </w:r>
      <w:proofErr w:type="spellEnd"/>
      <w:r w:rsidR="00636113" w:rsidRPr="007C411F">
        <w:rPr>
          <w:lang w:val="en-US"/>
        </w:rPr>
        <w:t xml:space="preserve">, E. </w:t>
      </w:r>
      <w:r w:rsidR="00636113" w:rsidRPr="007C411F">
        <w:rPr>
          <w:lang w:val="en-US" w:eastAsia="tr-TR"/>
        </w:rPr>
        <w:t>&amp;</w:t>
      </w:r>
      <w:r w:rsidR="00636113" w:rsidRPr="007C411F">
        <w:rPr>
          <w:lang w:val="en-US"/>
        </w:rPr>
        <w:t xml:space="preserve"> </w:t>
      </w:r>
      <w:proofErr w:type="spellStart"/>
      <w:r w:rsidR="00636113" w:rsidRPr="007C411F">
        <w:rPr>
          <w:lang w:val="en-US"/>
        </w:rPr>
        <w:t>Balcı</w:t>
      </w:r>
      <w:proofErr w:type="spellEnd"/>
      <w:r w:rsidR="00636113" w:rsidRPr="007C411F">
        <w:rPr>
          <w:lang w:val="en-US"/>
        </w:rPr>
        <w:t xml:space="preserve">, B.A. </w:t>
      </w:r>
      <w:r w:rsidR="00636113" w:rsidRPr="007C411F">
        <w:rPr>
          <w:b/>
          <w:lang w:val="en-US"/>
        </w:rPr>
        <w:t>2015</w:t>
      </w:r>
      <w:r w:rsidR="00636113" w:rsidRPr="007C411F">
        <w:rPr>
          <w:lang w:val="en-US"/>
        </w:rPr>
        <w:t xml:space="preserve">. </w:t>
      </w:r>
      <w:proofErr w:type="gramStart"/>
      <w:r w:rsidR="00636113" w:rsidRPr="007C411F">
        <w:rPr>
          <w:lang w:val="en-US"/>
        </w:rPr>
        <w:t xml:space="preserve">Effect </w:t>
      </w:r>
      <w:r w:rsidR="00B67EDA" w:rsidRPr="007C411F">
        <w:rPr>
          <w:lang w:val="en-US"/>
        </w:rPr>
        <w:t>of dietary fish meal replacement by poultry by-product meal on muscle fatty acid composition and liver histology of Nile tilapia f</w:t>
      </w:r>
      <w:r w:rsidR="00636113" w:rsidRPr="007C411F">
        <w:rPr>
          <w:lang w:val="en-US"/>
        </w:rPr>
        <w:t xml:space="preserve">ry, </w:t>
      </w:r>
      <w:proofErr w:type="spellStart"/>
      <w:r w:rsidR="00636113" w:rsidRPr="007C411F">
        <w:rPr>
          <w:i/>
          <w:lang w:val="en-US"/>
        </w:rPr>
        <w:t>Oreochromis</w:t>
      </w:r>
      <w:proofErr w:type="spellEnd"/>
      <w:r w:rsidR="00636113" w:rsidRPr="007C411F">
        <w:rPr>
          <w:i/>
          <w:lang w:val="en-US"/>
        </w:rPr>
        <w:t xml:space="preserve"> </w:t>
      </w:r>
      <w:proofErr w:type="spellStart"/>
      <w:r w:rsidR="001309A2" w:rsidRPr="007C411F">
        <w:rPr>
          <w:i/>
          <w:lang w:val="en-US"/>
        </w:rPr>
        <w:t>n</w:t>
      </w:r>
      <w:r w:rsidR="00636113" w:rsidRPr="007C411F">
        <w:rPr>
          <w:i/>
          <w:lang w:val="en-US"/>
        </w:rPr>
        <w:t>iloticus</w:t>
      </w:r>
      <w:proofErr w:type="spellEnd"/>
      <w:r w:rsidR="00636113" w:rsidRPr="007C411F">
        <w:rPr>
          <w:lang w:val="en-US"/>
        </w:rPr>
        <w:t>.</w:t>
      </w:r>
      <w:proofErr w:type="gramEnd"/>
      <w:r w:rsidR="00636113" w:rsidRPr="007C411F">
        <w:t xml:space="preserve"> </w:t>
      </w:r>
      <w:proofErr w:type="spellStart"/>
      <w:r w:rsidR="00636113" w:rsidRPr="007C411F">
        <w:rPr>
          <w:lang w:val="en-US"/>
        </w:rPr>
        <w:t>Acta</w:t>
      </w:r>
      <w:proofErr w:type="spellEnd"/>
      <w:r w:rsidR="00636113" w:rsidRPr="007C411F">
        <w:rPr>
          <w:lang w:val="en-US"/>
        </w:rPr>
        <w:t xml:space="preserve"> </w:t>
      </w:r>
      <w:proofErr w:type="spellStart"/>
      <w:r w:rsidR="00636113" w:rsidRPr="007C411F">
        <w:rPr>
          <w:lang w:val="en-US"/>
        </w:rPr>
        <w:t>Ichthyologica</w:t>
      </w:r>
      <w:proofErr w:type="spellEnd"/>
      <w:r w:rsidR="00636113" w:rsidRPr="007C411F">
        <w:rPr>
          <w:lang w:val="en-US"/>
        </w:rPr>
        <w:t xml:space="preserve"> </w:t>
      </w:r>
      <w:proofErr w:type="gramStart"/>
      <w:r w:rsidR="00636113" w:rsidRPr="007C411F">
        <w:rPr>
          <w:lang w:val="en-US"/>
        </w:rPr>
        <w:t>et</w:t>
      </w:r>
      <w:proofErr w:type="gramEnd"/>
      <w:r w:rsidR="00636113" w:rsidRPr="007C411F">
        <w:rPr>
          <w:lang w:val="en-US"/>
        </w:rPr>
        <w:t xml:space="preserve"> </w:t>
      </w:r>
      <w:proofErr w:type="spellStart"/>
      <w:r w:rsidR="00636113" w:rsidRPr="007C411F">
        <w:rPr>
          <w:lang w:val="en-US"/>
        </w:rPr>
        <w:t>Piscatoria</w:t>
      </w:r>
      <w:proofErr w:type="spellEnd"/>
      <w:r w:rsidR="00636113" w:rsidRPr="007C411F">
        <w:rPr>
          <w:lang w:val="en-US"/>
        </w:rPr>
        <w:t xml:space="preserve">, 45 (4): </w:t>
      </w:r>
      <w:r w:rsidR="005F4B34" w:rsidRPr="007C411F">
        <w:rPr>
          <w:lang w:val="en-US"/>
        </w:rPr>
        <w:t>343-351</w:t>
      </w:r>
      <w:r w:rsidR="00636113" w:rsidRPr="007C411F">
        <w:rPr>
          <w:lang w:val="en-US"/>
        </w:rPr>
        <w:t>.</w:t>
      </w:r>
    </w:p>
    <w:p w:rsidR="00031560" w:rsidRPr="007C411F" w:rsidRDefault="00D47547" w:rsidP="004838EE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lang w:val="en-US"/>
        </w:rPr>
      </w:pPr>
      <w:r>
        <w:rPr>
          <w:b/>
          <w:lang w:val="en-US"/>
        </w:rPr>
        <w:t>4</w:t>
      </w:r>
      <w:r w:rsidR="00031560" w:rsidRPr="007C411F">
        <w:rPr>
          <w:b/>
          <w:lang w:val="en-US"/>
        </w:rPr>
        <w:t>.</w:t>
      </w:r>
      <w:r w:rsidR="00031560" w:rsidRPr="007C411F">
        <w:rPr>
          <w:lang w:val="en-US"/>
        </w:rPr>
        <w:t xml:space="preserve"> </w:t>
      </w:r>
      <w:proofErr w:type="spellStart"/>
      <w:r w:rsidR="00031560" w:rsidRPr="007C411F">
        <w:rPr>
          <w:lang w:val="en-US"/>
        </w:rPr>
        <w:t>Erdogan</w:t>
      </w:r>
      <w:proofErr w:type="spellEnd"/>
      <w:r w:rsidR="00031560" w:rsidRPr="007C411F">
        <w:rPr>
          <w:lang w:val="en-US"/>
        </w:rPr>
        <w:t xml:space="preserve">, F., </w:t>
      </w:r>
      <w:proofErr w:type="spellStart"/>
      <w:r w:rsidR="00031560" w:rsidRPr="007C411F">
        <w:rPr>
          <w:lang w:val="en-US"/>
        </w:rPr>
        <w:t>Kanyılmaz</w:t>
      </w:r>
      <w:proofErr w:type="spellEnd"/>
      <w:r w:rsidR="00031560" w:rsidRPr="007C411F">
        <w:rPr>
          <w:lang w:val="en-US"/>
        </w:rPr>
        <w:t xml:space="preserve">, M., </w:t>
      </w:r>
      <w:proofErr w:type="spellStart"/>
      <w:r w:rsidR="00031560" w:rsidRPr="007C411F">
        <w:rPr>
          <w:b/>
          <w:lang w:val="en-US"/>
        </w:rPr>
        <w:t>Aydın</w:t>
      </w:r>
      <w:proofErr w:type="spellEnd"/>
      <w:r w:rsidR="00031560" w:rsidRPr="007C411F">
        <w:rPr>
          <w:b/>
          <w:lang w:val="en-US"/>
        </w:rPr>
        <w:t>, B.,</w:t>
      </w:r>
      <w:r w:rsidR="00031560" w:rsidRPr="007C411F">
        <w:rPr>
          <w:lang w:val="en-US"/>
        </w:rPr>
        <w:t xml:space="preserve"> </w:t>
      </w:r>
      <w:proofErr w:type="spellStart"/>
      <w:r w:rsidR="00031560" w:rsidRPr="007C411F">
        <w:rPr>
          <w:lang w:val="en-US"/>
        </w:rPr>
        <w:t>Erdogan</w:t>
      </w:r>
      <w:proofErr w:type="spellEnd"/>
      <w:r w:rsidR="00031560" w:rsidRPr="007C411F">
        <w:rPr>
          <w:lang w:val="en-US"/>
        </w:rPr>
        <w:t xml:space="preserve">, M., </w:t>
      </w:r>
      <w:proofErr w:type="spellStart"/>
      <w:r w:rsidR="00031560" w:rsidRPr="007C411F">
        <w:rPr>
          <w:lang w:val="en-US"/>
        </w:rPr>
        <w:t>Aksoy</w:t>
      </w:r>
      <w:proofErr w:type="spellEnd"/>
      <w:r w:rsidR="00031560" w:rsidRPr="007C411F">
        <w:rPr>
          <w:lang w:val="en-US"/>
        </w:rPr>
        <w:t xml:space="preserve">, A. </w:t>
      </w:r>
      <w:r w:rsidR="00031560" w:rsidRPr="007C411F">
        <w:rPr>
          <w:lang w:val="en-US" w:eastAsia="tr-TR"/>
        </w:rPr>
        <w:t xml:space="preserve">&amp; </w:t>
      </w:r>
      <w:proofErr w:type="spellStart"/>
      <w:r w:rsidR="00031560" w:rsidRPr="007C411F">
        <w:rPr>
          <w:lang w:val="en-US"/>
        </w:rPr>
        <w:t>Gümüş</w:t>
      </w:r>
      <w:proofErr w:type="spellEnd"/>
      <w:r w:rsidR="00031560" w:rsidRPr="007C411F">
        <w:rPr>
          <w:lang w:val="en-US"/>
        </w:rPr>
        <w:t xml:space="preserve">, E. </w:t>
      </w:r>
      <w:r w:rsidR="00031560" w:rsidRPr="007C411F">
        <w:rPr>
          <w:b/>
          <w:lang w:val="en-US"/>
        </w:rPr>
        <w:t>2015</w:t>
      </w:r>
      <w:r w:rsidR="00031560" w:rsidRPr="007C411F">
        <w:rPr>
          <w:lang w:val="en-US"/>
        </w:rPr>
        <w:t xml:space="preserve">. Effects of </w:t>
      </w:r>
      <w:r w:rsidR="00B67EDA" w:rsidRPr="007C411F">
        <w:rPr>
          <w:lang w:val="en-US"/>
        </w:rPr>
        <w:t>d</w:t>
      </w:r>
      <w:r w:rsidR="00031560" w:rsidRPr="007C411F">
        <w:rPr>
          <w:lang w:val="en-US"/>
        </w:rPr>
        <w:t>ifferent levels of L-</w:t>
      </w:r>
      <w:proofErr w:type="spellStart"/>
      <w:r w:rsidR="00031560" w:rsidRPr="007C411F">
        <w:rPr>
          <w:lang w:val="en-US"/>
        </w:rPr>
        <w:t>carnitine</w:t>
      </w:r>
      <w:proofErr w:type="spellEnd"/>
      <w:r w:rsidR="00031560" w:rsidRPr="007C411F">
        <w:rPr>
          <w:lang w:val="en-US"/>
        </w:rPr>
        <w:t xml:space="preserve"> on growth, feed utilization and liver histology in Nile tilapia </w:t>
      </w:r>
      <w:proofErr w:type="spellStart"/>
      <w:r w:rsidR="00031560" w:rsidRPr="007C411F">
        <w:rPr>
          <w:i/>
          <w:lang w:val="en-US"/>
        </w:rPr>
        <w:t>Oreochromis</w:t>
      </w:r>
      <w:proofErr w:type="spellEnd"/>
      <w:r w:rsidR="00031560" w:rsidRPr="007C411F">
        <w:rPr>
          <w:i/>
          <w:lang w:val="en-US"/>
        </w:rPr>
        <w:t xml:space="preserve"> </w:t>
      </w:r>
      <w:proofErr w:type="spellStart"/>
      <w:r w:rsidR="00031560" w:rsidRPr="007C411F">
        <w:rPr>
          <w:i/>
          <w:lang w:val="en-US"/>
        </w:rPr>
        <w:t>niloticus</w:t>
      </w:r>
      <w:proofErr w:type="spellEnd"/>
      <w:r w:rsidR="00031560" w:rsidRPr="007C411F">
        <w:rPr>
          <w:lang w:val="en-US"/>
        </w:rPr>
        <w:t xml:space="preserve"> fry. Indian Journal of Fisheries, 62 (</w:t>
      </w:r>
      <w:r w:rsidR="00120883" w:rsidRPr="007C411F">
        <w:rPr>
          <w:lang w:val="en-US"/>
        </w:rPr>
        <w:t>2</w:t>
      </w:r>
      <w:r w:rsidR="00031560" w:rsidRPr="007C411F">
        <w:rPr>
          <w:lang w:val="en-US"/>
        </w:rPr>
        <w:t xml:space="preserve">): </w:t>
      </w:r>
      <w:r w:rsidR="00120883" w:rsidRPr="007C411F">
        <w:rPr>
          <w:lang w:val="en-US"/>
        </w:rPr>
        <w:t>123-127.</w:t>
      </w:r>
    </w:p>
    <w:p w:rsidR="0068252F" w:rsidRPr="007C411F" w:rsidRDefault="00D47547" w:rsidP="004838EE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lang w:val="en-US"/>
        </w:rPr>
      </w:pPr>
      <w:r>
        <w:rPr>
          <w:b/>
          <w:lang w:val="en-US"/>
        </w:rPr>
        <w:t>5</w:t>
      </w:r>
      <w:r w:rsidR="0068252F" w:rsidRPr="007C411F">
        <w:rPr>
          <w:b/>
          <w:lang w:val="en-US"/>
        </w:rPr>
        <w:t xml:space="preserve">. </w:t>
      </w:r>
      <w:proofErr w:type="spellStart"/>
      <w:r w:rsidR="0068252F" w:rsidRPr="007C411F">
        <w:rPr>
          <w:lang w:val="en-US"/>
        </w:rPr>
        <w:t>Gümüş</w:t>
      </w:r>
      <w:proofErr w:type="spellEnd"/>
      <w:r w:rsidR="0068252F" w:rsidRPr="007C411F">
        <w:rPr>
          <w:lang w:val="en-US"/>
        </w:rPr>
        <w:t xml:space="preserve">, E. </w:t>
      </w:r>
      <w:r w:rsidR="0068252F" w:rsidRPr="007C411F">
        <w:rPr>
          <w:lang w:val="en-US" w:eastAsia="tr-TR"/>
        </w:rPr>
        <w:t>&amp;</w:t>
      </w:r>
      <w:r w:rsidR="0068252F" w:rsidRPr="007C411F">
        <w:rPr>
          <w:b/>
          <w:lang w:val="en-US"/>
        </w:rPr>
        <w:t xml:space="preserve"> </w:t>
      </w:r>
      <w:proofErr w:type="spellStart"/>
      <w:r w:rsidR="0068252F" w:rsidRPr="007C411F">
        <w:rPr>
          <w:b/>
          <w:lang w:val="en-US"/>
        </w:rPr>
        <w:t>Aydın</w:t>
      </w:r>
      <w:proofErr w:type="spellEnd"/>
      <w:r w:rsidR="0068252F" w:rsidRPr="007C411F">
        <w:rPr>
          <w:b/>
          <w:lang w:val="en-US"/>
        </w:rPr>
        <w:t>, B. 201</w:t>
      </w:r>
      <w:r w:rsidR="007C2C36" w:rsidRPr="007C411F">
        <w:rPr>
          <w:b/>
          <w:lang w:val="en-US"/>
        </w:rPr>
        <w:t>3</w:t>
      </w:r>
      <w:r w:rsidR="0068252F" w:rsidRPr="007C411F">
        <w:rPr>
          <w:b/>
          <w:lang w:val="en-US"/>
        </w:rPr>
        <w:t xml:space="preserve">. </w:t>
      </w:r>
      <w:proofErr w:type="gramStart"/>
      <w:r w:rsidR="0068252F" w:rsidRPr="007C411F">
        <w:rPr>
          <w:lang w:val="en-US"/>
        </w:rPr>
        <w:t>Effect o</w:t>
      </w:r>
      <w:r w:rsidR="007A6074" w:rsidRPr="007C411F">
        <w:rPr>
          <w:lang w:val="en-US"/>
        </w:rPr>
        <w:t>f poultry by-product meal on growth performance and fatty acid composition of car</w:t>
      </w:r>
      <w:r w:rsidR="0068252F" w:rsidRPr="007C411F">
        <w:rPr>
          <w:lang w:val="en-US"/>
        </w:rPr>
        <w:t>p (</w:t>
      </w:r>
      <w:proofErr w:type="spellStart"/>
      <w:r w:rsidR="0068252F" w:rsidRPr="007C411F">
        <w:rPr>
          <w:i/>
          <w:lang w:val="en-US"/>
        </w:rPr>
        <w:t>Cyprinus</w:t>
      </w:r>
      <w:proofErr w:type="spellEnd"/>
      <w:r w:rsidR="0068252F" w:rsidRPr="007C411F">
        <w:rPr>
          <w:i/>
          <w:lang w:val="en-US"/>
        </w:rPr>
        <w:t xml:space="preserve"> </w:t>
      </w:r>
      <w:proofErr w:type="spellStart"/>
      <w:r w:rsidR="0068252F" w:rsidRPr="007C411F">
        <w:rPr>
          <w:i/>
          <w:lang w:val="en-US"/>
        </w:rPr>
        <w:t>carpio</w:t>
      </w:r>
      <w:proofErr w:type="spellEnd"/>
      <w:r w:rsidR="0068252F" w:rsidRPr="007C411F">
        <w:rPr>
          <w:lang w:val="en-US"/>
        </w:rPr>
        <w:t xml:space="preserve">) </w:t>
      </w:r>
      <w:r w:rsidR="007A6074" w:rsidRPr="007C411F">
        <w:rPr>
          <w:lang w:val="en-US"/>
        </w:rPr>
        <w:t>f</w:t>
      </w:r>
      <w:r w:rsidR="0068252F" w:rsidRPr="007C411F">
        <w:rPr>
          <w:lang w:val="en-US"/>
        </w:rPr>
        <w:t>ry.</w:t>
      </w:r>
      <w:proofErr w:type="gramEnd"/>
      <w:r w:rsidR="0068252F" w:rsidRPr="007C411F">
        <w:rPr>
          <w:lang w:val="en-US"/>
        </w:rPr>
        <w:t xml:space="preserve"> Turkish Journal of Fisheries and Aquatic Sciences, 13: 827-834.</w:t>
      </w:r>
    </w:p>
    <w:p w:rsidR="00805C14" w:rsidRPr="007C411F" w:rsidRDefault="00D47547" w:rsidP="004838EE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lang w:val="en-US" w:eastAsia="tr-TR"/>
        </w:rPr>
      </w:pPr>
      <w:r>
        <w:rPr>
          <w:b/>
          <w:lang w:val="en-US"/>
        </w:rPr>
        <w:t>6</w:t>
      </w:r>
      <w:r w:rsidR="003758B7" w:rsidRPr="007C411F">
        <w:rPr>
          <w:b/>
          <w:lang w:val="en-US"/>
        </w:rPr>
        <w:t xml:space="preserve">. </w:t>
      </w:r>
      <w:proofErr w:type="spellStart"/>
      <w:r w:rsidR="002936D6" w:rsidRPr="007C411F">
        <w:rPr>
          <w:bCs/>
          <w:lang w:val="en-US" w:eastAsia="tr-TR"/>
        </w:rPr>
        <w:t>Gümüş</w:t>
      </w:r>
      <w:proofErr w:type="spellEnd"/>
      <w:r w:rsidR="002936D6" w:rsidRPr="007C411F">
        <w:rPr>
          <w:bCs/>
          <w:lang w:val="en-US" w:eastAsia="tr-TR"/>
        </w:rPr>
        <w:t>, E.,</w:t>
      </w:r>
      <w:r w:rsidR="002936D6" w:rsidRPr="007C411F">
        <w:rPr>
          <w:b/>
          <w:bCs/>
          <w:lang w:val="en-US" w:eastAsia="tr-TR"/>
        </w:rPr>
        <w:t xml:space="preserve"> </w:t>
      </w:r>
      <w:proofErr w:type="spellStart"/>
      <w:r w:rsidR="002936D6" w:rsidRPr="007C411F">
        <w:rPr>
          <w:lang w:val="en-US" w:eastAsia="tr-TR"/>
        </w:rPr>
        <w:t>Erdogan</w:t>
      </w:r>
      <w:proofErr w:type="spellEnd"/>
      <w:r w:rsidR="002936D6" w:rsidRPr="007C411F">
        <w:rPr>
          <w:lang w:val="en-US" w:eastAsia="tr-TR"/>
        </w:rPr>
        <w:t xml:space="preserve">, F. &amp; </w:t>
      </w:r>
      <w:proofErr w:type="spellStart"/>
      <w:r w:rsidR="002936D6" w:rsidRPr="007C411F">
        <w:rPr>
          <w:b/>
          <w:lang w:val="en-US" w:eastAsia="tr-TR"/>
        </w:rPr>
        <w:t>Aydın</w:t>
      </w:r>
      <w:proofErr w:type="spellEnd"/>
      <w:r w:rsidR="002936D6" w:rsidRPr="007C411F">
        <w:rPr>
          <w:b/>
          <w:lang w:val="en-US" w:eastAsia="tr-TR"/>
        </w:rPr>
        <w:t>, B</w:t>
      </w:r>
      <w:r w:rsidR="002936D6" w:rsidRPr="007C411F">
        <w:rPr>
          <w:lang w:val="en-US" w:eastAsia="tr-TR"/>
        </w:rPr>
        <w:t xml:space="preserve">, </w:t>
      </w:r>
      <w:r w:rsidR="002936D6" w:rsidRPr="007C411F">
        <w:rPr>
          <w:b/>
          <w:bCs/>
          <w:lang w:val="en-US" w:eastAsia="tr-TR"/>
        </w:rPr>
        <w:t xml:space="preserve">2013. </w:t>
      </w:r>
      <w:r w:rsidR="002936D6" w:rsidRPr="007C411F">
        <w:rPr>
          <w:lang w:val="en-US" w:eastAsia="tr-TR"/>
        </w:rPr>
        <w:t>Evaluation of skate meal as a replacement of fishmeal in diets for Nile tilapia fry (</w:t>
      </w:r>
      <w:proofErr w:type="spellStart"/>
      <w:r w:rsidR="002936D6" w:rsidRPr="007C411F">
        <w:rPr>
          <w:i/>
          <w:iCs/>
          <w:lang w:val="en-US" w:eastAsia="tr-TR"/>
        </w:rPr>
        <w:t>Oreochromis</w:t>
      </w:r>
      <w:proofErr w:type="spellEnd"/>
      <w:r w:rsidR="002936D6" w:rsidRPr="007C411F">
        <w:rPr>
          <w:i/>
          <w:iCs/>
          <w:lang w:val="en-US" w:eastAsia="tr-TR"/>
        </w:rPr>
        <w:t xml:space="preserve"> </w:t>
      </w:r>
      <w:proofErr w:type="spellStart"/>
      <w:r w:rsidR="002936D6" w:rsidRPr="007C411F">
        <w:rPr>
          <w:i/>
          <w:iCs/>
          <w:lang w:val="en-US" w:eastAsia="tr-TR"/>
        </w:rPr>
        <w:t>niloticus</w:t>
      </w:r>
      <w:proofErr w:type="spellEnd"/>
      <w:r w:rsidR="002936D6" w:rsidRPr="007C411F">
        <w:rPr>
          <w:lang w:val="en-US" w:eastAsia="tr-TR"/>
        </w:rPr>
        <w:t xml:space="preserve">). </w:t>
      </w:r>
      <w:proofErr w:type="gramStart"/>
      <w:r w:rsidR="002936D6" w:rsidRPr="007C411F">
        <w:rPr>
          <w:iCs/>
          <w:lang w:val="en-US" w:eastAsia="tr-TR"/>
        </w:rPr>
        <w:t>Israel Journal of Aquaculture-</w:t>
      </w:r>
      <w:proofErr w:type="spellStart"/>
      <w:r w:rsidR="002936D6" w:rsidRPr="007C411F">
        <w:rPr>
          <w:iCs/>
          <w:lang w:val="en-US" w:eastAsia="tr-TR"/>
        </w:rPr>
        <w:t>Bamidgeh</w:t>
      </w:r>
      <w:proofErr w:type="spellEnd"/>
      <w:r w:rsidR="002936D6" w:rsidRPr="007C411F">
        <w:rPr>
          <w:lang w:val="en-US" w:eastAsia="tr-TR"/>
        </w:rPr>
        <w:t xml:space="preserve">, </w:t>
      </w:r>
      <w:r w:rsidR="0090790D" w:rsidRPr="007C411F">
        <w:rPr>
          <w:iCs/>
          <w:lang w:val="en-US" w:eastAsia="tr-TR"/>
        </w:rPr>
        <w:t>IJA_</w:t>
      </w:r>
      <w:r w:rsidR="001F3F35" w:rsidRPr="007C411F">
        <w:rPr>
          <w:iCs/>
          <w:lang w:val="en-US" w:eastAsia="tr-TR"/>
        </w:rPr>
        <w:t>65.2013.922</w:t>
      </w:r>
      <w:r w:rsidR="0090790D" w:rsidRPr="007C411F">
        <w:rPr>
          <w:iCs/>
          <w:lang w:val="en-US" w:eastAsia="tr-TR"/>
        </w:rPr>
        <w:t>.</w:t>
      </w:r>
      <w:proofErr w:type="gramEnd"/>
    </w:p>
    <w:p w:rsidR="003758B7" w:rsidRPr="007C411F" w:rsidRDefault="00D47547" w:rsidP="004838EE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lang w:val="en-US" w:eastAsia="tr-TR"/>
        </w:rPr>
      </w:pPr>
      <w:r>
        <w:rPr>
          <w:b/>
          <w:lang w:val="en-US"/>
        </w:rPr>
        <w:t>7</w:t>
      </w:r>
      <w:r w:rsidR="00805C14" w:rsidRPr="007C411F">
        <w:rPr>
          <w:b/>
          <w:lang w:val="en-US"/>
        </w:rPr>
        <w:t>.</w:t>
      </w:r>
      <w:r w:rsidR="00017258" w:rsidRPr="007C411F">
        <w:rPr>
          <w:b/>
          <w:lang w:val="en-US"/>
        </w:rPr>
        <w:t xml:space="preserve"> </w:t>
      </w:r>
      <w:proofErr w:type="spellStart"/>
      <w:r w:rsidR="002936D6" w:rsidRPr="007C411F">
        <w:rPr>
          <w:b/>
          <w:lang w:val="en-US" w:eastAsia="tr-TR"/>
        </w:rPr>
        <w:t>Aydın</w:t>
      </w:r>
      <w:proofErr w:type="spellEnd"/>
      <w:r w:rsidR="002936D6" w:rsidRPr="007C411F">
        <w:rPr>
          <w:b/>
          <w:lang w:val="en-US" w:eastAsia="tr-TR"/>
        </w:rPr>
        <w:t xml:space="preserve">, B. </w:t>
      </w:r>
      <w:r w:rsidR="002936D6" w:rsidRPr="007C411F">
        <w:rPr>
          <w:lang w:val="en-US" w:eastAsia="tr-TR"/>
        </w:rPr>
        <w:t xml:space="preserve">&amp; </w:t>
      </w:r>
      <w:proofErr w:type="spellStart"/>
      <w:r w:rsidR="002936D6" w:rsidRPr="007C411F">
        <w:rPr>
          <w:bCs/>
          <w:lang w:val="en-US" w:eastAsia="tr-TR"/>
        </w:rPr>
        <w:t>Gümüş</w:t>
      </w:r>
      <w:proofErr w:type="spellEnd"/>
      <w:r w:rsidR="002936D6" w:rsidRPr="007C411F">
        <w:rPr>
          <w:bCs/>
          <w:lang w:val="en-US" w:eastAsia="tr-TR"/>
        </w:rPr>
        <w:t>, E.</w:t>
      </w:r>
      <w:r w:rsidR="002936D6" w:rsidRPr="007C411F">
        <w:rPr>
          <w:b/>
          <w:bCs/>
          <w:lang w:val="en-US" w:eastAsia="tr-TR"/>
        </w:rPr>
        <w:t xml:space="preserve"> 2013. </w:t>
      </w:r>
      <w:proofErr w:type="gramStart"/>
      <w:r w:rsidR="002936D6" w:rsidRPr="007C411F">
        <w:rPr>
          <w:bCs/>
          <w:lang w:val="en-US" w:eastAsia="tr-TR"/>
        </w:rPr>
        <w:t>R</w:t>
      </w:r>
      <w:r w:rsidR="002936D6" w:rsidRPr="007C411F">
        <w:rPr>
          <w:lang w:val="en-US" w:eastAsia="tr-TR"/>
        </w:rPr>
        <w:t>eplacement of fish meal by poultry by-product meal with lysine, methionine and threonine supplementation to practical diets for Nile tilapia fry (</w:t>
      </w:r>
      <w:proofErr w:type="spellStart"/>
      <w:r w:rsidR="002936D6" w:rsidRPr="007C411F">
        <w:rPr>
          <w:i/>
          <w:iCs/>
          <w:lang w:val="en-US" w:eastAsia="tr-TR"/>
        </w:rPr>
        <w:t>Oreochromis</w:t>
      </w:r>
      <w:proofErr w:type="spellEnd"/>
      <w:r w:rsidR="002936D6" w:rsidRPr="007C411F">
        <w:rPr>
          <w:i/>
          <w:iCs/>
          <w:lang w:val="en-US" w:eastAsia="tr-TR"/>
        </w:rPr>
        <w:t xml:space="preserve"> </w:t>
      </w:r>
      <w:proofErr w:type="spellStart"/>
      <w:r w:rsidR="002936D6" w:rsidRPr="007C411F">
        <w:rPr>
          <w:i/>
          <w:iCs/>
          <w:lang w:val="en-US" w:eastAsia="tr-TR"/>
        </w:rPr>
        <w:t>niloticus</w:t>
      </w:r>
      <w:proofErr w:type="spellEnd"/>
      <w:r w:rsidR="002936D6" w:rsidRPr="007C411F">
        <w:rPr>
          <w:iCs/>
          <w:lang w:val="en-US" w:eastAsia="tr-TR"/>
        </w:rPr>
        <w:t>)</w:t>
      </w:r>
      <w:r w:rsidR="002936D6" w:rsidRPr="007C411F">
        <w:rPr>
          <w:lang w:val="en-US" w:eastAsia="tr-TR"/>
        </w:rPr>
        <w:t>.</w:t>
      </w:r>
      <w:proofErr w:type="gramEnd"/>
      <w:r w:rsidR="002936D6" w:rsidRPr="007C411F">
        <w:rPr>
          <w:lang w:val="en-US" w:eastAsia="tr-TR"/>
        </w:rPr>
        <w:t xml:space="preserve"> </w:t>
      </w:r>
      <w:proofErr w:type="gramStart"/>
      <w:r w:rsidR="002936D6" w:rsidRPr="007C411F">
        <w:rPr>
          <w:iCs/>
          <w:lang w:val="en-US" w:eastAsia="tr-TR"/>
        </w:rPr>
        <w:t>Israel Journal of Aquaculture-</w:t>
      </w:r>
      <w:proofErr w:type="spellStart"/>
      <w:r w:rsidR="002936D6" w:rsidRPr="007C411F">
        <w:rPr>
          <w:iCs/>
          <w:lang w:val="en-US" w:eastAsia="tr-TR"/>
        </w:rPr>
        <w:t>Bamidgeh</w:t>
      </w:r>
      <w:proofErr w:type="spellEnd"/>
      <w:r w:rsidR="002936D6" w:rsidRPr="007C411F">
        <w:rPr>
          <w:lang w:val="en-US" w:eastAsia="tr-TR"/>
        </w:rPr>
        <w:t>, IJA_65.2013.885</w:t>
      </w:r>
      <w:r w:rsidR="0090790D" w:rsidRPr="007C411F">
        <w:rPr>
          <w:lang w:val="en-US" w:eastAsia="tr-TR"/>
        </w:rPr>
        <w:t>.</w:t>
      </w:r>
      <w:proofErr w:type="gramEnd"/>
    </w:p>
    <w:p w:rsidR="003758B7" w:rsidRPr="007C411F" w:rsidRDefault="00D47547" w:rsidP="004838EE">
      <w:pPr>
        <w:spacing w:after="120" w:line="276" w:lineRule="auto"/>
        <w:ind w:left="993" w:hanging="567"/>
        <w:jc w:val="both"/>
      </w:pPr>
      <w:r>
        <w:rPr>
          <w:b/>
          <w:lang w:val="en-US"/>
        </w:rPr>
        <w:t>8</w:t>
      </w:r>
      <w:r w:rsidR="003758B7" w:rsidRPr="007C411F">
        <w:rPr>
          <w:b/>
          <w:lang w:val="en-US"/>
        </w:rPr>
        <w:t>.</w:t>
      </w:r>
      <w:r w:rsidR="003758B7" w:rsidRPr="007C411F">
        <w:rPr>
          <w:bCs/>
          <w:lang w:val="en-US"/>
        </w:rPr>
        <w:t xml:space="preserve"> </w:t>
      </w:r>
      <w:proofErr w:type="spellStart"/>
      <w:r w:rsidR="00FC5ACF" w:rsidRPr="007C411F">
        <w:t>Gümü</w:t>
      </w:r>
      <w:r w:rsidR="003758B7" w:rsidRPr="007C411F">
        <w:t>s</w:t>
      </w:r>
      <w:proofErr w:type="spellEnd"/>
      <w:r w:rsidR="003758B7" w:rsidRPr="007C411F">
        <w:t xml:space="preserve">, E., Kaya, K., </w:t>
      </w:r>
      <w:proofErr w:type="spellStart"/>
      <w:r w:rsidR="003758B7" w:rsidRPr="007C411F">
        <w:t>Balci</w:t>
      </w:r>
      <w:proofErr w:type="spellEnd"/>
      <w:r w:rsidR="003758B7" w:rsidRPr="007C411F">
        <w:t xml:space="preserve">, B.A., </w:t>
      </w:r>
      <w:r w:rsidR="002B47D5" w:rsidRPr="007C411F">
        <w:rPr>
          <w:b/>
        </w:rPr>
        <w:t>Aydı</w:t>
      </w:r>
      <w:r w:rsidR="003758B7" w:rsidRPr="007C411F">
        <w:rPr>
          <w:b/>
        </w:rPr>
        <w:t>n, B.</w:t>
      </w:r>
      <w:r w:rsidR="003758B7" w:rsidRPr="007C411F">
        <w:t>, G</w:t>
      </w:r>
      <w:r w:rsidR="001F3F35" w:rsidRPr="007C411F">
        <w:t>ü</w:t>
      </w:r>
      <w:r w:rsidR="003758B7" w:rsidRPr="007C411F">
        <w:t xml:space="preserve">lle, I. </w:t>
      </w:r>
      <w:r w:rsidR="0068252F" w:rsidRPr="007C411F">
        <w:t>&amp;</w:t>
      </w:r>
      <w:r w:rsidR="003758B7" w:rsidRPr="007C411F">
        <w:t xml:space="preserve"> G</w:t>
      </w:r>
      <w:r w:rsidR="001F3F35" w:rsidRPr="007C411F">
        <w:t>ökoğ</w:t>
      </w:r>
      <w:r w:rsidR="003758B7" w:rsidRPr="007C411F">
        <w:t xml:space="preserve">lu, M., </w:t>
      </w:r>
      <w:r w:rsidR="003758B7" w:rsidRPr="007C411F">
        <w:rPr>
          <w:b/>
        </w:rPr>
        <w:t>2010</w:t>
      </w:r>
      <w:r w:rsidR="00D6370C" w:rsidRPr="007C411F">
        <w:t xml:space="preserve">. </w:t>
      </w:r>
      <w:proofErr w:type="spellStart"/>
      <w:r w:rsidR="00D6370C" w:rsidRPr="007C411F">
        <w:t>Replacement</w:t>
      </w:r>
      <w:proofErr w:type="spellEnd"/>
      <w:r w:rsidR="00D6370C" w:rsidRPr="007C411F">
        <w:t xml:space="preserve"> of</w:t>
      </w:r>
      <w:r w:rsidR="003758B7" w:rsidRPr="007C411F">
        <w:t xml:space="preserve"> </w:t>
      </w:r>
      <w:proofErr w:type="spellStart"/>
      <w:r w:rsidR="007A6074" w:rsidRPr="007C411F">
        <w:t>fishmeal</w:t>
      </w:r>
      <w:proofErr w:type="spellEnd"/>
      <w:r w:rsidR="007A6074" w:rsidRPr="007C411F">
        <w:t xml:space="preserve"> </w:t>
      </w:r>
      <w:proofErr w:type="spellStart"/>
      <w:r w:rsidR="007A6074" w:rsidRPr="007C411F">
        <w:t>with</w:t>
      </w:r>
      <w:proofErr w:type="spellEnd"/>
      <w:r w:rsidR="007A6074" w:rsidRPr="007C411F">
        <w:t xml:space="preserve"> </w:t>
      </w:r>
      <w:proofErr w:type="spellStart"/>
      <w:r w:rsidR="007A6074" w:rsidRPr="007C411F">
        <w:t>sand</w:t>
      </w:r>
      <w:proofErr w:type="spellEnd"/>
      <w:r w:rsidR="007A6074" w:rsidRPr="007C411F">
        <w:t xml:space="preserve"> </w:t>
      </w:r>
      <w:proofErr w:type="spellStart"/>
      <w:r w:rsidR="007A6074" w:rsidRPr="007C411F">
        <w:t>smelt</w:t>
      </w:r>
      <w:proofErr w:type="spellEnd"/>
      <w:r w:rsidR="007A6074" w:rsidRPr="007C411F">
        <w:t xml:space="preserve"> </w:t>
      </w:r>
      <w:r w:rsidR="003758B7" w:rsidRPr="007C411F">
        <w:t>(</w:t>
      </w:r>
      <w:proofErr w:type="spellStart"/>
      <w:r w:rsidR="003758B7" w:rsidRPr="007C411F">
        <w:rPr>
          <w:i/>
        </w:rPr>
        <w:t>Atherina</w:t>
      </w:r>
      <w:proofErr w:type="spellEnd"/>
      <w:r w:rsidR="003758B7" w:rsidRPr="007C411F">
        <w:rPr>
          <w:i/>
        </w:rPr>
        <w:t xml:space="preserve"> </w:t>
      </w:r>
      <w:proofErr w:type="spellStart"/>
      <w:r w:rsidR="003758B7" w:rsidRPr="007C411F">
        <w:rPr>
          <w:i/>
        </w:rPr>
        <w:t>boyeri</w:t>
      </w:r>
      <w:proofErr w:type="spellEnd"/>
      <w:r w:rsidR="003758B7" w:rsidRPr="007C411F">
        <w:t xml:space="preserve">) </w:t>
      </w:r>
      <w:r w:rsidR="007A6074" w:rsidRPr="007C411F">
        <w:t xml:space="preserve">meal in </w:t>
      </w:r>
      <w:proofErr w:type="spellStart"/>
      <w:r w:rsidR="007A6074" w:rsidRPr="007C411F">
        <w:t>practical</w:t>
      </w:r>
      <w:proofErr w:type="spellEnd"/>
      <w:r w:rsidR="007A6074" w:rsidRPr="007C411F">
        <w:t xml:space="preserve"> </w:t>
      </w:r>
      <w:proofErr w:type="spellStart"/>
      <w:r w:rsidR="007A6074" w:rsidRPr="007C411F">
        <w:t>diets</w:t>
      </w:r>
      <w:proofErr w:type="spellEnd"/>
      <w:r w:rsidR="007A6074" w:rsidRPr="007C411F">
        <w:t xml:space="preserve"> </w:t>
      </w:r>
      <w:proofErr w:type="spellStart"/>
      <w:r w:rsidR="007A6074" w:rsidRPr="007C411F">
        <w:t>for</w:t>
      </w:r>
      <w:proofErr w:type="spellEnd"/>
      <w:r w:rsidR="007A6074" w:rsidRPr="007C411F">
        <w:t xml:space="preserve"> </w:t>
      </w:r>
      <w:proofErr w:type="spellStart"/>
      <w:r w:rsidR="007A6074" w:rsidRPr="007C411F">
        <w:t>Nile</w:t>
      </w:r>
      <w:proofErr w:type="spellEnd"/>
      <w:r w:rsidR="007A6074" w:rsidRPr="007C411F">
        <w:t xml:space="preserve"> </w:t>
      </w:r>
      <w:proofErr w:type="spellStart"/>
      <w:r w:rsidR="007A6074" w:rsidRPr="007C411F">
        <w:t>tilapia</w:t>
      </w:r>
      <w:proofErr w:type="spellEnd"/>
      <w:r w:rsidR="007A6074" w:rsidRPr="007C411F">
        <w:t xml:space="preserve"> </w:t>
      </w:r>
      <w:proofErr w:type="spellStart"/>
      <w:r w:rsidR="007A6074" w:rsidRPr="007C411F">
        <w:t>fry</w:t>
      </w:r>
      <w:proofErr w:type="spellEnd"/>
      <w:r w:rsidR="007A6074" w:rsidRPr="007C411F">
        <w:t xml:space="preserve"> </w:t>
      </w:r>
      <w:r w:rsidR="003758B7" w:rsidRPr="007C411F">
        <w:t>(</w:t>
      </w:r>
      <w:proofErr w:type="spellStart"/>
      <w:r w:rsidR="003758B7" w:rsidRPr="007C411F">
        <w:rPr>
          <w:i/>
        </w:rPr>
        <w:t>Oreochromis</w:t>
      </w:r>
      <w:proofErr w:type="spellEnd"/>
      <w:r w:rsidR="003758B7" w:rsidRPr="007C411F">
        <w:rPr>
          <w:i/>
        </w:rPr>
        <w:t xml:space="preserve"> </w:t>
      </w:r>
      <w:proofErr w:type="spellStart"/>
      <w:r w:rsidR="003758B7" w:rsidRPr="007C411F">
        <w:rPr>
          <w:i/>
        </w:rPr>
        <w:t>niloticus</w:t>
      </w:r>
      <w:proofErr w:type="spellEnd"/>
      <w:r w:rsidR="003758B7" w:rsidRPr="007C411F">
        <w:t xml:space="preserve">). </w:t>
      </w:r>
      <w:proofErr w:type="spellStart"/>
      <w:r w:rsidR="00292844" w:rsidRPr="007C411F">
        <w:t>Israel</w:t>
      </w:r>
      <w:proofErr w:type="spellEnd"/>
      <w:r w:rsidR="00292844" w:rsidRPr="007C411F">
        <w:t xml:space="preserve"> </w:t>
      </w:r>
      <w:proofErr w:type="spellStart"/>
      <w:r w:rsidR="00292844" w:rsidRPr="007C411F">
        <w:t>Journal</w:t>
      </w:r>
      <w:proofErr w:type="spellEnd"/>
      <w:r w:rsidR="00292844" w:rsidRPr="007C411F">
        <w:t xml:space="preserve"> of </w:t>
      </w:r>
      <w:proofErr w:type="spellStart"/>
      <w:r w:rsidR="00292844" w:rsidRPr="007C411F">
        <w:t>Aquaculture-Bamidgeh</w:t>
      </w:r>
      <w:proofErr w:type="spellEnd"/>
      <w:r w:rsidR="003758B7" w:rsidRPr="007C411F">
        <w:t>, 62</w:t>
      </w:r>
      <w:r w:rsidR="001F3F35" w:rsidRPr="007C411F">
        <w:t xml:space="preserve"> </w:t>
      </w:r>
      <w:r w:rsidR="003758B7" w:rsidRPr="007C411F">
        <w:t>(3): 172-180.</w:t>
      </w:r>
    </w:p>
    <w:p w:rsidR="00DA390B" w:rsidRPr="007C411F" w:rsidRDefault="004838EE" w:rsidP="00AC75F6">
      <w:pPr>
        <w:spacing w:before="240" w:after="200" w:line="276" w:lineRule="auto"/>
        <w:ind w:left="709" w:hanging="709"/>
        <w:jc w:val="both"/>
        <w:rPr>
          <w:u w:val="single"/>
        </w:rPr>
      </w:pPr>
      <w:r w:rsidRPr="007C411F">
        <w:rPr>
          <w:b/>
        </w:rPr>
        <w:lastRenderedPageBreak/>
        <w:t xml:space="preserve">1.2.a. </w:t>
      </w:r>
      <w:r w:rsidR="00D47547" w:rsidRPr="00D47547">
        <w:rPr>
          <w:b/>
        </w:rPr>
        <w:t xml:space="preserve">International </w:t>
      </w:r>
      <w:proofErr w:type="spellStart"/>
      <w:r w:rsidR="00D47547" w:rsidRPr="00D47547">
        <w:rPr>
          <w:b/>
        </w:rPr>
        <w:t>publications</w:t>
      </w:r>
      <w:proofErr w:type="spellEnd"/>
      <w:r w:rsidR="00DA390B" w:rsidRPr="007C411F">
        <w:rPr>
          <w:b/>
        </w:rPr>
        <w:t>:</w:t>
      </w:r>
    </w:p>
    <w:p w:rsidR="001D523C" w:rsidRDefault="00DA390B" w:rsidP="00EB4206">
      <w:pPr>
        <w:spacing w:line="276" w:lineRule="auto"/>
        <w:ind w:left="993" w:hanging="568"/>
        <w:jc w:val="both"/>
      </w:pPr>
      <w:r w:rsidRPr="007C411F">
        <w:rPr>
          <w:b/>
          <w:bCs/>
        </w:rPr>
        <w:t>1</w:t>
      </w:r>
      <w:r w:rsidRPr="007C411F">
        <w:t xml:space="preserve">. </w:t>
      </w:r>
      <w:proofErr w:type="spellStart"/>
      <w:r w:rsidR="001D523C" w:rsidRPr="001D523C">
        <w:t>Yilmaz</w:t>
      </w:r>
      <w:proofErr w:type="spellEnd"/>
      <w:r w:rsidR="001D523C" w:rsidRPr="001D523C">
        <w:t xml:space="preserve"> S</w:t>
      </w:r>
      <w:proofErr w:type="gramStart"/>
      <w:r w:rsidR="001D523C" w:rsidRPr="001D523C">
        <w:t>.,</w:t>
      </w:r>
      <w:proofErr w:type="gramEnd"/>
      <w:r w:rsidR="001D523C" w:rsidRPr="001D523C">
        <w:t xml:space="preserve"> Ersoy N., Gümüş E., </w:t>
      </w:r>
      <w:r w:rsidR="001D523C" w:rsidRPr="001D523C">
        <w:rPr>
          <w:b/>
        </w:rPr>
        <w:t>Aydin B</w:t>
      </w:r>
      <w:r w:rsidR="001D523C">
        <w:t xml:space="preserve">. </w:t>
      </w:r>
      <w:r w:rsidR="001D523C" w:rsidRPr="001D523C">
        <w:rPr>
          <w:b/>
        </w:rPr>
        <w:t>2017</w:t>
      </w:r>
      <w:r w:rsidR="001D523C">
        <w:t xml:space="preserve">. </w:t>
      </w:r>
      <w:proofErr w:type="spellStart"/>
      <w:r w:rsidR="001D523C" w:rsidRPr="001D523C">
        <w:t>Good</w:t>
      </w:r>
      <w:proofErr w:type="spellEnd"/>
      <w:r w:rsidR="001D523C" w:rsidRPr="001D523C">
        <w:t xml:space="preserve"> </w:t>
      </w:r>
      <w:proofErr w:type="spellStart"/>
      <w:r w:rsidR="001D523C" w:rsidRPr="001D523C">
        <w:t>Agricul</w:t>
      </w:r>
      <w:r w:rsidR="001D523C">
        <w:t>tural</w:t>
      </w:r>
      <w:proofErr w:type="spellEnd"/>
      <w:r w:rsidR="001D523C">
        <w:t xml:space="preserve"> </w:t>
      </w:r>
      <w:proofErr w:type="spellStart"/>
      <w:r w:rsidR="001D523C">
        <w:t>Practices</w:t>
      </w:r>
      <w:proofErr w:type="spellEnd"/>
      <w:r w:rsidR="001D523C">
        <w:t xml:space="preserve"> in </w:t>
      </w:r>
      <w:proofErr w:type="spellStart"/>
      <w:r w:rsidR="001D523C">
        <w:t>Aquaculture</w:t>
      </w:r>
      <w:proofErr w:type="spellEnd"/>
      <w:r w:rsidR="001D523C">
        <w:t>.</w:t>
      </w:r>
      <w:r w:rsidR="001D523C" w:rsidRPr="001D523C">
        <w:t xml:space="preserve"> Süleyman Demirel </w:t>
      </w:r>
      <w:proofErr w:type="spellStart"/>
      <w:r w:rsidR="001D523C" w:rsidRPr="001D523C">
        <w:t>University</w:t>
      </w:r>
      <w:proofErr w:type="spellEnd"/>
      <w:r w:rsidR="001D523C" w:rsidRPr="001D523C">
        <w:t xml:space="preserve"> </w:t>
      </w:r>
      <w:proofErr w:type="spellStart"/>
      <w:r w:rsidR="001D523C" w:rsidRPr="001D523C">
        <w:t>Journal</w:t>
      </w:r>
      <w:proofErr w:type="spellEnd"/>
      <w:r w:rsidR="001D523C" w:rsidRPr="001D523C">
        <w:t xml:space="preserve"> of </w:t>
      </w:r>
      <w:proofErr w:type="gramStart"/>
      <w:r w:rsidR="001D523C" w:rsidRPr="001D523C">
        <w:t>Eğirdir</w:t>
      </w:r>
      <w:proofErr w:type="gramEnd"/>
      <w:r w:rsidR="001D523C" w:rsidRPr="001D523C">
        <w:t xml:space="preserve"> </w:t>
      </w:r>
      <w:proofErr w:type="spellStart"/>
      <w:r w:rsidR="001D523C" w:rsidRPr="001D523C">
        <w:t>Fisheries</w:t>
      </w:r>
      <w:proofErr w:type="spellEnd"/>
      <w:r w:rsidR="001D523C" w:rsidRPr="001D523C">
        <w:t xml:space="preserve"> </w:t>
      </w:r>
      <w:proofErr w:type="spellStart"/>
      <w:r w:rsidR="001D523C" w:rsidRPr="001D523C">
        <w:t>Faculty</w:t>
      </w:r>
      <w:proofErr w:type="spellEnd"/>
      <w:r w:rsidR="001D523C" w:rsidRPr="001D523C">
        <w:t xml:space="preserve">, </w:t>
      </w:r>
      <w:r w:rsidR="001D523C">
        <w:t>Vol.11, no.1, pp.1-9.</w:t>
      </w:r>
    </w:p>
    <w:p w:rsidR="00DA390B" w:rsidRPr="007C411F" w:rsidRDefault="001D523C" w:rsidP="00EB4206">
      <w:pPr>
        <w:spacing w:line="276" w:lineRule="auto"/>
        <w:ind w:left="993" w:hanging="568"/>
        <w:jc w:val="both"/>
        <w:rPr>
          <w:lang w:val="en-US"/>
        </w:rPr>
      </w:pPr>
      <w:r>
        <w:rPr>
          <w:b/>
          <w:bCs/>
        </w:rPr>
        <w:t>2</w:t>
      </w:r>
      <w:r w:rsidRPr="001D523C">
        <w:rPr>
          <w:rStyle w:val="Gl"/>
          <w:lang w:val="en-US"/>
        </w:rPr>
        <w:t>.</w:t>
      </w:r>
      <w:r>
        <w:rPr>
          <w:rStyle w:val="Gl"/>
          <w:b w:val="0"/>
          <w:lang w:val="en-US"/>
        </w:rPr>
        <w:t xml:space="preserve">  </w:t>
      </w:r>
      <w:proofErr w:type="spellStart"/>
      <w:r w:rsidR="00DA390B" w:rsidRPr="007C411F">
        <w:rPr>
          <w:rStyle w:val="Gl"/>
          <w:b w:val="0"/>
          <w:lang w:val="en-US"/>
        </w:rPr>
        <w:t>Gümüş</w:t>
      </w:r>
      <w:proofErr w:type="spellEnd"/>
      <w:r w:rsidR="00DA390B" w:rsidRPr="007C411F">
        <w:rPr>
          <w:rStyle w:val="Gl"/>
          <w:b w:val="0"/>
          <w:lang w:val="en-US"/>
        </w:rPr>
        <w:t>, E</w:t>
      </w:r>
      <w:proofErr w:type="gramStart"/>
      <w:r w:rsidR="00DA390B" w:rsidRPr="007C411F">
        <w:rPr>
          <w:rStyle w:val="Gl"/>
          <w:b w:val="0"/>
          <w:lang w:val="en-US"/>
        </w:rPr>
        <w:t>.,</w:t>
      </w:r>
      <w:proofErr w:type="gramEnd"/>
      <w:r w:rsidR="00DA390B" w:rsidRPr="007C411F">
        <w:rPr>
          <w:rStyle w:val="Gl"/>
          <w:lang w:val="en-US"/>
        </w:rPr>
        <w:t xml:space="preserve"> </w:t>
      </w:r>
      <w:proofErr w:type="spellStart"/>
      <w:r w:rsidR="00DA390B" w:rsidRPr="007C411F">
        <w:rPr>
          <w:lang w:val="en-US"/>
        </w:rPr>
        <w:t>Özen</w:t>
      </w:r>
      <w:proofErr w:type="spellEnd"/>
      <w:r w:rsidR="00DA390B" w:rsidRPr="007C411F">
        <w:rPr>
          <w:lang w:val="en-US"/>
        </w:rPr>
        <w:t xml:space="preserve">, M.R., </w:t>
      </w:r>
      <w:proofErr w:type="spellStart"/>
      <w:r w:rsidR="00DA390B" w:rsidRPr="007C411F">
        <w:rPr>
          <w:lang w:val="en-US"/>
        </w:rPr>
        <w:t>Balcı</w:t>
      </w:r>
      <w:proofErr w:type="spellEnd"/>
      <w:r w:rsidR="00DA390B" w:rsidRPr="007C411F">
        <w:rPr>
          <w:lang w:val="en-US"/>
        </w:rPr>
        <w:t xml:space="preserve">, B.A., </w:t>
      </w:r>
      <w:proofErr w:type="spellStart"/>
      <w:r w:rsidR="00DA390B" w:rsidRPr="007C411F">
        <w:rPr>
          <w:lang w:val="en-US"/>
        </w:rPr>
        <w:t>İkiz</w:t>
      </w:r>
      <w:proofErr w:type="spellEnd"/>
      <w:r w:rsidR="00DA390B" w:rsidRPr="007C411F">
        <w:rPr>
          <w:lang w:val="en-US"/>
        </w:rPr>
        <w:t xml:space="preserve">, R. </w:t>
      </w:r>
      <w:r w:rsidR="00DA390B" w:rsidRPr="007C411F">
        <w:rPr>
          <w:lang w:val="en-US" w:eastAsia="tr-TR"/>
        </w:rPr>
        <w:t>&amp;</w:t>
      </w:r>
      <w:r w:rsidR="00DA390B" w:rsidRPr="007C411F">
        <w:rPr>
          <w:lang w:val="en-US"/>
        </w:rPr>
        <w:t xml:space="preserve"> </w:t>
      </w:r>
      <w:proofErr w:type="spellStart"/>
      <w:r w:rsidR="00DA390B" w:rsidRPr="007C411F">
        <w:rPr>
          <w:b/>
          <w:lang w:val="en-US"/>
        </w:rPr>
        <w:t>Aydın</w:t>
      </w:r>
      <w:proofErr w:type="spellEnd"/>
      <w:r w:rsidR="00DA390B" w:rsidRPr="007C411F">
        <w:rPr>
          <w:b/>
          <w:lang w:val="en-US"/>
        </w:rPr>
        <w:t>, B.</w:t>
      </w:r>
      <w:r w:rsidR="00DA390B" w:rsidRPr="007C411F">
        <w:rPr>
          <w:lang w:val="en-US"/>
        </w:rPr>
        <w:t xml:space="preserve"> </w:t>
      </w:r>
      <w:r w:rsidR="00DA390B" w:rsidRPr="007C411F">
        <w:rPr>
          <w:rStyle w:val="Gl"/>
          <w:lang w:val="en-US"/>
        </w:rPr>
        <w:t xml:space="preserve">2010. </w:t>
      </w:r>
      <w:proofErr w:type="spellStart"/>
      <w:r w:rsidR="00DA390B" w:rsidRPr="007C411F">
        <w:rPr>
          <w:lang w:val="en-US"/>
        </w:rPr>
        <w:t>Aynalı</w:t>
      </w:r>
      <w:proofErr w:type="spellEnd"/>
      <w:r w:rsidR="00DA390B" w:rsidRPr="007C411F">
        <w:rPr>
          <w:lang w:val="en-US"/>
        </w:rPr>
        <w:t xml:space="preserve"> </w:t>
      </w:r>
      <w:proofErr w:type="spellStart"/>
      <w:r w:rsidR="007A6074" w:rsidRPr="007C411F">
        <w:rPr>
          <w:lang w:val="en-US"/>
        </w:rPr>
        <w:t>sazan</w:t>
      </w:r>
      <w:proofErr w:type="spellEnd"/>
      <w:r w:rsidR="007A6074" w:rsidRPr="007C411F">
        <w:rPr>
          <w:lang w:val="en-US"/>
        </w:rPr>
        <w:t xml:space="preserve"> </w:t>
      </w:r>
      <w:proofErr w:type="spellStart"/>
      <w:r w:rsidR="007A6074" w:rsidRPr="007C411F">
        <w:rPr>
          <w:lang w:val="en-US"/>
        </w:rPr>
        <w:t>yavru</w:t>
      </w:r>
      <w:proofErr w:type="spellEnd"/>
      <w:r w:rsidR="007A6074" w:rsidRPr="007C411F">
        <w:rPr>
          <w:lang w:val="en-US"/>
        </w:rPr>
        <w:t xml:space="preserve"> </w:t>
      </w:r>
      <w:proofErr w:type="spellStart"/>
      <w:r w:rsidR="007A6074" w:rsidRPr="007C411F">
        <w:rPr>
          <w:lang w:val="en-US"/>
        </w:rPr>
        <w:t>yeminde</w:t>
      </w:r>
      <w:proofErr w:type="spellEnd"/>
      <w:r w:rsidR="007A6074" w:rsidRPr="007C411F">
        <w:rPr>
          <w:lang w:val="en-US"/>
        </w:rPr>
        <w:t xml:space="preserve"> </w:t>
      </w:r>
      <w:proofErr w:type="spellStart"/>
      <w:r w:rsidR="007A6074" w:rsidRPr="007C411F">
        <w:rPr>
          <w:lang w:val="en-US"/>
        </w:rPr>
        <w:t>gümüş</w:t>
      </w:r>
      <w:proofErr w:type="spellEnd"/>
      <w:r w:rsidR="007A6074" w:rsidRPr="007C411F">
        <w:rPr>
          <w:lang w:val="en-US"/>
        </w:rPr>
        <w:t xml:space="preserve"> </w:t>
      </w:r>
      <w:proofErr w:type="spellStart"/>
      <w:r w:rsidR="007A6074" w:rsidRPr="007C411F">
        <w:rPr>
          <w:lang w:val="en-US"/>
        </w:rPr>
        <w:t>balığı</w:t>
      </w:r>
      <w:proofErr w:type="spellEnd"/>
      <w:r w:rsidR="00DA390B" w:rsidRPr="007C411F">
        <w:rPr>
          <w:lang w:val="en-US"/>
        </w:rPr>
        <w:t xml:space="preserve"> (</w:t>
      </w:r>
      <w:proofErr w:type="spellStart"/>
      <w:r w:rsidR="00DA390B" w:rsidRPr="007C411F">
        <w:rPr>
          <w:rStyle w:val="Vurgu"/>
          <w:lang w:val="en-US"/>
        </w:rPr>
        <w:t>Atherina</w:t>
      </w:r>
      <w:proofErr w:type="spellEnd"/>
      <w:r w:rsidR="00DA390B" w:rsidRPr="007C411F">
        <w:rPr>
          <w:rStyle w:val="Vurgu"/>
          <w:lang w:val="en-US"/>
        </w:rPr>
        <w:t xml:space="preserve"> </w:t>
      </w:r>
      <w:proofErr w:type="spellStart"/>
      <w:r w:rsidR="00DA390B" w:rsidRPr="007C411F">
        <w:rPr>
          <w:rStyle w:val="Vurgu"/>
          <w:lang w:val="en-US"/>
        </w:rPr>
        <w:t>boyeri</w:t>
      </w:r>
      <w:proofErr w:type="spellEnd"/>
      <w:r w:rsidR="00DA390B" w:rsidRPr="007C411F">
        <w:rPr>
          <w:lang w:val="en-US"/>
        </w:rPr>
        <w:t xml:space="preserve"> </w:t>
      </w:r>
      <w:proofErr w:type="spellStart"/>
      <w:r w:rsidR="00DA390B" w:rsidRPr="007C411F">
        <w:rPr>
          <w:lang w:val="en-US"/>
        </w:rPr>
        <w:t>Risso</w:t>
      </w:r>
      <w:proofErr w:type="spellEnd"/>
      <w:r w:rsidR="00DA390B" w:rsidRPr="007C411F">
        <w:rPr>
          <w:lang w:val="en-US"/>
        </w:rPr>
        <w:t xml:space="preserve">, 1810) </w:t>
      </w:r>
      <w:proofErr w:type="spellStart"/>
      <w:r w:rsidR="007A6074" w:rsidRPr="007C411F">
        <w:rPr>
          <w:lang w:val="en-US"/>
        </w:rPr>
        <w:t>unu</w:t>
      </w:r>
      <w:proofErr w:type="spellEnd"/>
      <w:r w:rsidR="007A6074" w:rsidRPr="007C411F">
        <w:rPr>
          <w:lang w:val="en-US"/>
        </w:rPr>
        <w:t xml:space="preserve"> </w:t>
      </w:r>
      <w:proofErr w:type="spellStart"/>
      <w:r w:rsidR="007A6074" w:rsidRPr="007C411F">
        <w:rPr>
          <w:lang w:val="en-US"/>
        </w:rPr>
        <w:t>kullanımının</w:t>
      </w:r>
      <w:proofErr w:type="spellEnd"/>
      <w:r w:rsidR="007A6074" w:rsidRPr="007C411F">
        <w:rPr>
          <w:lang w:val="en-US"/>
        </w:rPr>
        <w:t xml:space="preserve"> </w:t>
      </w:r>
      <w:proofErr w:type="spellStart"/>
      <w:r w:rsidR="007A6074" w:rsidRPr="007C411F">
        <w:rPr>
          <w:lang w:val="en-US"/>
        </w:rPr>
        <w:t>karaciğer</w:t>
      </w:r>
      <w:proofErr w:type="spellEnd"/>
      <w:r w:rsidR="007A6074" w:rsidRPr="007C411F">
        <w:rPr>
          <w:lang w:val="en-US"/>
        </w:rPr>
        <w:t xml:space="preserve"> </w:t>
      </w:r>
      <w:proofErr w:type="spellStart"/>
      <w:r w:rsidR="007A6074" w:rsidRPr="007C411F">
        <w:rPr>
          <w:lang w:val="en-US"/>
        </w:rPr>
        <w:t>histolojisi</w:t>
      </w:r>
      <w:proofErr w:type="spellEnd"/>
      <w:r w:rsidR="007A6074" w:rsidRPr="007C411F">
        <w:rPr>
          <w:lang w:val="en-US"/>
        </w:rPr>
        <w:t xml:space="preserve"> </w:t>
      </w:r>
      <w:proofErr w:type="spellStart"/>
      <w:r w:rsidR="007A6074" w:rsidRPr="007C411F">
        <w:rPr>
          <w:lang w:val="en-US"/>
        </w:rPr>
        <w:t>üzerine</w:t>
      </w:r>
      <w:proofErr w:type="spellEnd"/>
      <w:r w:rsidR="007A6074" w:rsidRPr="007C411F">
        <w:rPr>
          <w:lang w:val="en-US"/>
        </w:rPr>
        <w:t xml:space="preserve"> </w:t>
      </w:r>
      <w:proofErr w:type="spellStart"/>
      <w:r w:rsidR="007A6074" w:rsidRPr="007C411F">
        <w:rPr>
          <w:lang w:val="en-US"/>
        </w:rPr>
        <w:t>etk</w:t>
      </w:r>
      <w:r w:rsidR="00DA390B" w:rsidRPr="007C411F">
        <w:rPr>
          <w:lang w:val="en-US"/>
        </w:rPr>
        <w:t>isi</w:t>
      </w:r>
      <w:proofErr w:type="spellEnd"/>
      <w:r w:rsidR="00DA390B" w:rsidRPr="007C411F">
        <w:rPr>
          <w:lang w:val="en-US"/>
        </w:rPr>
        <w:t xml:space="preserve">. </w:t>
      </w:r>
      <w:proofErr w:type="spellStart"/>
      <w:r w:rsidR="009350A2" w:rsidRPr="007C411F">
        <w:rPr>
          <w:lang w:val="en-US"/>
        </w:rPr>
        <w:t>Ege</w:t>
      </w:r>
      <w:proofErr w:type="spellEnd"/>
      <w:r w:rsidR="009350A2" w:rsidRPr="007C411F">
        <w:rPr>
          <w:lang w:val="en-US"/>
        </w:rPr>
        <w:t xml:space="preserve"> Journal of Fisheries and Aquatic Sciences</w:t>
      </w:r>
      <w:r w:rsidR="00DA390B" w:rsidRPr="007C411F">
        <w:rPr>
          <w:lang w:val="en-US"/>
        </w:rPr>
        <w:t>, 26</w:t>
      </w:r>
      <w:r w:rsidR="009350A2" w:rsidRPr="007C411F">
        <w:rPr>
          <w:lang w:val="en-US"/>
        </w:rPr>
        <w:t xml:space="preserve"> </w:t>
      </w:r>
      <w:r w:rsidR="00DA390B" w:rsidRPr="007C411F">
        <w:rPr>
          <w:lang w:val="en-US"/>
        </w:rPr>
        <w:t>(1): 29-33.</w:t>
      </w:r>
    </w:p>
    <w:p w:rsidR="004B0861" w:rsidRPr="007C411F" w:rsidRDefault="008B681C" w:rsidP="00AC75F6">
      <w:pPr>
        <w:spacing w:before="240" w:after="200" w:line="276" w:lineRule="auto"/>
        <w:ind w:left="709" w:hanging="709"/>
        <w:jc w:val="both"/>
        <w:rPr>
          <w:b/>
          <w:u w:val="single"/>
        </w:rPr>
      </w:pPr>
      <w:r w:rsidRPr="007C411F">
        <w:rPr>
          <w:b/>
        </w:rPr>
        <w:t>1.3.e</w:t>
      </w:r>
      <w:r w:rsidR="004B0861" w:rsidRPr="007C411F">
        <w:rPr>
          <w:b/>
        </w:rPr>
        <w:t xml:space="preserve">. </w:t>
      </w:r>
      <w:r w:rsidR="00D47547" w:rsidRPr="00D47547">
        <w:rPr>
          <w:b/>
        </w:rPr>
        <w:t xml:space="preserve">. International </w:t>
      </w:r>
      <w:proofErr w:type="spellStart"/>
      <w:r w:rsidR="00D47547" w:rsidRPr="00D47547">
        <w:rPr>
          <w:b/>
        </w:rPr>
        <w:t>Congress</w:t>
      </w:r>
      <w:proofErr w:type="spellEnd"/>
      <w:r w:rsidR="00D47547" w:rsidRPr="00D47547">
        <w:rPr>
          <w:b/>
        </w:rPr>
        <w:t xml:space="preserve"> </w:t>
      </w:r>
      <w:proofErr w:type="spellStart"/>
      <w:r w:rsidR="00D47547">
        <w:rPr>
          <w:b/>
        </w:rPr>
        <w:t>and</w:t>
      </w:r>
      <w:proofErr w:type="spellEnd"/>
      <w:r w:rsidR="00D47547">
        <w:rPr>
          <w:b/>
        </w:rPr>
        <w:t xml:space="preserve"> </w:t>
      </w:r>
      <w:proofErr w:type="spellStart"/>
      <w:r w:rsidR="00D47547">
        <w:rPr>
          <w:b/>
        </w:rPr>
        <w:t>S</w:t>
      </w:r>
      <w:r w:rsidR="00D47547" w:rsidRPr="00D47547">
        <w:rPr>
          <w:b/>
        </w:rPr>
        <w:t>ymposium</w:t>
      </w:r>
      <w:proofErr w:type="spellEnd"/>
      <w:r w:rsidR="00D47547" w:rsidRPr="00D47547">
        <w:rPr>
          <w:b/>
        </w:rPr>
        <w:t xml:space="preserve"> </w:t>
      </w:r>
      <w:proofErr w:type="spellStart"/>
      <w:r w:rsidR="00D47547" w:rsidRPr="00D47547">
        <w:rPr>
          <w:b/>
        </w:rPr>
        <w:t>presentation</w:t>
      </w:r>
      <w:proofErr w:type="spellEnd"/>
      <w:r w:rsidR="00D47547">
        <w:rPr>
          <w:b/>
        </w:rPr>
        <w:t xml:space="preserve"> (</w:t>
      </w:r>
      <w:proofErr w:type="spellStart"/>
      <w:r w:rsidR="00D47547">
        <w:rPr>
          <w:b/>
        </w:rPr>
        <w:t>Fulltext</w:t>
      </w:r>
      <w:proofErr w:type="spellEnd"/>
      <w:r w:rsidR="00D47547">
        <w:rPr>
          <w:b/>
        </w:rPr>
        <w:t>)</w:t>
      </w:r>
      <w:r w:rsidRPr="007C411F">
        <w:rPr>
          <w:b/>
        </w:rPr>
        <w:t>:</w:t>
      </w:r>
    </w:p>
    <w:p w:rsidR="005F31FF" w:rsidRPr="007C411F" w:rsidRDefault="005F31FF" w:rsidP="00E01731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/>
          <w:bCs/>
          <w:noProof/>
        </w:rPr>
      </w:pPr>
      <w:r w:rsidRPr="007C411F">
        <w:rPr>
          <w:rFonts w:eastAsia="Helvetica-Condensed-Bold"/>
          <w:b/>
          <w:bCs/>
          <w:noProof/>
        </w:rPr>
        <w:t xml:space="preserve">1. </w:t>
      </w:r>
      <w:r w:rsidRPr="007C411F">
        <w:rPr>
          <w:rFonts w:eastAsia="Helvetica-Condensed-Bold"/>
          <w:bCs/>
          <w:noProof/>
        </w:rPr>
        <w:t xml:space="preserve">Balcı, B.A., </w:t>
      </w:r>
      <w:r w:rsidRPr="007C411F">
        <w:rPr>
          <w:rFonts w:eastAsia="Helvetica-Condensed-Bold"/>
          <w:b/>
          <w:bCs/>
          <w:noProof/>
        </w:rPr>
        <w:t>Aydın, B.</w:t>
      </w:r>
      <w:r w:rsidRPr="007C411F">
        <w:rPr>
          <w:rFonts w:eastAsia="Helvetica-Condensed-Bold"/>
          <w:bCs/>
          <w:noProof/>
        </w:rPr>
        <w:t xml:space="preserve">, Gümüş, E. </w:t>
      </w:r>
      <w:r w:rsidRPr="007C411F">
        <w:rPr>
          <w:lang w:val="en-US" w:eastAsia="tr-TR"/>
        </w:rPr>
        <w:t xml:space="preserve">&amp; </w:t>
      </w:r>
      <w:proofErr w:type="spellStart"/>
      <w:r w:rsidRPr="007C411F">
        <w:rPr>
          <w:lang w:val="en-US" w:eastAsia="tr-TR"/>
        </w:rPr>
        <w:t>Aktop</w:t>
      </w:r>
      <w:proofErr w:type="spellEnd"/>
      <w:r w:rsidRPr="007C411F">
        <w:rPr>
          <w:lang w:val="en-US" w:eastAsia="tr-TR"/>
        </w:rPr>
        <w:t>,</w:t>
      </w:r>
      <w:r w:rsidRPr="007C411F">
        <w:rPr>
          <w:rFonts w:eastAsia="Helvetica-Condensed-Bold"/>
          <w:bCs/>
          <w:noProof/>
        </w:rPr>
        <w:t xml:space="preserve"> Y. </w:t>
      </w:r>
      <w:r w:rsidRPr="007C411F">
        <w:rPr>
          <w:rFonts w:eastAsia="Helvetica-Condensed-Bold"/>
          <w:b/>
          <w:bCs/>
          <w:noProof/>
        </w:rPr>
        <w:t>2016</w:t>
      </w:r>
      <w:r w:rsidRPr="007C411F">
        <w:rPr>
          <w:rFonts w:eastAsia="Helvetica-Condensed-Bold"/>
          <w:bCs/>
          <w:noProof/>
        </w:rPr>
        <w:t>. A</w:t>
      </w:r>
      <w:r w:rsidR="005A10D1" w:rsidRPr="007C411F">
        <w:rPr>
          <w:rFonts w:eastAsia="Helvetica-Condensed-Bold"/>
          <w:bCs/>
          <w:noProof/>
        </w:rPr>
        <w:t>zalan balık unu yeri</w:t>
      </w:r>
      <w:r w:rsidRPr="007C411F">
        <w:rPr>
          <w:rFonts w:eastAsia="Helvetica-Condensed-Bold"/>
          <w:bCs/>
          <w:noProof/>
        </w:rPr>
        <w:t>ne kullanılan tatlandırılmış lüpen ile acı lüpen ununun aynalı sazan (</w:t>
      </w:r>
      <w:r w:rsidRPr="007C411F">
        <w:rPr>
          <w:rFonts w:eastAsia="Helvetica-Condensed-Bold"/>
          <w:bCs/>
          <w:i/>
          <w:noProof/>
        </w:rPr>
        <w:t>Cyprinus carpio</w:t>
      </w:r>
      <w:r w:rsidRPr="007C411F">
        <w:rPr>
          <w:rFonts w:eastAsia="Helvetica-Condensed-Bold"/>
          <w:bCs/>
          <w:noProof/>
        </w:rPr>
        <w:t xml:space="preserve">, L. 1758) yeminde karşılaştırılması. 1. International Academic Research Congress, 3-5 November, Antalya, Turkey, Full Text Book s. </w:t>
      </w:r>
      <w:r w:rsidR="00FF387A" w:rsidRPr="007C411F">
        <w:rPr>
          <w:rFonts w:eastAsia="Helvetica-Condensed-Bold"/>
          <w:bCs/>
          <w:noProof/>
        </w:rPr>
        <w:t>3209-3214</w:t>
      </w:r>
      <w:r w:rsidRPr="007C411F">
        <w:rPr>
          <w:rFonts w:eastAsia="Helvetica-Condensed-Bold"/>
          <w:bCs/>
          <w:noProof/>
        </w:rPr>
        <w:t>.</w:t>
      </w:r>
    </w:p>
    <w:p w:rsidR="00E01731" w:rsidRPr="007C411F" w:rsidRDefault="005F31FF" w:rsidP="00E01731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 w:rsidRPr="007C411F">
        <w:rPr>
          <w:rFonts w:eastAsia="Helvetica-Condensed-Bold"/>
          <w:b/>
          <w:bCs/>
          <w:noProof/>
        </w:rPr>
        <w:t>2</w:t>
      </w:r>
      <w:r w:rsidR="00E01731" w:rsidRPr="007C411F">
        <w:rPr>
          <w:rFonts w:eastAsia="Helvetica-Condensed-Bold"/>
          <w:b/>
          <w:bCs/>
          <w:noProof/>
        </w:rPr>
        <w:t xml:space="preserve">. </w:t>
      </w:r>
      <w:bookmarkStart w:id="0" w:name="OLE_LINK1"/>
      <w:r w:rsidR="00E01731" w:rsidRPr="007C411F">
        <w:rPr>
          <w:rFonts w:eastAsia="Helvetica-Condensed-Bold"/>
          <w:b/>
          <w:bCs/>
          <w:noProof/>
        </w:rPr>
        <w:t>Aydın, B.</w:t>
      </w:r>
      <w:r w:rsidR="00E01731" w:rsidRPr="007C411F">
        <w:rPr>
          <w:rFonts w:eastAsia="Helvetica-Condensed-Bold"/>
          <w:bCs/>
          <w:noProof/>
        </w:rPr>
        <w:t xml:space="preserve"> </w:t>
      </w:r>
      <w:r w:rsidR="00E01731" w:rsidRPr="007C411F">
        <w:rPr>
          <w:lang w:val="en-US" w:eastAsia="tr-TR"/>
        </w:rPr>
        <w:t xml:space="preserve">&amp; </w:t>
      </w:r>
      <w:r w:rsidR="00E01731" w:rsidRPr="007C411F">
        <w:rPr>
          <w:rFonts w:eastAsia="Helvetica-Condensed-Bold"/>
          <w:bCs/>
          <w:noProof/>
        </w:rPr>
        <w:t xml:space="preserve">Gümüş, E. </w:t>
      </w:r>
      <w:r w:rsidR="00E01731" w:rsidRPr="007C411F">
        <w:rPr>
          <w:rFonts w:eastAsia="Helvetica-Condensed-Bold"/>
          <w:b/>
          <w:bCs/>
          <w:noProof/>
        </w:rPr>
        <w:t>2016.</w:t>
      </w:r>
      <w:r w:rsidR="00E01731" w:rsidRPr="007C411F">
        <w:rPr>
          <w:rFonts w:eastAsia="Helvetica-Condensed-Bold"/>
          <w:bCs/>
          <w:noProof/>
        </w:rPr>
        <w:t xml:space="preserve"> Effects of partial replacement of fish meal by DDGS on blood hematological and biochemical parameters of rainbow trout.</w:t>
      </w:r>
      <w:r w:rsidR="00E01731" w:rsidRPr="007C411F">
        <w:t xml:space="preserve"> </w:t>
      </w:r>
      <w:r w:rsidR="00E01731" w:rsidRPr="007C411F">
        <w:rPr>
          <w:rFonts w:eastAsia="Helvetica-Condensed-Bold"/>
          <w:bCs/>
          <w:noProof/>
        </w:rPr>
        <w:t>VII International Scientific Agriculture Symposium "Agrosym 2016",</w:t>
      </w:r>
      <w:r w:rsidR="00E01731" w:rsidRPr="007C411F">
        <w:t xml:space="preserve"> </w:t>
      </w:r>
      <w:r w:rsidR="00E01731" w:rsidRPr="007C411F">
        <w:rPr>
          <w:rFonts w:eastAsia="Helvetica-Condensed-Bold"/>
          <w:bCs/>
          <w:noProof/>
        </w:rPr>
        <w:t>06‐</w:t>
      </w:r>
      <w:r w:rsidR="006A39D9" w:rsidRPr="007C411F">
        <w:rPr>
          <w:rFonts w:eastAsia="Helvetica-Condensed-Bold"/>
          <w:bCs/>
          <w:noProof/>
        </w:rPr>
        <w:t>09 October</w:t>
      </w:r>
      <w:r w:rsidR="00E01731" w:rsidRPr="007C411F">
        <w:rPr>
          <w:rFonts w:eastAsia="Helvetica-Condensed-Bold"/>
          <w:bCs/>
          <w:noProof/>
        </w:rPr>
        <w:t>, J</w:t>
      </w:r>
      <w:r w:rsidR="006A39D9" w:rsidRPr="007C411F">
        <w:rPr>
          <w:rFonts w:eastAsia="Helvetica-Condensed-Bold"/>
          <w:bCs/>
          <w:noProof/>
        </w:rPr>
        <w:t>ah</w:t>
      </w:r>
      <w:r w:rsidR="00AC75F6" w:rsidRPr="007C411F">
        <w:rPr>
          <w:rFonts w:eastAsia="Helvetica-Condensed-Bold"/>
          <w:bCs/>
          <w:noProof/>
        </w:rPr>
        <w:t xml:space="preserve">orina, Bosnia and Herzegovina, </w:t>
      </w:r>
      <w:r w:rsidR="006A39D9" w:rsidRPr="007C411F">
        <w:rPr>
          <w:rFonts w:eastAsia="Helvetica-Condensed-Bold"/>
          <w:bCs/>
          <w:noProof/>
        </w:rPr>
        <w:t>s. 2472-2476,</w:t>
      </w:r>
      <w:r w:rsidR="006A39D9" w:rsidRPr="007C411F">
        <w:t xml:space="preserve"> </w:t>
      </w:r>
      <w:r w:rsidR="006A39D9" w:rsidRPr="007C411F">
        <w:rPr>
          <w:rFonts w:eastAsia="Helvetica-Condensed-Bold"/>
          <w:bCs/>
          <w:noProof/>
        </w:rPr>
        <w:t>10.7251/AGRENG1607372</w:t>
      </w:r>
    </w:p>
    <w:bookmarkEnd w:id="0"/>
    <w:p w:rsidR="00E01731" w:rsidRPr="007C411F" w:rsidRDefault="005F31FF" w:rsidP="00E01731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 w:rsidRPr="007C411F">
        <w:rPr>
          <w:rFonts w:eastAsia="Helvetica-Condensed-Bold"/>
          <w:b/>
          <w:bCs/>
          <w:noProof/>
        </w:rPr>
        <w:t>3</w:t>
      </w:r>
      <w:r w:rsidR="00E01731" w:rsidRPr="007C411F">
        <w:rPr>
          <w:rFonts w:eastAsia="Helvetica-Condensed-Bold"/>
          <w:b/>
          <w:bCs/>
          <w:noProof/>
        </w:rPr>
        <w:t>.</w:t>
      </w:r>
      <w:r w:rsidR="00E01731" w:rsidRPr="007C411F">
        <w:rPr>
          <w:rFonts w:eastAsia="Helvetica-Condensed-Bold"/>
          <w:bCs/>
          <w:noProof/>
        </w:rPr>
        <w:t xml:space="preserve"> Gümüş E., </w:t>
      </w:r>
      <w:r w:rsidR="00E01731" w:rsidRPr="007C411F">
        <w:rPr>
          <w:rFonts w:eastAsia="Helvetica-Condensed-Bold"/>
          <w:b/>
          <w:bCs/>
          <w:noProof/>
        </w:rPr>
        <w:t>Aydin B.</w:t>
      </w:r>
      <w:r w:rsidR="00E01731" w:rsidRPr="007C411F">
        <w:rPr>
          <w:rFonts w:eastAsia="Helvetica-Condensed-Bold"/>
          <w:bCs/>
          <w:noProof/>
        </w:rPr>
        <w:t xml:space="preserve"> </w:t>
      </w:r>
      <w:r w:rsidR="00E01731" w:rsidRPr="007C411F">
        <w:rPr>
          <w:lang w:val="en-US" w:eastAsia="tr-TR"/>
        </w:rPr>
        <w:t>&amp;</w:t>
      </w:r>
      <w:r w:rsidR="00E01731" w:rsidRPr="007C411F">
        <w:rPr>
          <w:rFonts w:eastAsia="Helvetica-Condensed-Bold"/>
          <w:bCs/>
          <w:noProof/>
        </w:rPr>
        <w:t xml:space="preserve"> Aktop Y. </w:t>
      </w:r>
      <w:r w:rsidR="00E01731" w:rsidRPr="007C411F">
        <w:rPr>
          <w:rFonts w:eastAsia="Helvetica-Condensed-Bold"/>
          <w:b/>
          <w:bCs/>
          <w:noProof/>
        </w:rPr>
        <w:t>2015</w:t>
      </w:r>
      <w:r w:rsidR="00E01731" w:rsidRPr="007C411F">
        <w:rPr>
          <w:rFonts w:eastAsia="Helvetica-Condensed-Bold"/>
          <w:bCs/>
          <w:noProof/>
        </w:rPr>
        <w:t xml:space="preserve">. The </w:t>
      </w:r>
      <w:r w:rsidR="00F171CB" w:rsidRPr="007C411F">
        <w:rPr>
          <w:rFonts w:eastAsia="Helvetica-Condensed-Bold"/>
          <w:bCs/>
          <w:noProof/>
        </w:rPr>
        <w:t xml:space="preserve">effect of distillers dried grains with solubles </w:t>
      </w:r>
      <w:r w:rsidR="00E01731" w:rsidRPr="007C411F">
        <w:rPr>
          <w:rFonts w:eastAsia="Helvetica-Condensed-Bold"/>
          <w:bCs/>
          <w:noProof/>
        </w:rPr>
        <w:t xml:space="preserve">(DDGS) on </w:t>
      </w:r>
      <w:r w:rsidR="00F171CB" w:rsidRPr="007C411F">
        <w:rPr>
          <w:rFonts w:eastAsia="Helvetica-Condensed-Bold"/>
          <w:bCs/>
          <w:noProof/>
        </w:rPr>
        <w:t xml:space="preserve">skin and fillet colouration of rainbow trout </w:t>
      </w:r>
      <w:r w:rsidR="00E01731" w:rsidRPr="007C411F">
        <w:rPr>
          <w:rFonts w:eastAsia="Helvetica-Condensed-Bold"/>
          <w:bCs/>
          <w:noProof/>
        </w:rPr>
        <w:t>(</w:t>
      </w:r>
      <w:r w:rsidR="00E01731" w:rsidRPr="007C411F">
        <w:rPr>
          <w:rFonts w:eastAsia="Helvetica-Condensed-Bold"/>
          <w:bCs/>
          <w:i/>
          <w:noProof/>
        </w:rPr>
        <w:t>Oncorhynchus mykiss</w:t>
      </w:r>
      <w:r w:rsidR="00E01731" w:rsidRPr="007C411F">
        <w:rPr>
          <w:rFonts w:eastAsia="Helvetica-Condensed-Bold"/>
          <w:bCs/>
          <w:noProof/>
        </w:rPr>
        <w:t xml:space="preserve"> Walbaum, 1792). 1st World Conference on Innovative Animal Nutrition and Feeding (WIANF), 15-17 </w:t>
      </w:r>
      <w:r w:rsidR="00D0290C" w:rsidRPr="007C411F">
        <w:rPr>
          <w:rFonts w:eastAsia="Helvetica-Condensed-Bold"/>
          <w:bCs/>
          <w:noProof/>
        </w:rPr>
        <w:t>October</w:t>
      </w:r>
      <w:r w:rsidR="00E01731" w:rsidRPr="007C411F">
        <w:rPr>
          <w:rFonts w:eastAsia="Helvetica-Condensed-Bold"/>
          <w:bCs/>
          <w:noProof/>
        </w:rPr>
        <w:t>, Budapest, Bulgaria,</w:t>
      </w:r>
      <w:r w:rsidR="00F171CB" w:rsidRPr="007C411F">
        <w:rPr>
          <w:rFonts w:eastAsia="Helvetica-Condensed-Bold"/>
          <w:bCs/>
          <w:noProof/>
        </w:rPr>
        <w:t xml:space="preserve"> s.</w:t>
      </w:r>
      <w:r w:rsidR="00E01731" w:rsidRPr="007C411F">
        <w:rPr>
          <w:rFonts w:eastAsia="Helvetica-Condensed-Bold"/>
          <w:bCs/>
          <w:noProof/>
        </w:rPr>
        <w:t xml:space="preserve"> 106-107</w:t>
      </w:r>
      <w:r w:rsidR="00F171CB" w:rsidRPr="007C411F">
        <w:rPr>
          <w:rFonts w:eastAsia="Helvetica-Condensed-Bold"/>
          <w:bCs/>
          <w:noProof/>
        </w:rPr>
        <w:t>.</w:t>
      </w:r>
    </w:p>
    <w:p w:rsidR="00E01731" w:rsidRPr="007C411F" w:rsidRDefault="005F31FF" w:rsidP="00E01731">
      <w:pPr>
        <w:tabs>
          <w:tab w:val="num" w:pos="426"/>
        </w:tabs>
        <w:spacing w:line="276" w:lineRule="auto"/>
        <w:ind w:left="993" w:hanging="567"/>
        <w:jc w:val="both"/>
        <w:rPr>
          <w:noProof/>
        </w:rPr>
      </w:pPr>
      <w:r w:rsidRPr="007C411F">
        <w:rPr>
          <w:b/>
        </w:rPr>
        <w:t>4</w:t>
      </w:r>
      <w:r w:rsidR="00E01731" w:rsidRPr="007C411F">
        <w:rPr>
          <w:b/>
        </w:rPr>
        <w:t>.</w:t>
      </w:r>
      <w:r w:rsidR="00E01731" w:rsidRPr="007C411F">
        <w:rPr>
          <w:noProof/>
        </w:rPr>
        <w:t xml:space="preserve"> </w:t>
      </w:r>
      <w:r w:rsidR="00E01731" w:rsidRPr="007C411F">
        <w:rPr>
          <w:rFonts w:eastAsia="Helvetica-Condensed-Bold"/>
          <w:bCs/>
          <w:noProof/>
        </w:rPr>
        <w:t>Gümüş</w:t>
      </w:r>
      <w:r w:rsidR="00E01731" w:rsidRPr="007C411F">
        <w:rPr>
          <w:noProof/>
        </w:rPr>
        <w:t>, E.,</w:t>
      </w:r>
      <w:r w:rsidR="00E01731" w:rsidRPr="007C411F">
        <w:rPr>
          <w:b/>
          <w:noProof/>
        </w:rPr>
        <w:t xml:space="preserve"> </w:t>
      </w:r>
      <w:r w:rsidR="00E01731" w:rsidRPr="007C411F">
        <w:rPr>
          <w:noProof/>
        </w:rPr>
        <w:t xml:space="preserve">Ozen, M.R., Balcı, B.A., Ikiz, R., </w:t>
      </w:r>
      <w:r w:rsidR="00E01731" w:rsidRPr="007C411F">
        <w:rPr>
          <w:b/>
          <w:noProof/>
        </w:rPr>
        <w:t xml:space="preserve">Aydın, B. </w:t>
      </w:r>
      <w:r w:rsidR="00E01731" w:rsidRPr="007C411F">
        <w:rPr>
          <w:lang w:val="en-US" w:eastAsia="tr-TR"/>
        </w:rPr>
        <w:t>&amp;</w:t>
      </w:r>
      <w:r w:rsidR="00E01731" w:rsidRPr="007C411F">
        <w:rPr>
          <w:noProof/>
        </w:rPr>
        <w:t xml:space="preserve"> Arslan, M.N. </w:t>
      </w:r>
      <w:r w:rsidR="00E01731" w:rsidRPr="007C411F">
        <w:rPr>
          <w:b/>
          <w:noProof/>
        </w:rPr>
        <w:t>2010</w:t>
      </w:r>
      <w:r w:rsidR="00E01731" w:rsidRPr="007C411F">
        <w:rPr>
          <w:noProof/>
        </w:rPr>
        <w:t>.</w:t>
      </w:r>
      <w:r w:rsidR="00E01731" w:rsidRPr="007C411F">
        <w:rPr>
          <w:b/>
          <w:noProof/>
        </w:rPr>
        <w:t xml:space="preserve"> “</w:t>
      </w:r>
      <w:r w:rsidR="00E01731" w:rsidRPr="007C411F">
        <w:rPr>
          <w:noProof/>
        </w:rPr>
        <w:t xml:space="preserve">The effect on liver histology of using sand smelt </w:t>
      </w:r>
      <w:r w:rsidR="00E01731" w:rsidRPr="007C411F">
        <w:rPr>
          <w:i/>
          <w:noProof/>
        </w:rPr>
        <w:t>Atherina boyeri</w:t>
      </w:r>
      <w:r w:rsidR="00D0290C" w:rsidRPr="007C411F">
        <w:rPr>
          <w:noProof/>
        </w:rPr>
        <w:t xml:space="preserve"> (Ri</w:t>
      </w:r>
      <w:r w:rsidR="00E01731" w:rsidRPr="007C411F">
        <w:rPr>
          <w:noProof/>
        </w:rPr>
        <w:t xml:space="preserve">sso, 1810) meal in practical diets for Nile tilapia </w:t>
      </w:r>
      <w:r w:rsidR="00E01731" w:rsidRPr="007C411F">
        <w:rPr>
          <w:i/>
          <w:noProof/>
        </w:rPr>
        <w:t>Oreochromis niloticus</w:t>
      </w:r>
      <w:r w:rsidR="00E01731" w:rsidRPr="007C411F">
        <w:rPr>
          <w:noProof/>
        </w:rPr>
        <w:t xml:space="preserve"> L. (1758)”. Seafarming Tomorrow, Aquaculture Europe 2010, 5-8 October, Porto, Portugal, </w:t>
      </w:r>
      <w:r w:rsidR="00F171CB" w:rsidRPr="007C411F">
        <w:rPr>
          <w:noProof/>
        </w:rPr>
        <w:t xml:space="preserve">s. </w:t>
      </w:r>
      <w:r w:rsidR="00E01731" w:rsidRPr="007C411F">
        <w:rPr>
          <w:noProof/>
        </w:rPr>
        <w:t>546-547.</w:t>
      </w:r>
    </w:p>
    <w:p w:rsidR="00E01731" w:rsidRPr="007C411F" w:rsidRDefault="00E01731" w:rsidP="00BB66B9">
      <w:pPr>
        <w:tabs>
          <w:tab w:val="num" w:pos="426"/>
        </w:tabs>
        <w:spacing w:before="240" w:after="200" w:line="276" w:lineRule="auto"/>
        <w:ind w:left="993" w:hanging="993"/>
        <w:jc w:val="both"/>
        <w:rPr>
          <w:b/>
          <w:noProof/>
        </w:rPr>
      </w:pPr>
      <w:r w:rsidRPr="007C411F">
        <w:rPr>
          <w:b/>
          <w:noProof/>
        </w:rPr>
        <w:t xml:space="preserve">1.5. </w:t>
      </w:r>
      <w:r w:rsidR="00D47547" w:rsidRPr="00D47547">
        <w:rPr>
          <w:b/>
          <w:noProof/>
        </w:rPr>
        <w:t>International Congress and Symposium presentation:</w:t>
      </w:r>
    </w:p>
    <w:p w:rsidR="00E766B5" w:rsidRDefault="008B681C" w:rsidP="00E766B5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bookmarkStart w:id="1" w:name="_GoBack"/>
      <w:bookmarkEnd w:id="1"/>
      <w:r w:rsidRPr="007C411F">
        <w:rPr>
          <w:rFonts w:eastAsia="Helvetica-Condensed-Bold"/>
          <w:b/>
          <w:bCs/>
          <w:noProof/>
        </w:rPr>
        <w:t>1</w:t>
      </w:r>
      <w:r w:rsidR="00E766B5">
        <w:rPr>
          <w:rFonts w:eastAsia="Helvetica-Condensed-Bold"/>
          <w:bCs/>
          <w:noProof/>
        </w:rPr>
        <w:t xml:space="preserve">. </w:t>
      </w:r>
      <w:r w:rsidR="00691613" w:rsidRPr="00691613">
        <w:rPr>
          <w:rFonts w:eastAsia="Helvetica-Condensed-Bold"/>
          <w:b/>
          <w:bCs/>
          <w:noProof/>
        </w:rPr>
        <w:t>Aydin B.</w:t>
      </w:r>
      <w:r w:rsidR="00691613" w:rsidRPr="00691613">
        <w:rPr>
          <w:rFonts w:eastAsia="Helvetica-Condensed-Bold"/>
          <w:bCs/>
          <w:noProof/>
        </w:rPr>
        <w:t xml:space="preserve">, </w:t>
      </w:r>
      <w:r w:rsidR="00691613">
        <w:rPr>
          <w:rFonts w:eastAsia="Helvetica-Condensed-Bold"/>
          <w:bCs/>
          <w:noProof/>
        </w:rPr>
        <w:t xml:space="preserve">Aktop Y. </w:t>
      </w:r>
      <w:r w:rsidR="00691613" w:rsidRPr="00691613">
        <w:rPr>
          <w:rFonts w:eastAsia="Helvetica-Condensed-Bold"/>
          <w:b/>
          <w:bCs/>
          <w:noProof/>
        </w:rPr>
        <w:t>2017.</w:t>
      </w:r>
      <w:r w:rsidR="00691613" w:rsidRPr="00691613">
        <w:rPr>
          <w:rFonts w:eastAsia="Helvetica-Condensed-Bold"/>
          <w:bCs/>
          <w:noProof/>
        </w:rPr>
        <w:t xml:space="preserve"> Su Ürünleri Yetiştiriciliğinde Bitkisel Anesteziklerin Kullanımı", International Multidisciplinary Studies Congress(IMSC), ANTALYA, TÜR</w:t>
      </w:r>
      <w:r w:rsidR="00691613">
        <w:rPr>
          <w:rFonts w:eastAsia="Helvetica-Condensed-Bold"/>
          <w:bCs/>
          <w:noProof/>
        </w:rPr>
        <w:t>KIYE, 25-26 Kasım 2017, pp. 30.</w:t>
      </w:r>
    </w:p>
    <w:p w:rsidR="00E766B5" w:rsidRDefault="00E766B5" w:rsidP="00E766B5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>
        <w:rPr>
          <w:rFonts w:eastAsia="Helvetica-Condensed-Bold"/>
          <w:b/>
          <w:bCs/>
          <w:noProof/>
        </w:rPr>
        <w:t>2</w:t>
      </w:r>
      <w:r w:rsidRPr="00E766B5">
        <w:rPr>
          <w:rFonts w:eastAsia="Helvetica-Condensed-Bold"/>
          <w:bCs/>
          <w:noProof/>
        </w:rPr>
        <w:t>.</w:t>
      </w:r>
      <w:r w:rsidR="00691613" w:rsidRPr="00691613">
        <w:rPr>
          <w:rFonts w:eastAsia="Helvetica-Condensed-Bold"/>
          <w:bCs/>
          <w:noProof/>
        </w:rPr>
        <w:t xml:space="preserve"> </w:t>
      </w:r>
      <w:r w:rsidR="00691613" w:rsidRPr="00691613">
        <w:rPr>
          <w:rFonts w:eastAsia="Helvetica-Condensed-Bold"/>
          <w:b/>
          <w:bCs/>
          <w:noProof/>
        </w:rPr>
        <w:t>Aydin B.</w:t>
      </w:r>
      <w:r w:rsidR="00691613" w:rsidRPr="00691613">
        <w:rPr>
          <w:rFonts w:eastAsia="Helvetica-Condensed-Bold"/>
          <w:bCs/>
          <w:noProof/>
        </w:rPr>
        <w:t xml:space="preserve">, </w:t>
      </w:r>
      <w:r w:rsidR="00691613" w:rsidRPr="00E766B5">
        <w:rPr>
          <w:rFonts w:eastAsia="Helvetica-Condensed-Bold"/>
          <w:bCs/>
          <w:noProof/>
        </w:rPr>
        <w:t>Gümüş E.</w:t>
      </w:r>
      <w:r w:rsidR="00691613">
        <w:rPr>
          <w:rFonts w:eastAsia="Helvetica-Condensed-Bold"/>
          <w:bCs/>
          <w:noProof/>
        </w:rPr>
        <w:t xml:space="preserve"> </w:t>
      </w:r>
      <w:r w:rsidR="00691613" w:rsidRPr="00691613">
        <w:rPr>
          <w:rFonts w:eastAsia="Helvetica-Condensed-Bold"/>
          <w:b/>
          <w:bCs/>
          <w:noProof/>
        </w:rPr>
        <w:t>2017.</w:t>
      </w:r>
      <w:r w:rsidR="00691613" w:rsidRPr="00E766B5">
        <w:rPr>
          <w:rFonts w:eastAsia="Helvetica-Condensed-Bold"/>
          <w:bCs/>
          <w:noProof/>
        </w:rPr>
        <w:t xml:space="preserve"> Effect of Replacing Dietary Soybean Meal with Distiller’s Dried Grains with Solubles on Proximate Composition of Rainbow Trout, Oncorhynchus mykiss", ISEEP-2017 VIII. Internatıonal Symposıum On Ecology And Envıronmental Problems, ÇANAKKALE, TÜRKIYE, 4-7 Ekim</w:t>
      </w:r>
      <w:r w:rsidR="00691613">
        <w:rPr>
          <w:rFonts w:eastAsia="Helvetica-Condensed-Bold"/>
          <w:bCs/>
          <w:noProof/>
        </w:rPr>
        <w:t>, pp.281.</w:t>
      </w:r>
    </w:p>
    <w:p w:rsidR="00691613" w:rsidRDefault="00691613" w:rsidP="00E766B5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 w:rsidRPr="00691613">
        <w:rPr>
          <w:rFonts w:eastAsia="Helvetica-Condensed-Bold"/>
          <w:b/>
          <w:bCs/>
          <w:noProof/>
        </w:rPr>
        <w:t>3.</w:t>
      </w:r>
      <w:r>
        <w:rPr>
          <w:rFonts w:eastAsia="Helvetica-Condensed-Bold"/>
          <w:bCs/>
          <w:noProof/>
        </w:rPr>
        <w:t xml:space="preserve"> </w:t>
      </w:r>
      <w:r w:rsidRPr="00691613">
        <w:rPr>
          <w:rFonts w:eastAsia="Helvetica-Condensed-Bold"/>
          <w:b/>
          <w:bCs/>
          <w:noProof/>
        </w:rPr>
        <w:t>Aydin B.,</w:t>
      </w:r>
      <w:r w:rsidRPr="00691613">
        <w:rPr>
          <w:rFonts w:eastAsia="Helvetica-Condensed-Bold"/>
          <w:bCs/>
          <w:noProof/>
        </w:rPr>
        <w:t xml:space="preserve"> Aydin B.</w:t>
      </w:r>
      <w:r>
        <w:rPr>
          <w:rFonts w:eastAsia="Helvetica-Condensed-Bold"/>
          <w:bCs/>
          <w:noProof/>
        </w:rPr>
        <w:t xml:space="preserve"> </w:t>
      </w:r>
      <w:r w:rsidRPr="00691613">
        <w:rPr>
          <w:rFonts w:eastAsia="Helvetica-Condensed-Bold"/>
          <w:b/>
          <w:bCs/>
          <w:noProof/>
        </w:rPr>
        <w:t>2017.</w:t>
      </w:r>
      <w:r w:rsidRPr="00691613">
        <w:rPr>
          <w:rFonts w:eastAsia="Helvetica-Condensed-Bold"/>
          <w:bCs/>
          <w:noProof/>
        </w:rPr>
        <w:t xml:space="preserve"> Effects of distillers dried grains with solubles (DDGS) as alternative to soybean meal nutrient digestibility coefficients in rainbow trout (Oncorhynchus mykiss)", 2. International Balkan Agriculture Congress, TEKİRDAĞ, TÜRKIYE, 16-18 Mayıs 2017, pp.</w:t>
      </w:r>
      <w:r>
        <w:rPr>
          <w:rFonts w:eastAsia="Helvetica-Condensed-Bold"/>
          <w:bCs/>
          <w:noProof/>
        </w:rPr>
        <w:t xml:space="preserve"> 429.</w:t>
      </w:r>
    </w:p>
    <w:p w:rsidR="008B681C" w:rsidRPr="007C411F" w:rsidRDefault="00691613" w:rsidP="008B681C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>
        <w:rPr>
          <w:rFonts w:eastAsia="Helvetica-Condensed-Bold"/>
          <w:b/>
          <w:bCs/>
          <w:noProof/>
        </w:rPr>
        <w:lastRenderedPageBreak/>
        <w:t xml:space="preserve">4. </w:t>
      </w:r>
      <w:r w:rsidR="008B681C" w:rsidRPr="007C411F">
        <w:rPr>
          <w:rFonts w:eastAsia="Helvetica-Condensed-Bold"/>
          <w:b/>
          <w:bCs/>
          <w:noProof/>
        </w:rPr>
        <w:t>Aydın, B.</w:t>
      </w:r>
      <w:r w:rsidR="008B681C" w:rsidRPr="007C411F">
        <w:rPr>
          <w:rFonts w:eastAsia="Helvetica-Condensed-Bold"/>
          <w:bCs/>
          <w:noProof/>
        </w:rPr>
        <w:t xml:space="preserve"> </w:t>
      </w:r>
      <w:r w:rsidR="008B681C" w:rsidRPr="007C411F">
        <w:rPr>
          <w:lang w:val="en-US" w:eastAsia="tr-TR"/>
        </w:rPr>
        <w:t xml:space="preserve">&amp; </w:t>
      </w:r>
      <w:r w:rsidR="008B681C" w:rsidRPr="007C411F">
        <w:rPr>
          <w:rFonts w:eastAsia="Helvetica-Condensed-Bold"/>
          <w:bCs/>
          <w:noProof/>
        </w:rPr>
        <w:t xml:space="preserve">Gümüş, E. </w:t>
      </w:r>
      <w:r w:rsidR="008B681C" w:rsidRPr="007C411F">
        <w:rPr>
          <w:rFonts w:eastAsia="Helvetica-Condensed-Bold"/>
          <w:b/>
          <w:bCs/>
          <w:noProof/>
        </w:rPr>
        <w:t>2016</w:t>
      </w:r>
      <w:r w:rsidR="008B681C" w:rsidRPr="007C411F">
        <w:rPr>
          <w:rFonts w:eastAsia="Helvetica-Condensed-Bold"/>
          <w:bCs/>
          <w:noProof/>
        </w:rPr>
        <w:t>. Effects of partial replacement of fish</w:t>
      </w:r>
      <w:r w:rsidR="00D0290C" w:rsidRPr="007C411F">
        <w:rPr>
          <w:rFonts w:eastAsia="Helvetica-Condensed-Bold"/>
          <w:bCs/>
          <w:noProof/>
        </w:rPr>
        <w:t xml:space="preserve"> </w:t>
      </w:r>
      <w:r w:rsidR="008B681C" w:rsidRPr="007C411F">
        <w:rPr>
          <w:rFonts w:eastAsia="Helvetica-Condensed-Bold"/>
          <w:bCs/>
          <w:noProof/>
        </w:rPr>
        <w:t>meal with corn distiller's dried grains with solubles (DDGS) on nutrient digestibility coefficients in rainbow trout (</w:t>
      </w:r>
      <w:r w:rsidR="008B681C" w:rsidRPr="007C411F">
        <w:rPr>
          <w:rFonts w:eastAsia="Helvetica-Condensed-Bold"/>
          <w:bCs/>
          <w:i/>
          <w:noProof/>
        </w:rPr>
        <w:t>Oncorhynchus mykiss</w:t>
      </w:r>
      <w:r w:rsidR="008B681C" w:rsidRPr="007C411F">
        <w:rPr>
          <w:rFonts w:eastAsia="Helvetica-Condensed-Bold"/>
          <w:bCs/>
          <w:noProof/>
        </w:rPr>
        <w:t xml:space="preserve"> Walbaum, 1792).</w:t>
      </w:r>
      <w:r w:rsidR="008B681C" w:rsidRPr="007C411F">
        <w:t xml:space="preserve"> </w:t>
      </w:r>
      <w:r w:rsidR="008B681C" w:rsidRPr="007C411F">
        <w:rPr>
          <w:rFonts w:eastAsia="Helvetica-Condensed-Bold"/>
          <w:bCs/>
          <w:noProof/>
        </w:rPr>
        <w:t>International Agriculture Congress, November</w:t>
      </w:r>
      <w:r w:rsidR="004B6FAF" w:rsidRPr="007C411F">
        <w:rPr>
          <w:rFonts w:eastAsia="Helvetica-Condensed-Bold"/>
          <w:bCs/>
          <w:noProof/>
        </w:rPr>
        <w:t xml:space="preserve"> 14-18</w:t>
      </w:r>
      <w:r w:rsidR="008B681C" w:rsidRPr="007C411F">
        <w:rPr>
          <w:rFonts w:eastAsia="Helvetica-Condensed-Bold"/>
          <w:bCs/>
          <w:noProof/>
        </w:rPr>
        <w:t>, Belgrade, Serbia.</w:t>
      </w:r>
    </w:p>
    <w:p w:rsidR="006A39D9" w:rsidRPr="007C411F" w:rsidRDefault="00691613" w:rsidP="006A39D9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>
        <w:rPr>
          <w:rFonts w:eastAsia="Helvetica-Condensed-Bold"/>
          <w:b/>
          <w:bCs/>
          <w:noProof/>
        </w:rPr>
        <w:t>5</w:t>
      </w:r>
      <w:r w:rsidR="006A39D9" w:rsidRPr="007C411F">
        <w:rPr>
          <w:rFonts w:eastAsia="Helvetica-Condensed-Bold"/>
          <w:bCs/>
          <w:noProof/>
        </w:rPr>
        <w:t>.</w:t>
      </w:r>
      <w:r w:rsidR="006A39D9" w:rsidRPr="007C411F">
        <w:rPr>
          <w:rFonts w:eastAsia="Helvetica-Condensed-Bold"/>
          <w:b/>
          <w:bCs/>
          <w:noProof/>
        </w:rPr>
        <w:t xml:space="preserve"> Aydın, B.</w:t>
      </w:r>
      <w:r w:rsidR="006A39D9" w:rsidRPr="007C411F">
        <w:rPr>
          <w:rFonts w:eastAsia="Helvetica-Condensed-Bold"/>
          <w:bCs/>
          <w:noProof/>
        </w:rPr>
        <w:t xml:space="preserve"> </w:t>
      </w:r>
      <w:r w:rsidR="006A39D9" w:rsidRPr="007C411F">
        <w:rPr>
          <w:lang w:val="en-US" w:eastAsia="tr-TR"/>
        </w:rPr>
        <w:t xml:space="preserve">&amp; </w:t>
      </w:r>
      <w:r w:rsidR="006A39D9" w:rsidRPr="007C411F">
        <w:rPr>
          <w:rFonts w:eastAsia="Helvetica-Condensed-Bold"/>
          <w:bCs/>
          <w:noProof/>
        </w:rPr>
        <w:t xml:space="preserve">Gümüş, E. </w:t>
      </w:r>
      <w:r w:rsidR="006A39D9" w:rsidRPr="007C411F">
        <w:rPr>
          <w:rFonts w:eastAsia="Helvetica-Condensed-Bold"/>
          <w:b/>
          <w:bCs/>
          <w:noProof/>
        </w:rPr>
        <w:t>2016</w:t>
      </w:r>
      <w:r w:rsidR="006A39D9" w:rsidRPr="007C411F">
        <w:rPr>
          <w:rFonts w:eastAsia="Helvetica-Condensed-Bold"/>
          <w:bCs/>
          <w:noProof/>
        </w:rPr>
        <w:t>. Effects of increasing levels of dried distillers grains with solubles (DDGS) on growth performance and feed utilization of rainbow trout (</w:t>
      </w:r>
      <w:r w:rsidR="006A39D9" w:rsidRPr="007C411F">
        <w:rPr>
          <w:rFonts w:eastAsia="Helvetica-Condensed-Bold"/>
          <w:bCs/>
          <w:i/>
          <w:noProof/>
        </w:rPr>
        <w:t>Oncorhynchus mykiss</w:t>
      </w:r>
      <w:r w:rsidR="006A39D9" w:rsidRPr="007C411F">
        <w:rPr>
          <w:rFonts w:eastAsia="Helvetica-Condensed-Bold"/>
          <w:bCs/>
          <w:noProof/>
        </w:rPr>
        <w:t xml:space="preserve">). </w:t>
      </w:r>
      <w:r w:rsidR="00C526A7" w:rsidRPr="007C411F">
        <w:rPr>
          <w:rFonts w:eastAsia="Helvetica-Condensed-Bold"/>
          <w:bCs/>
          <w:noProof/>
        </w:rPr>
        <w:t>International Symposium on Fisheries and Aquatic Sciences</w:t>
      </w:r>
      <w:r w:rsidR="006A39D9" w:rsidRPr="007C411F">
        <w:rPr>
          <w:rFonts w:eastAsia="Helvetica-Condensed-Bold"/>
          <w:bCs/>
          <w:noProof/>
        </w:rPr>
        <w:t xml:space="preserve"> </w:t>
      </w:r>
      <w:r w:rsidR="006A39D9" w:rsidRPr="007C411F">
        <w:t>(FABA 2016)</w:t>
      </w:r>
      <w:r w:rsidR="00F4736C" w:rsidRPr="007C411F">
        <w:rPr>
          <w:rFonts w:eastAsia="Helvetica-Condensed-Bold"/>
          <w:bCs/>
          <w:noProof/>
        </w:rPr>
        <w:t>,</w:t>
      </w:r>
      <w:r w:rsidR="006A39D9" w:rsidRPr="007C411F">
        <w:rPr>
          <w:rFonts w:eastAsia="Helvetica-Condensed-Bold"/>
          <w:bCs/>
          <w:noProof/>
        </w:rPr>
        <w:t xml:space="preserve"> October</w:t>
      </w:r>
      <w:r w:rsidR="004B6FAF" w:rsidRPr="007C411F">
        <w:rPr>
          <w:rFonts w:eastAsia="Helvetica-Condensed-Bold"/>
          <w:bCs/>
          <w:noProof/>
        </w:rPr>
        <w:t xml:space="preserve"> 3-6</w:t>
      </w:r>
      <w:r w:rsidR="006A39D9" w:rsidRPr="007C411F">
        <w:rPr>
          <w:rFonts w:eastAsia="Helvetica-Condensed-Bold"/>
          <w:bCs/>
          <w:noProof/>
        </w:rPr>
        <w:t>, Antalya, Turkey, s. 261.</w:t>
      </w:r>
    </w:p>
    <w:p w:rsidR="008B681C" w:rsidRPr="007C411F" w:rsidRDefault="00691613" w:rsidP="008B681C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>
        <w:rPr>
          <w:rFonts w:eastAsia="Helvetica-Condensed-Bold"/>
          <w:b/>
          <w:bCs/>
          <w:noProof/>
        </w:rPr>
        <w:t>6</w:t>
      </w:r>
      <w:r w:rsidR="008B681C" w:rsidRPr="007C411F">
        <w:rPr>
          <w:rFonts w:eastAsia="Helvetica-Condensed-Bold"/>
          <w:bCs/>
          <w:noProof/>
        </w:rPr>
        <w:t xml:space="preserve">. </w:t>
      </w:r>
      <w:r w:rsidR="008B681C" w:rsidRPr="007C411F">
        <w:rPr>
          <w:rFonts w:eastAsia="Helvetica-Condensed-Bold"/>
          <w:b/>
          <w:bCs/>
          <w:noProof/>
        </w:rPr>
        <w:t>Aydın, B.</w:t>
      </w:r>
      <w:r w:rsidR="008B681C" w:rsidRPr="007C411F">
        <w:rPr>
          <w:rFonts w:eastAsia="Helvetica-Condensed-Bold"/>
          <w:bCs/>
          <w:noProof/>
        </w:rPr>
        <w:t xml:space="preserve"> </w:t>
      </w:r>
      <w:r w:rsidR="008B681C" w:rsidRPr="007C411F">
        <w:rPr>
          <w:lang w:val="en-US" w:eastAsia="tr-TR"/>
        </w:rPr>
        <w:t xml:space="preserve">&amp; </w:t>
      </w:r>
      <w:r w:rsidR="008B681C" w:rsidRPr="007C411F">
        <w:rPr>
          <w:rFonts w:eastAsia="Helvetica-Condensed-Bold"/>
          <w:bCs/>
          <w:noProof/>
        </w:rPr>
        <w:t xml:space="preserve">Gümüş, E. </w:t>
      </w:r>
      <w:r w:rsidR="008B681C" w:rsidRPr="007C411F">
        <w:rPr>
          <w:rFonts w:eastAsia="Helvetica-Condensed-Bold"/>
          <w:b/>
          <w:bCs/>
          <w:noProof/>
        </w:rPr>
        <w:t>2016</w:t>
      </w:r>
      <w:r w:rsidR="008B681C" w:rsidRPr="007C411F">
        <w:rPr>
          <w:rFonts w:eastAsia="Helvetica-Condensed-Bold"/>
          <w:bCs/>
          <w:noProof/>
        </w:rPr>
        <w:t>. Effect of soybean meal replacement by dried distillers grains with solubles (DDGS) on growth and feed efficiency of rainbow trout (</w:t>
      </w:r>
      <w:r w:rsidR="008B681C" w:rsidRPr="007C411F">
        <w:rPr>
          <w:rFonts w:eastAsia="Helvetica-Condensed-Bold"/>
          <w:bCs/>
          <w:i/>
          <w:noProof/>
        </w:rPr>
        <w:t>Oncorhynchus mykiss</w:t>
      </w:r>
      <w:r w:rsidR="008B681C" w:rsidRPr="007C411F">
        <w:rPr>
          <w:rFonts w:eastAsia="Helvetica-Condensed-Bold"/>
          <w:bCs/>
          <w:noProof/>
        </w:rPr>
        <w:t xml:space="preserve">). </w:t>
      </w:r>
      <w:r w:rsidR="00C526A7" w:rsidRPr="007C411F">
        <w:rPr>
          <w:rFonts w:eastAsia="Helvetica-Condensed-Bold"/>
          <w:bCs/>
          <w:noProof/>
        </w:rPr>
        <w:t>International Symposium on Fisheries and Aquatic Sciences</w:t>
      </w:r>
      <w:r w:rsidR="008B681C" w:rsidRPr="007C411F">
        <w:rPr>
          <w:rFonts w:eastAsia="Helvetica-Condensed-Bold"/>
          <w:bCs/>
          <w:noProof/>
        </w:rPr>
        <w:t xml:space="preserve"> </w:t>
      </w:r>
      <w:r w:rsidR="008B681C" w:rsidRPr="007C411F">
        <w:t>(FABA</w:t>
      </w:r>
      <w:r w:rsidR="006A39D9" w:rsidRPr="007C411F">
        <w:t xml:space="preserve"> 2016</w:t>
      </w:r>
      <w:r w:rsidR="008B681C" w:rsidRPr="007C411F">
        <w:t>)</w:t>
      </w:r>
      <w:r w:rsidR="00F4736C" w:rsidRPr="007C411F">
        <w:rPr>
          <w:rFonts w:eastAsia="Helvetica-Condensed-Bold"/>
          <w:bCs/>
          <w:noProof/>
        </w:rPr>
        <w:t>,</w:t>
      </w:r>
      <w:r w:rsidR="008B681C" w:rsidRPr="007C411F">
        <w:rPr>
          <w:rFonts w:eastAsia="Helvetica-Condensed-Bold"/>
          <w:bCs/>
          <w:noProof/>
        </w:rPr>
        <w:t xml:space="preserve"> </w:t>
      </w:r>
      <w:r w:rsidR="006A39D9" w:rsidRPr="007C411F">
        <w:rPr>
          <w:rFonts w:eastAsia="Helvetica-Condensed-Bold"/>
          <w:bCs/>
          <w:noProof/>
        </w:rPr>
        <w:t>October</w:t>
      </w:r>
      <w:r w:rsidR="004B6FAF" w:rsidRPr="007C411F">
        <w:rPr>
          <w:rFonts w:eastAsia="Helvetica-Condensed-Bold"/>
          <w:bCs/>
          <w:noProof/>
        </w:rPr>
        <w:t xml:space="preserve"> 3-6</w:t>
      </w:r>
      <w:r w:rsidR="006A39D9" w:rsidRPr="007C411F">
        <w:rPr>
          <w:rFonts w:eastAsia="Helvetica-Condensed-Bold"/>
          <w:bCs/>
          <w:noProof/>
        </w:rPr>
        <w:t>, Antalya, Turkey, s. 262.</w:t>
      </w:r>
    </w:p>
    <w:p w:rsidR="003C2D51" w:rsidRPr="007C411F" w:rsidRDefault="00691613" w:rsidP="008B681C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>
        <w:rPr>
          <w:rFonts w:eastAsia="Helvetica-Condensed-Bold"/>
          <w:b/>
          <w:bCs/>
          <w:noProof/>
        </w:rPr>
        <w:t>7</w:t>
      </w:r>
      <w:r w:rsidR="009367DD" w:rsidRPr="007C411F">
        <w:rPr>
          <w:rFonts w:eastAsia="Helvetica-Condensed-Bold"/>
          <w:b/>
          <w:bCs/>
          <w:noProof/>
        </w:rPr>
        <w:t xml:space="preserve">. </w:t>
      </w:r>
      <w:r w:rsidR="00C33C3B" w:rsidRPr="007C411F">
        <w:rPr>
          <w:rFonts w:eastAsia="Helvetica-Condensed-Bold"/>
          <w:b/>
          <w:bCs/>
          <w:noProof/>
        </w:rPr>
        <w:t>Aydın, B.,</w:t>
      </w:r>
      <w:r w:rsidR="00C33C3B" w:rsidRPr="007C411F">
        <w:rPr>
          <w:rFonts w:eastAsia="Helvetica-Condensed-Bold"/>
          <w:bCs/>
          <w:noProof/>
        </w:rPr>
        <w:t xml:space="preserve"> Balci, B.A., Aktop, Y.</w:t>
      </w:r>
      <w:r w:rsidR="00C33C3B" w:rsidRPr="007C411F">
        <w:rPr>
          <w:lang w:val="en-US" w:eastAsia="tr-TR"/>
        </w:rPr>
        <w:t xml:space="preserve"> &amp; </w:t>
      </w:r>
      <w:r w:rsidR="00C33C3B" w:rsidRPr="007C411F">
        <w:rPr>
          <w:rFonts w:eastAsia="Helvetica-Condensed-Bold"/>
          <w:bCs/>
          <w:noProof/>
        </w:rPr>
        <w:t xml:space="preserve">Gümüş, E. </w:t>
      </w:r>
      <w:r w:rsidR="00C33C3B" w:rsidRPr="007C411F">
        <w:rPr>
          <w:rFonts w:eastAsia="Helvetica-Condensed-Bold"/>
          <w:b/>
          <w:bCs/>
          <w:noProof/>
        </w:rPr>
        <w:t>2014</w:t>
      </w:r>
      <w:r w:rsidR="00C33C3B" w:rsidRPr="007C411F">
        <w:rPr>
          <w:rFonts w:eastAsia="Helvetica-Condensed-Bold"/>
          <w:bCs/>
          <w:noProof/>
        </w:rPr>
        <w:t>. Effect of different levels of the processed lupin seed meal (</w:t>
      </w:r>
      <w:r w:rsidR="00C33C3B" w:rsidRPr="007C411F">
        <w:rPr>
          <w:rFonts w:eastAsia="Helvetica-Condensed-Bold"/>
          <w:bCs/>
          <w:i/>
          <w:noProof/>
        </w:rPr>
        <w:t>Lupinus albus</w:t>
      </w:r>
      <w:r w:rsidR="00C33C3B" w:rsidRPr="007C411F">
        <w:rPr>
          <w:rFonts w:eastAsia="Helvetica-Condensed-Bold"/>
          <w:bCs/>
          <w:noProof/>
        </w:rPr>
        <w:t>) on growth performance and feed utilization in common carp fry (</w:t>
      </w:r>
      <w:r w:rsidR="00C33C3B" w:rsidRPr="007C411F">
        <w:rPr>
          <w:rFonts w:eastAsia="Helvetica-Condensed-Bold"/>
          <w:bCs/>
          <w:i/>
          <w:noProof/>
        </w:rPr>
        <w:t>Cyprinus carpio</w:t>
      </w:r>
      <w:r w:rsidR="00C33C3B" w:rsidRPr="007C411F">
        <w:rPr>
          <w:rFonts w:eastAsia="Helvetica-Condensed-Bold"/>
          <w:bCs/>
          <w:noProof/>
        </w:rPr>
        <w:t xml:space="preserve">). International Symposium on Fisheries and Aquatic Sciences </w:t>
      </w:r>
      <w:r w:rsidR="00C33C3B" w:rsidRPr="007C411F">
        <w:t>(FABA 2014)</w:t>
      </w:r>
      <w:r w:rsidR="00C33C3B" w:rsidRPr="007C411F">
        <w:rPr>
          <w:rFonts w:eastAsia="Helvetica-Condensed-Bold"/>
          <w:bCs/>
          <w:noProof/>
        </w:rPr>
        <w:t>. September 25-27, Trabzon, Turkey, s. 277.</w:t>
      </w:r>
    </w:p>
    <w:p w:rsidR="00B615D7" w:rsidRPr="007C411F" w:rsidRDefault="00691613" w:rsidP="008B681C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>
        <w:rPr>
          <w:rFonts w:eastAsia="Helvetica-Condensed-Bold"/>
          <w:b/>
          <w:bCs/>
          <w:noProof/>
        </w:rPr>
        <w:t>8</w:t>
      </w:r>
      <w:r w:rsidR="00B615D7" w:rsidRPr="007C411F">
        <w:rPr>
          <w:rFonts w:eastAsia="Helvetica-Condensed-Bold"/>
          <w:b/>
          <w:bCs/>
          <w:noProof/>
        </w:rPr>
        <w:t xml:space="preserve">. </w:t>
      </w:r>
      <w:r w:rsidR="00C33C3B" w:rsidRPr="007C411F">
        <w:rPr>
          <w:rFonts w:eastAsia="Helvetica-Condensed-Bold"/>
          <w:b/>
          <w:bCs/>
          <w:noProof/>
        </w:rPr>
        <w:t>Aydın, B.,</w:t>
      </w:r>
      <w:r w:rsidR="00C33C3B" w:rsidRPr="007C411F">
        <w:rPr>
          <w:rFonts w:eastAsia="Helvetica-Condensed-Bold"/>
          <w:bCs/>
          <w:noProof/>
        </w:rPr>
        <w:t xml:space="preserve"> </w:t>
      </w:r>
      <w:r w:rsidR="00C33C3B" w:rsidRPr="007C411F">
        <w:rPr>
          <w:rFonts w:eastAsia="Helvetica-Condensed"/>
          <w:noProof/>
        </w:rPr>
        <w:t xml:space="preserve">Balci, B.A., Aktop, Y., </w:t>
      </w:r>
      <w:r w:rsidR="00C33C3B" w:rsidRPr="007C411F">
        <w:rPr>
          <w:rFonts w:eastAsia="Helvetica-Condensed-Bold"/>
          <w:bCs/>
          <w:noProof/>
        </w:rPr>
        <w:t xml:space="preserve">Gümüş, E. </w:t>
      </w:r>
      <w:r w:rsidR="00C33C3B" w:rsidRPr="007C411F">
        <w:rPr>
          <w:lang w:val="en-US" w:eastAsia="tr-TR"/>
        </w:rPr>
        <w:t xml:space="preserve">&amp; </w:t>
      </w:r>
      <w:r w:rsidR="00C33C3B" w:rsidRPr="007C411F">
        <w:rPr>
          <w:rFonts w:eastAsia="Helvetica-Condensed-Bold"/>
          <w:bCs/>
          <w:noProof/>
        </w:rPr>
        <w:t xml:space="preserve">Aksoy, A. </w:t>
      </w:r>
      <w:r w:rsidR="00C33C3B" w:rsidRPr="007C411F">
        <w:rPr>
          <w:b/>
          <w:lang w:val="en-US" w:eastAsia="tr-TR"/>
        </w:rPr>
        <w:t>2014</w:t>
      </w:r>
      <w:r w:rsidR="00C33C3B" w:rsidRPr="007C411F">
        <w:rPr>
          <w:lang w:val="en-US" w:eastAsia="tr-TR"/>
        </w:rPr>
        <w:t xml:space="preserve">. </w:t>
      </w:r>
      <w:r w:rsidR="00C33C3B" w:rsidRPr="007C411F">
        <w:rPr>
          <w:rFonts w:eastAsia="Helvetica-Condensed-Bold"/>
          <w:bCs/>
          <w:noProof/>
        </w:rPr>
        <w:t xml:space="preserve"> Effect of replacing dietary fish meal with poultry by-product meal on liver histology of common carp fry (</w:t>
      </w:r>
      <w:r w:rsidR="00C33C3B" w:rsidRPr="007C411F">
        <w:rPr>
          <w:rFonts w:eastAsia="Helvetica-Condensed-Bold"/>
          <w:bCs/>
          <w:i/>
          <w:noProof/>
        </w:rPr>
        <w:t>Cyprinus carpio</w:t>
      </w:r>
      <w:r w:rsidR="00C33C3B" w:rsidRPr="007C411F">
        <w:rPr>
          <w:rFonts w:eastAsia="Helvetica-Condensed-Bold"/>
          <w:bCs/>
          <w:noProof/>
        </w:rPr>
        <w:t xml:space="preserve">). International Symposium on Fisheries and Aquatic Sciences </w:t>
      </w:r>
      <w:r w:rsidR="00C33C3B" w:rsidRPr="007C411F">
        <w:t>(FABA 2014)</w:t>
      </w:r>
      <w:r w:rsidR="00C33C3B" w:rsidRPr="007C411F">
        <w:rPr>
          <w:rFonts w:eastAsia="Helvetica-Condensed-Bold"/>
          <w:bCs/>
          <w:noProof/>
        </w:rPr>
        <w:t>. September 25-27, Trabzon, Turkey. s. 278.</w:t>
      </w:r>
    </w:p>
    <w:p w:rsidR="00B615D7" w:rsidRPr="007C411F" w:rsidRDefault="00691613" w:rsidP="008B681C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>
        <w:rPr>
          <w:rFonts w:eastAsia="Helvetica-Condensed-Bold"/>
          <w:b/>
          <w:bCs/>
          <w:noProof/>
        </w:rPr>
        <w:t>9</w:t>
      </w:r>
      <w:r w:rsidR="00B615D7" w:rsidRPr="007C411F">
        <w:rPr>
          <w:rFonts w:eastAsia="Helvetica-Condensed-Bold"/>
          <w:b/>
          <w:bCs/>
          <w:noProof/>
        </w:rPr>
        <w:t>.</w:t>
      </w:r>
      <w:r w:rsidR="00B615D7" w:rsidRPr="007C411F">
        <w:rPr>
          <w:rFonts w:eastAsia="Helvetica-Condensed-Bold"/>
          <w:bCs/>
          <w:noProof/>
        </w:rPr>
        <w:t xml:space="preserve"> </w:t>
      </w:r>
      <w:r w:rsidR="00B615D7" w:rsidRPr="007C411F">
        <w:rPr>
          <w:rFonts w:eastAsia="Helvetica-Condensed-Bold"/>
          <w:b/>
          <w:bCs/>
          <w:noProof/>
        </w:rPr>
        <w:t xml:space="preserve">Aydın, B., </w:t>
      </w:r>
      <w:r w:rsidR="00694ECB" w:rsidRPr="007C411F">
        <w:rPr>
          <w:rFonts w:eastAsia="Helvetica-Condensed-Bold"/>
          <w:bCs/>
          <w:noProof/>
        </w:rPr>
        <w:t xml:space="preserve">Gümüş, E., </w:t>
      </w:r>
      <w:r w:rsidR="00B615D7" w:rsidRPr="007C411F">
        <w:rPr>
          <w:rFonts w:eastAsia="Helvetica-Condensed"/>
          <w:noProof/>
        </w:rPr>
        <w:t xml:space="preserve">Balci, B.A., Aktop, Y. </w:t>
      </w:r>
      <w:r w:rsidR="00B615D7" w:rsidRPr="007C411F">
        <w:rPr>
          <w:lang w:val="en-US" w:eastAsia="tr-TR"/>
        </w:rPr>
        <w:t xml:space="preserve">&amp; </w:t>
      </w:r>
      <w:r w:rsidR="00B615D7" w:rsidRPr="007C411F">
        <w:rPr>
          <w:rFonts w:eastAsia="Helvetica-Condensed-Bold"/>
          <w:bCs/>
          <w:noProof/>
        </w:rPr>
        <w:t xml:space="preserve">Aksoy, A. </w:t>
      </w:r>
      <w:r w:rsidR="00B615D7" w:rsidRPr="007C411F">
        <w:rPr>
          <w:rFonts w:eastAsia="Helvetica-Condensed-Bold"/>
          <w:b/>
          <w:bCs/>
          <w:noProof/>
        </w:rPr>
        <w:t>2014</w:t>
      </w:r>
      <w:r w:rsidR="00B615D7" w:rsidRPr="007C411F">
        <w:rPr>
          <w:rFonts w:eastAsia="Helvetica-Condensed-Bold"/>
          <w:bCs/>
          <w:noProof/>
        </w:rPr>
        <w:t xml:space="preserve">. Effect </w:t>
      </w:r>
      <w:r w:rsidR="007A6074" w:rsidRPr="007C411F">
        <w:rPr>
          <w:rFonts w:eastAsia="Helvetica-Condensed-Bold"/>
          <w:bCs/>
          <w:noProof/>
        </w:rPr>
        <w:t>of replacing dietary fish meal with poultry by-product meal on muscle fatty acid composition and liver histology of Nile tilapia fry,</w:t>
      </w:r>
      <w:r w:rsidR="00B615D7" w:rsidRPr="007C411F">
        <w:rPr>
          <w:rFonts w:eastAsia="Helvetica-Condensed-Bold"/>
          <w:bCs/>
          <w:noProof/>
        </w:rPr>
        <w:t xml:space="preserve"> </w:t>
      </w:r>
      <w:r w:rsidR="00B615D7" w:rsidRPr="007C411F">
        <w:rPr>
          <w:rFonts w:eastAsia="Helvetica-Condensed-Bold"/>
          <w:bCs/>
          <w:i/>
          <w:noProof/>
        </w:rPr>
        <w:t>Oreochromis niloticus.</w:t>
      </w:r>
      <w:r w:rsidR="00B615D7" w:rsidRPr="007C411F">
        <w:rPr>
          <w:rFonts w:eastAsia="Helvetica-Condensed-Bold"/>
          <w:bCs/>
          <w:noProof/>
        </w:rPr>
        <w:t xml:space="preserve"> </w:t>
      </w:r>
      <w:r w:rsidR="00C526A7" w:rsidRPr="007C411F">
        <w:rPr>
          <w:rFonts w:eastAsia="Helvetica-Condensed-Bold"/>
          <w:bCs/>
          <w:noProof/>
        </w:rPr>
        <w:t>International Symposium on Fisheries and Aquatic Sciences</w:t>
      </w:r>
      <w:r w:rsidR="001615BA" w:rsidRPr="007C411F">
        <w:rPr>
          <w:rFonts w:eastAsia="Helvetica-Condensed-Bold"/>
          <w:bCs/>
          <w:noProof/>
        </w:rPr>
        <w:t xml:space="preserve"> </w:t>
      </w:r>
      <w:r w:rsidR="001615BA" w:rsidRPr="007C411F">
        <w:t>(FABA</w:t>
      </w:r>
      <w:r w:rsidR="00694ECB" w:rsidRPr="007C411F">
        <w:t xml:space="preserve"> 2014</w:t>
      </w:r>
      <w:r w:rsidR="001615BA" w:rsidRPr="007C411F">
        <w:t>)</w:t>
      </w:r>
      <w:r w:rsidR="001615BA" w:rsidRPr="007C411F">
        <w:rPr>
          <w:rFonts w:eastAsia="Helvetica-Condensed-Bold"/>
          <w:bCs/>
          <w:noProof/>
        </w:rPr>
        <w:t xml:space="preserve">. </w:t>
      </w:r>
      <w:r w:rsidR="004B6FAF" w:rsidRPr="007C411F">
        <w:rPr>
          <w:rFonts w:eastAsia="Helvetica-Condensed-Bold"/>
          <w:bCs/>
          <w:noProof/>
        </w:rPr>
        <w:t>September</w:t>
      </w:r>
      <w:r w:rsidR="001615BA" w:rsidRPr="007C411F">
        <w:rPr>
          <w:rFonts w:eastAsia="Helvetica-Condensed-Bold"/>
          <w:bCs/>
          <w:noProof/>
        </w:rPr>
        <w:t xml:space="preserve"> 25-27, Trabzon, Turkey</w:t>
      </w:r>
      <w:r w:rsidR="00F171CB" w:rsidRPr="007C411F">
        <w:rPr>
          <w:rFonts w:eastAsia="Helvetica-Condensed-Bold"/>
          <w:bCs/>
          <w:noProof/>
        </w:rPr>
        <w:t>,</w:t>
      </w:r>
      <w:r w:rsidR="001615BA" w:rsidRPr="007C411F">
        <w:rPr>
          <w:rFonts w:eastAsia="Helvetica-Condensed-Bold"/>
          <w:bCs/>
          <w:noProof/>
        </w:rPr>
        <w:t xml:space="preserve"> </w:t>
      </w:r>
      <w:r w:rsidR="00C33C3B" w:rsidRPr="007C411F">
        <w:rPr>
          <w:rFonts w:eastAsia="Helvetica-Condensed-Bold"/>
          <w:bCs/>
          <w:noProof/>
        </w:rPr>
        <w:t>s. 279</w:t>
      </w:r>
      <w:r w:rsidR="00F171CB" w:rsidRPr="007C411F">
        <w:rPr>
          <w:rFonts w:eastAsia="Helvetica-Condensed-Bold"/>
          <w:bCs/>
          <w:noProof/>
        </w:rPr>
        <w:t>.</w:t>
      </w:r>
    </w:p>
    <w:p w:rsidR="00441DD2" w:rsidRPr="007C411F" w:rsidRDefault="00691613" w:rsidP="008B681C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>
        <w:rPr>
          <w:rFonts w:eastAsia="Helvetica-Condensed-Bold"/>
          <w:b/>
          <w:bCs/>
          <w:noProof/>
        </w:rPr>
        <w:t>10</w:t>
      </w:r>
      <w:r w:rsidR="00441DD2" w:rsidRPr="007C411F">
        <w:rPr>
          <w:rFonts w:eastAsia="Helvetica-Condensed-Bold"/>
          <w:b/>
          <w:bCs/>
          <w:noProof/>
        </w:rPr>
        <w:t xml:space="preserve">. </w:t>
      </w:r>
      <w:r w:rsidR="00441DD2" w:rsidRPr="007C411F">
        <w:rPr>
          <w:rFonts w:eastAsia="Helvetica-Condensed-Bold"/>
          <w:bCs/>
          <w:noProof/>
        </w:rPr>
        <w:t xml:space="preserve">Gümüş, E., Kanyılmaz, M., </w:t>
      </w:r>
      <w:r w:rsidR="00441DD2" w:rsidRPr="007C411F">
        <w:rPr>
          <w:rFonts w:eastAsia="Helvetica-Condensed-Bold"/>
          <w:b/>
          <w:bCs/>
          <w:noProof/>
        </w:rPr>
        <w:t>Aydın, B.</w:t>
      </w:r>
      <w:r w:rsidR="00441DD2" w:rsidRPr="007C411F">
        <w:rPr>
          <w:rFonts w:eastAsia="Helvetica-Condensed-Bold"/>
          <w:bCs/>
          <w:noProof/>
        </w:rPr>
        <w:t xml:space="preserve"> Kubilay, A. </w:t>
      </w:r>
      <w:r w:rsidR="004B6FAF" w:rsidRPr="007C411F">
        <w:rPr>
          <w:lang w:val="en-US" w:eastAsia="tr-TR"/>
        </w:rPr>
        <w:t>&amp;</w:t>
      </w:r>
      <w:r w:rsidR="00441DD2" w:rsidRPr="007C411F">
        <w:rPr>
          <w:rFonts w:eastAsia="Helvetica-Condensed-Bold"/>
          <w:bCs/>
          <w:noProof/>
        </w:rPr>
        <w:t xml:space="preserve"> Çağatay, İ.T. </w:t>
      </w:r>
      <w:r w:rsidR="00441DD2" w:rsidRPr="007C411F">
        <w:rPr>
          <w:rFonts w:eastAsia="Helvetica-Condensed-Bold"/>
          <w:b/>
          <w:bCs/>
          <w:noProof/>
        </w:rPr>
        <w:t>2014</w:t>
      </w:r>
      <w:r w:rsidR="00441DD2" w:rsidRPr="007C411F">
        <w:rPr>
          <w:rFonts w:eastAsia="Helvetica-Condensed-Bold"/>
          <w:bCs/>
          <w:noProof/>
        </w:rPr>
        <w:t xml:space="preserve">. </w:t>
      </w:r>
      <w:r w:rsidR="007A6074" w:rsidRPr="007C411F">
        <w:rPr>
          <w:rFonts w:eastAsia="Helvetica-Condensed-Bold"/>
          <w:bCs/>
          <w:noProof/>
        </w:rPr>
        <w:t>Effects of diets supplemented with pomegranate peel extract on growth performance, some blood parameters and survival of carp</w:t>
      </w:r>
      <w:r w:rsidR="00441DD2" w:rsidRPr="007C411F">
        <w:rPr>
          <w:rFonts w:eastAsia="Helvetica-Condensed-Bold"/>
          <w:bCs/>
          <w:noProof/>
        </w:rPr>
        <w:t xml:space="preserve"> (</w:t>
      </w:r>
      <w:r w:rsidR="00441DD2" w:rsidRPr="007C411F">
        <w:rPr>
          <w:rFonts w:eastAsia="Helvetica-Condensed-Bold"/>
          <w:bCs/>
          <w:i/>
          <w:noProof/>
        </w:rPr>
        <w:t xml:space="preserve">Cyprinus </w:t>
      </w:r>
      <w:r w:rsidR="007A6074" w:rsidRPr="007C411F">
        <w:rPr>
          <w:rFonts w:eastAsia="Helvetica-Condensed-Bold"/>
          <w:bCs/>
          <w:i/>
          <w:noProof/>
        </w:rPr>
        <w:t>c</w:t>
      </w:r>
      <w:r w:rsidR="00441DD2" w:rsidRPr="007C411F">
        <w:rPr>
          <w:rFonts w:eastAsia="Helvetica-Condensed-Bold"/>
          <w:bCs/>
          <w:i/>
          <w:noProof/>
        </w:rPr>
        <w:t>arpio</w:t>
      </w:r>
      <w:r w:rsidR="00441DD2" w:rsidRPr="007C411F">
        <w:rPr>
          <w:rFonts w:eastAsia="Helvetica-Condensed-Bold"/>
          <w:bCs/>
          <w:noProof/>
        </w:rPr>
        <w:t xml:space="preserve">) </w:t>
      </w:r>
      <w:r w:rsidR="00F24B0E" w:rsidRPr="007C411F">
        <w:rPr>
          <w:rFonts w:eastAsia="Helvetica-Condensed-Bold"/>
          <w:bCs/>
          <w:noProof/>
        </w:rPr>
        <w:t>fry i</w:t>
      </w:r>
      <w:r w:rsidR="007A6074" w:rsidRPr="007C411F">
        <w:rPr>
          <w:rFonts w:eastAsia="Helvetica-Condensed-Bold"/>
          <w:bCs/>
          <w:noProof/>
        </w:rPr>
        <w:t xml:space="preserve">nfected with </w:t>
      </w:r>
      <w:r w:rsidR="00441DD2" w:rsidRPr="007C411F">
        <w:rPr>
          <w:rFonts w:eastAsia="Helvetica-Condensed-Bold"/>
          <w:bCs/>
          <w:i/>
          <w:noProof/>
        </w:rPr>
        <w:t>Aeromonas hydrophila</w:t>
      </w:r>
      <w:r w:rsidR="00441DD2" w:rsidRPr="007C411F">
        <w:rPr>
          <w:rFonts w:eastAsia="Helvetica-Condensed-Bold"/>
          <w:bCs/>
          <w:noProof/>
        </w:rPr>
        <w:t>. Agribalkan, Balkan Agricultural Congress, September 8-11,</w:t>
      </w:r>
      <w:r w:rsidR="00694ECB" w:rsidRPr="007C411F">
        <w:rPr>
          <w:rFonts w:eastAsia="Helvetica-Condensed-Bold"/>
          <w:bCs/>
          <w:noProof/>
        </w:rPr>
        <w:t xml:space="preserve"> Edirne, Turkey, s. </w:t>
      </w:r>
      <w:r w:rsidR="00441DD2" w:rsidRPr="007C411F">
        <w:rPr>
          <w:rFonts w:eastAsia="Helvetica-Condensed-Bold"/>
          <w:bCs/>
          <w:noProof/>
        </w:rPr>
        <w:t>319</w:t>
      </w:r>
      <w:r w:rsidR="00694ECB" w:rsidRPr="007C411F">
        <w:rPr>
          <w:rFonts w:eastAsia="Helvetica-Condensed-Bold"/>
          <w:bCs/>
          <w:noProof/>
        </w:rPr>
        <w:t>.</w:t>
      </w:r>
    </w:p>
    <w:p w:rsidR="00646259" w:rsidRPr="007C411F" w:rsidRDefault="00691613" w:rsidP="008B681C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>
        <w:rPr>
          <w:rFonts w:eastAsia="Helvetica-Condensed-Bold"/>
          <w:b/>
          <w:bCs/>
          <w:noProof/>
        </w:rPr>
        <w:t>11</w:t>
      </w:r>
      <w:r w:rsidR="00B615D7" w:rsidRPr="007C411F">
        <w:rPr>
          <w:rFonts w:eastAsia="Helvetica-Condensed-Bold"/>
          <w:b/>
          <w:bCs/>
          <w:noProof/>
        </w:rPr>
        <w:t xml:space="preserve">. </w:t>
      </w:r>
      <w:r w:rsidR="00646259" w:rsidRPr="007C411F">
        <w:rPr>
          <w:rFonts w:eastAsia="Helvetica-Condensed-Bold"/>
          <w:b/>
          <w:bCs/>
          <w:noProof/>
        </w:rPr>
        <w:t>Aydın, B.,</w:t>
      </w:r>
      <w:r w:rsidR="00646259" w:rsidRPr="007C411F">
        <w:rPr>
          <w:rFonts w:eastAsia="Helvetica-Condensed-Bold"/>
          <w:bCs/>
          <w:noProof/>
        </w:rPr>
        <w:t xml:space="preserve"> Yılmaz, S. </w:t>
      </w:r>
      <w:r w:rsidR="00646259" w:rsidRPr="007C411F">
        <w:rPr>
          <w:lang w:val="en-US" w:eastAsia="tr-TR"/>
        </w:rPr>
        <w:t xml:space="preserve">&amp; </w:t>
      </w:r>
      <w:proofErr w:type="spellStart"/>
      <w:r w:rsidR="00646259" w:rsidRPr="007C411F">
        <w:rPr>
          <w:lang w:val="en-US" w:eastAsia="tr-TR"/>
        </w:rPr>
        <w:t>Gümüş</w:t>
      </w:r>
      <w:proofErr w:type="spellEnd"/>
      <w:r w:rsidR="00646259" w:rsidRPr="007C411F">
        <w:rPr>
          <w:lang w:val="en-US" w:eastAsia="tr-TR"/>
        </w:rPr>
        <w:t xml:space="preserve">, E. </w:t>
      </w:r>
      <w:r w:rsidR="00646259" w:rsidRPr="007C411F">
        <w:rPr>
          <w:b/>
          <w:lang w:val="en-US" w:eastAsia="tr-TR"/>
        </w:rPr>
        <w:t>2014</w:t>
      </w:r>
      <w:r w:rsidR="00646259" w:rsidRPr="007C411F">
        <w:rPr>
          <w:lang w:val="en-US" w:eastAsia="tr-TR"/>
        </w:rPr>
        <w:t xml:space="preserve">. </w:t>
      </w:r>
      <w:r w:rsidR="00646259" w:rsidRPr="007C411F">
        <w:rPr>
          <w:rFonts w:eastAsia="Helvetica-Condensed-Bold"/>
          <w:bCs/>
          <w:noProof/>
        </w:rPr>
        <w:t xml:space="preserve">Comparison </w:t>
      </w:r>
      <w:r w:rsidR="002B47D5" w:rsidRPr="007C411F">
        <w:rPr>
          <w:rFonts w:eastAsia="Helvetica-Condensed-Bold"/>
          <w:bCs/>
          <w:noProof/>
        </w:rPr>
        <w:t>o</w:t>
      </w:r>
      <w:r w:rsidR="00646259" w:rsidRPr="007C411F">
        <w:rPr>
          <w:rFonts w:eastAsia="Helvetica-Condensed-Bold"/>
          <w:bCs/>
          <w:noProof/>
        </w:rPr>
        <w:t xml:space="preserve">f Aquaculture Production </w:t>
      </w:r>
      <w:r w:rsidR="002B47D5" w:rsidRPr="007C411F">
        <w:rPr>
          <w:rFonts w:eastAsia="Helvetica-Condensed-Bold"/>
          <w:bCs/>
          <w:noProof/>
        </w:rPr>
        <w:t>o</w:t>
      </w:r>
      <w:r w:rsidR="00646259" w:rsidRPr="007C411F">
        <w:rPr>
          <w:rFonts w:eastAsia="Helvetica-Condensed-Bold"/>
          <w:bCs/>
          <w:noProof/>
        </w:rPr>
        <w:t xml:space="preserve">f Turkey </w:t>
      </w:r>
      <w:r w:rsidR="002B47D5" w:rsidRPr="007C411F">
        <w:rPr>
          <w:rFonts w:eastAsia="Helvetica-Condensed-Bold"/>
          <w:bCs/>
          <w:noProof/>
        </w:rPr>
        <w:t>a</w:t>
      </w:r>
      <w:r w:rsidR="00646259" w:rsidRPr="007C411F">
        <w:rPr>
          <w:rFonts w:eastAsia="Helvetica-Condensed-Bold"/>
          <w:bCs/>
          <w:noProof/>
        </w:rPr>
        <w:t>nd European Union.</w:t>
      </w:r>
      <w:r w:rsidR="002B47D5" w:rsidRPr="007C411F">
        <w:t xml:space="preserve"> </w:t>
      </w:r>
      <w:r w:rsidR="002B47D5" w:rsidRPr="007C411F">
        <w:rPr>
          <w:rFonts w:eastAsia="Helvetica-Condensed-Bold"/>
          <w:bCs/>
          <w:noProof/>
        </w:rPr>
        <w:t>World Aquaculture Adelaide 2014</w:t>
      </w:r>
      <w:r w:rsidR="001615BA" w:rsidRPr="007C411F">
        <w:rPr>
          <w:rFonts w:eastAsia="Helvetica-Condensed-Bold"/>
          <w:bCs/>
          <w:noProof/>
        </w:rPr>
        <w:t>.</w:t>
      </w:r>
      <w:r w:rsidR="002B47D5" w:rsidRPr="007C411F">
        <w:rPr>
          <w:rFonts w:eastAsia="Helvetica-Condensed-Bold"/>
          <w:bCs/>
          <w:noProof/>
        </w:rPr>
        <w:t xml:space="preserve"> </w:t>
      </w:r>
      <w:r w:rsidR="001615BA" w:rsidRPr="007C411F">
        <w:rPr>
          <w:rFonts w:eastAsia="Helvetica-Condensed-Bold"/>
          <w:bCs/>
          <w:noProof/>
        </w:rPr>
        <w:t>June 7-11, South Australia.</w:t>
      </w:r>
    </w:p>
    <w:p w:rsidR="00694ECB" w:rsidRPr="007C411F" w:rsidRDefault="00691613" w:rsidP="00BB66B9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noProof/>
        </w:rPr>
      </w:pPr>
      <w:r>
        <w:rPr>
          <w:b/>
        </w:rPr>
        <w:t>12</w:t>
      </w:r>
      <w:r w:rsidR="00694ECB" w:rsidRPr="007C411F">
        <w:rPr>
          <w:b/>
        </w:rPr>
        <w:t>.</w:t>
      </w:r>
      <w:r w:rsidR="00694ECB" w:rsidRPr="007C411F">
        <w:rPr>
          <w:rFonts w:eastAsia="Helvetica-Condensed-Bold"/>
          <w:bCs/>
          <w:noProof/>
        </w:rPr>
        <w:t xml:space="preserve"> Gümüş</w:t>
      </w:r>
      <w:r w:rsidR="00694ECB" w:rsidRPr="007C411F">
        <w:rPr>
          <w:rFonts w:eastAsia="Helvetica-Condensed"/>
          <w:noProof/>
        </w:rPr>
        <w:t xml:space="preserve">, E., Balci, B.A., </w:t>
      </w:r>
      <w:r w:rsidR="00694ECB" w:rsidRPr="007C411F">
        <w:rPr>
          <w:rFonts w:eastAsia="Helvetica-Condensed"/>
          <w:b/>
          <w:noProof/>
        </w:rPr>
        <w:t xml:space="preserve">Aydın, B. </w:t>
      </w:r>
      <w:r w:rsidR="00694ECB" w:rsidRPr="007C411F">
        <w:rPr>
          <w:lang w:val="en-US" w:eastAsia="tr-TR"/>
        </w:rPr>
        <w:t>&amp;</w:t>
      </w:r>
      <w:r w:rsidR="00694ECB" w:rsidRPr="007C411F">
        <w:rPr>
          <w:rFonts w:eastAsia="Helvetica-Condensed"/>
          <w:noProof/>
        </w:rPr>
        <w:t xml:space="preserve"> Kaya, Y. </w:t>
      </w:r>
      <w:r w:rsidR="00694ECB" w:rsidRPr="007C411F">
        <w:rPr>
          <w:rFonts w:eastAsia="Helvetica-Condensed"/>
          <w:b/>
          <w:noProof/>
        </w:rPr>
        <w:t>2012</w:t>
      </w:r>
      <w:r w:rsidR="004B6FAF" w:rsidRPr="007C411F">
        <w:rPr>
          <w:rFonts w:eastAsia="Helvetica-Condensed"/>
          <w:noProof/>
        </w:rPr>
        <w:t xml:space="preserve">. </w:t>
      </w:r>
      <w:r w:rsidR="00694ECB" w:rsidRPr="007C411F">
        <w:rPr>
          <w:rFonts w:eastAsia="Helvetica-Condensed"/>
          <w:noProof/>
        </w:rPr>
        <w:t xml:space="preserve">Effect of fishmeal replacement with sand smelt meal on fatty acid composition of Nile tilapia fry </w:t>
      </w:r>
      <w:r w:rsidR="00694ECB" w:rsidRPr="007C411F">
        <w:rPr>
          <w:rFonts w:eastAsia="Helvetica-Condensed-Bold"/>
          <w:i/>
          <w:iCs/>
          <w:noProof/>
        </w:rPr>
        <w:t>Oreochromis niloticus</w:t>
      </w:r>
      <w:r w:rsidR="00694ECB" w:rsidRPr="007C411F">
        <w:rPr>
          <w:rFonts w:eastAsia="Helvetica-Condensed-Bold"/>
          <w:iCs/>
          <w:noProof/>
        </w:rPr>
        <w:t>.</w:t>
      </w:r>
      <w:r w:rsidR="00694ECB" w:rsidRPr="007C411F">
        <w:rPr>
          <w:noProof/>
        </w:rPr>
        <w:t xml:space="preserve"> Aqua 2012, Global Aquaculture Securing Our Future. </w:t>
      </w:r>
      <w:r w:rsidR="004B6FAF" w:rsidRPr="007C411F">
        <w:rPr>
          <w:rFonts w:eastAsia="Helvetica-Condensed-Bold"/>
          <w:bCs/>
          <w:noProof/>
        </w:rPr>
        <w:t>September</w:t>
      </w:r>
      <w:r w:rsidR="00694ECB" w:rsidRPr="007C411F">
        <w:rPr>
          <w:noProof/>
        </w:rPr>
        <w:t xml:space="preserve"> </w:t>
      </w:r>
      <w:r w:rsidR="004B6FAF" w:rsidRPr="007C411F">
        <w:rPr>
          <w:noProof/>
        </w:rPr>
        <w:t>1-5, Prague, Czech Republic,</w:t>
      </w:r>
      <w:r w:rsidR="00694ECB" w:rsidRPr="007C411F">
        <w:rPr>
          <w:noProof/>
        </w:rPr>
        <w:t xml:space="preserve"> s. 436.</w:t>
      </w:r>
    </w:p>
    <w:p w:rsidR="00017258" w:rsidRPr="007C411F" w:rsidRDefault="00E01731" w:rsidP="008B681C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noProof/>
        </w:rPr>
      </w:pPr>
      <w:r w:rsidRPr="007C411F">
        <w:rPr>
          <w:rFonts w:eastAsia="Helvetica-Condensed-Bold"/>
          <w:b/>
          <w:bCs/>
          <w:noProof/>
        </w:rPr>
        <w:lastRenderedPageBreak/>
        <w:t>1</w:t>
      </w:r>
      <w:r w:rsidR="00691613">
        <w:rPr>
          <w:rFonts w:eastAsia="Helvetica-Condensed-Bold"/>
          <w:b/>
          <w:bCs/>
          <w:noProof/>
        </w:rPr>
        <w:t>3</w:t>
      </w:r>
      <w:r w:rsidR="002B47D5" w:rsidRPr="007C411F">
        <w:rPr>
          <w:rFonts w:eastAsia="Helvetica-Condensed-Bold"/>
          <w:b/>
          <w:bCs/>
          <w:noProof/>
        </w:rPr>
        <w:t>.</w:t>
      </w:r>
      <w:r w:rsidR="002B47D5" w:rsidRPr="007C411F">
        <w:rPr>
          <w:rFonts w:eastAsia="Helvetica-Condensed-Bold"/>
          <w:bCs/>
          <w:noProof/>
        </w:rPr>
        <w:t xml:space="preserve"> Gümüş</w:t>
      </w:r>
      <w:r w:rsidR="00017258" w:rsidRPr="007C411F">
        <w:rPr>
          <w:rFonts w:eastAsia="Helvetica-Condensed"/>
          <w:noProof/>
        </w:rPr>
        <w:t xml:space="preserve">, E., </w:t>
      </w:r>
      <w:r w:rsidR="00017258" w:rsidRPr="007C411F">
        <w:rPr>
          <w:rFonts w:eastAsia="Helvetica-Condensed"/>
          <w:b/>
          <w:noProof/>
        </w:rPr>
        <w:t>Ayd</w:t>
      </w:r>
      <w:r w:rsidR="002B47D5" w:rsidRPr="007C411F">
        <w:rPr>
          <w:rFonts w:eastAsia="Helvetica-Condensed"/>
          <w:b/>
          <w:noProof/>
        </w:rPr>
        <w:t>ı</w:t>
      </w:r>
      <w:r w:rsidR="00017258" w:rsidRPr="007C411F">
        <w:rPr>
          <w:rFonts w:eastAsia="Helvetica-Condensed"/>
          <w:b/>
          <w:noProof/>
        </w:rPr>
        <w:t>n, B.</w:t>
      </w:r>
      <w:r w:rsidR="0068252F" w:rsidRPr="007C411F">
        <w:rPr>
          <w:rFonts w:eastAsia="Helvetica-Condensed"/>
          <w:b/>
          <w:noProof/>
        </w:rPr>
        <w:t xml:space="preserve"> </w:t>
      </w:r>
      <w:r w:rsidR="0068252F" w:rsidRPr="007C411F">
        <w:rPr>
          <w:lang w:val="en-US" w:eastAsia="tr-TR"/>
        </w:rPr>
        <w:t>&amp;</w:t>
      </w:r>
      <w:r w:rsidR="00017258" w:rsidRPr="007C411F">
        <w:rPr>
          <w:rFonts w:eastAsia="Helvetica-Condensed"/>
          <w:noProof/>
        </w:rPr>
        <w:t xml:space="preserve"> Balci, B.A.</w:t>
      </w:r>
      <w:r w:rsidR="00FC5ACF" w:rsidRPr="007C411F">
        <w:rPr>
          <w:rFonts w:eastAsia="Helvetica-Condensed"/>
          <w:noProof/>
        </w:rPr>
        <w:t xml:space="preserve"> </w:t>
      </w:r>
      <w:r w:rsidR="00FC5ACF" w:rsidRPr="007C411F">
        <w:rPr>
          <w:rFonts w:eastAsia="Helvetica-Condensed"/>
          <w:b/>
          <w:noProof/>
        </w:rPr>
        <w:t>2012</w:t>
      </w:r>
      <w:r w:rsidR="00FC5ACF" w:rsidRPr="007C411F">
        <w:rPr>
          <w:rFonts w:eastAsia="Helvetica-Condensed"/>
          <w:noProof/>
        </w:rPr>
        <w:t>.</w:t>
      </w:r>
      <w:r w:rsidR="004B6FAF" w:rsidRPr="007C411F">
        <w:rPr>
          <w:rFonts w:eastAsia="Helvetica-Condensed"/>
          <w:noProof/>
        </w:rPr>
        <w:t xml:space="preserve"> </w:t>
      </w:r>
      <w:r w:rsidR="00017258" w:rsidRPr="007C411F">
        <w:rPr>
          <w:rFonts w:eastAsia="Helvetica-Condensed"/>
          <w:noProof/>
        </w:rPr>
        <w:t xml:space="preserve">Use of </w:t>
      </w:r>
      <w:r w:rsidR="007A6074" w:rsidRPr="007C411F">
        <w:rPr>
          <w:rFonts w:eastAsia="Helvetica-Condensed"/>
          <w:noProof/>
        </w:rPr>
        <w:t>b</w:t>
      </w:r>
      <w:r w:rsidR="00017258" w:rsidRPr="007C411F">
        <w:rPr>
          <w:rFonts w:eastAsia="Helvetica-Condensed"/>
          <w:noProof/>
        </w:rPr>
        <w:t>y-</w:t>
      </w:r>
      <w:r w:rsidR="007A6074" w:rsidRPr="007C411F">
        <w:rPr>
          <w:rFonts w:eastAsia="Helvetica-Condensed"/>
          <w:noProof/>
        </w:rPr>
        <w:t>catch fishmeal as ıngredient in diets for common carp fry</w:t>
      </w:r>
      <w:r w:rsidR="00017258" w:rsidRPr="007C411F">
        <w:rPr>
          <w:rFonts w:eastAsia="Helvetica-Condensed"/>
          <w:noProof/>
        </w:rPr>
        <w:t xml:space="preserve"> </w:t>
      </w:r>
      <w:r w:rsidR="004B6FAF" w:rsidRPr="007C411F">
        <w:rPr>
          <w:rFonts w:eastAsia="Helvetica-Condensed-Bold"/>
          <w:i/>
          <w:iCs/>
          <w:noProof/>
        </w:rPr>
        <w:t>Cyprinus carpio</w:t>
      </w:r>
      <w:r w:rsidR="00017258" w:rsidRPr="007C411F">
        <w:rPr>
          <w:rFonts w:eastAsia="Helvetica-Condensed-Bold"/>
          <w:iCs/>
          <w:noProof/>
        </w:rPr>
        <w:t>.</w:t>
      </w:r>
      <w:r w:rsidR="00017258" w:rsidRPr="007C411F">
        <w:rPr>
          <w:noProof/>
        </w:rPr>
        <w:t xml:space="preserve"> Aqua 2012, Global Aquaculture Securing Our Future</w:t>
      </w:r>
      <w:r w:rsidR="001615BA" w:rsidRPr="007C411F">
        <w:rPr>
          <w:noProof/>
        </w:rPr>
        <w:t>.</w:t>
      </w:r>
      <w:r w:rsidR="002B47D5" w:rsidRPr="007C411F">
        <w:rPr>
          <w:noProof/>
        </w:rPr>
        <w:t xml:space="preserve"> </w:t>
      </w:r>
      <w:r w:rsidR="004B6FAF" w:rsidRPr="007C411F">
        <w:rPr>
          <w:rFonts w:eastAsia="Helvetica-Condensed-Bold"/>
          <w:bCs/>
          <w:noProof/>
        </w:rPr>
        <w:t>September</w:t>
      </w:r>
      <w:r w:rsidR="002B47D5" w:rsidRPr="007C411F">
        <w:rPr>
          <w:noProof/>
        </w:rPr>
        <w:t xml:space="preserve"> 1-5</w:t>
      </w:r>
      <w:r w:rsidR="00B615D7" w:rsidRPr="007C411F">
        <w:rPr>
          <w:noProof/>
        </w:rPr>
        <w:t xml:space="preserve">, </w:t>
      </w:r>
      <w:r w:rsidR="004B6FAF" w:rsidRPr="007C411F">
        <w:rPr>
          <w:noProof/>
        </w:rPr>
        <w:t>Prague, Czech Republic</w:t>
      </w:r>
      <w:r w:rsidR="00AC75F6" w:rsidRPr="007C411F">
        <w:rPr>
          <w:noProof/>
        </w:rPr>
        <w:t>, s</w:t>
      </w:r>
      <w:r w:rsidR="00694ECB" w:rsidRPr="007C411F">
        <w:rPr>
          <w:noProof/>
        </w:rPr>
        <w:t>.</w:t>
      </w:r>
      <w:r w:rsidR="001615BA" w:rsidRPr="007C411F">
        <w:rPr>
          <w:noProof/>
        </w:rPr>
        <w:t xml:space="preserve"> </w:t>
      </w:r>
      <w:r w:rsidR="00694ECB" w:rsidRPr="007C411F">
        <w:rPr>
          <w:noProof/>
        </w:rPr>
        <w:t>437</w:t>
      </w:r>
      <w:r w:rsidR="00017258" w:rsidRPr="007C411F">
        <w:rPr>
          <w:noProof/>
        </w:rPr>
        <w:t>.</w:t>
      </w:r>
    </w:p>
    <w:p w:rsidR="004B0861" w:rsidRPr="007C411F" w:rsidRDefault="00702758" w:rsidP="00BB66B9">
      <w:pPr>
        <w:pStyle w:val="GvdeMetniGirintisi"/>
        <w:tabs>
          <w:tab w:val="clear" w:pos="0"/>
          <w:tab w:val="num" w:pos="142"/>
        </w:tabs>
        <w:spacing w:before="240" w:beforeAutospacing="0" w:after="200" w:afterAutospacing="0" w:line="276" w:lineRule="auto"/>
        <w:ind w:left="426" w:hanging="426"/>
        <w:rPr>
          <w:rFonts w:ascii="Times New Roman" w:hAnsi="Times New Roman"/>
          <w:color w:val="auto"/>
          <w:sz w:val="24"/>
          <w:szCs w:val="24"/>
          <w:u w:val="single"/>
        </w:rPr>
      </w:pPr>
      <w:r w:rsidRPr="007C411F">
        <w:rPr>
          <w:rFonts w:ascii="Times New Roman" w:hAnsi="Times New Roman"/>
          <w:color w:val="auto"/>
          <w:sz w:val="24"/>
          <w:szCs w:val="24"/>
        </w:rPr>
        <w:t>1.6.</w:t>
      </w:r>
      <w:r w:rsidR="004B0861" w:rsidRPr="007C411F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47547">
        <w:rPr>
          <w:rFonts w:ascii="Times New Roman" w:hAnsi="Times New Roman"/>
          <w:color w:val="auto"/>
          <w:sz w:val="24"/>
          <w:szCs w:val="24"/>
        </w:rPr>
        <w:t>Other</w:t>
      </w:r>
      <w:proofErr w:type="spellEnd"/>
      <w:r w:rsidR="00D47547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47547" w:rsidRPr="00D47547">
        <w:rPr>
          <w:rFonts w:ascii="Times New Roman" w:hAnsi="Times New Roman"/>
          <w:color w:val="auto"/>
          <w:sz w:val="24"/>
          <w:szCs w:val="24"/>
        </w:rPr>
        <w:t>Congress</w:t>
      </w:r>
      <w:proofErr w:type="spellEnd"/>
      <w:r w:rsidR="00D47547" w:rsidRPr="00D47547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47547" w:rsidRPr="00D47547">
        <w:rPr>
          <w:rFonts w:ascii="Times New Roman" w:hAnsi="Times New Roman"/>
          <w:color w:val="auto"/>
          <w:sz w:val="24"/>
          <w:szCs w:val="24"/>
        </w:rPr>
        <w:t>and</w:t>
      </w:r>
      <w:proofErr w:type="spellEnd"/>
      <w:r w:rsidR="00D47547" w:rsidRPr="00D47547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47547" w:rsidRPr="00D47547">
        <w:rPr>
          <w:rFonts w:ascii="Times New Roman" w:hAnsi="Times New Roman"/>
          <w:color w:val="auto"/>
          <w:sz w:val="24"/>
          <w:szCs w:val="24"/>
        </w:rPr>
        <w:t>Symposium</w:t>
      </w:r>
      <w:proofErr w:type="spellEnd"/>
      <w:r w:rsidR="00D47547" w:rsidRPr="00D47547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47547" w:rsidRPr="00D47547">
        <w:rPr>
          <w:rFonts w:ascii="Times New Roman" w:hAnsi="Times New Roman"/>
          <w:color w:val="auto"/>
          <w:sz w:val="24"/>
          <w:szCs w:val="24"/>
        </w:rPr>
        <w:t>presentation</w:t>
      </w:r>
      <w:proofErr w:type="spellEnd"/>
      <w:r w:rsidR="00D47547" w:rsidRPr="00D47547">
        <w:rPr>
          <w:rFonts w:ascii="Times New Roman" w:hAnsi="Times New Roman"/>
          <w:color w:val="auto"/>
          <w:sz w:val="24"/>
          <w:szCs w:val="24"/>
        </w:rPr>
        <w:t>:</w:t>
      </w:r>
    </w:p>
    <w:p w:rsidR="00F566CB" w:rsidRPr="007C411F" w:rsidRDefault="00F566CB" w:rsidP="00702758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bCs/>
        </w:rPr>
      </w:pPr>
      <w:r w:rsidRPr="007C411F">
        <w:rPr>
          <w:b/>
          <w:bCs/>
        </w:rPr>
        <w:t>1</w:t>
      </w:r>
      <w:r w:rsidRPr="007C411F">
        <w:rPr>
          <w:bCs/>
        </w:rPr>
        <w:t xml:space="preserve">. </w:t>
      </w:r>
      <w:r w:rsidRPr="007C411F">
        <w:rPr>
          <w:b/>
          <w:bCs/>
        </w:rPr>
        <w:t xml:space="preserve">Aydin B. </w:t>
      </w:r>
      <w:r w:rsidRPr="007C411F">
        <w:rPr>
          <w:lang w:val="en-US" w:eastAsia="tr-TR"/>
        </w:rPr>
        <w:t>&amp;</w:t>
      </w:r>
      <w:r w:rsidRPr="007C411F">
        <w:rPr>
          <w:bCs/>
        </w:rPr>
        <w:t xml:space="preserve"> Gümüş E. </w:t>
      </w:r>
      <w:r w:rsidRPr="007C411F">
        <w:rPr>
          <w:b/>
          <w:bCs/>
        </w:rPr>
        <w:t>2016.</w:t>
      </w:r>
      <w:r w:rsidRPr="007C411F">
        <w:rPr>
          <w:bCs/>
        </w:rPr>
        <w:t xml:space="preserve"> Gökkuşağı </w:t>
      </w:r>
      <w:r w:rsidR="00552A1A" w:rsidRPr="007C411F">
        <w:rPr>
          <w:bCs/>
        </w:rPr>
        <w:t>a</w:t>
      </w:r>
      <w:r w:rsidRPr="007C411F">
        <w:rPr>
          <w:bCs/>
        </w:rPr>
        <w:t>labalığı (</w:t>
      </w:r>
      <w:proofErr w:type="spellStart"/>
      <w:r w:rsidRPr="007C411F">
        <w:rPr>
          <w:bCs/>
          <w:i/>
        </w:rPr>
        <w:t>Oncorhynchus</w:t>
      </w:r>
      <w:proofErr w:type="spellEnd"/>
      <w:r w:rsidRPr="007C411F">
        <w:rPr>
          <w:bCs/>
          <w:i/>
        </w:rPr>
        <w:t xml:space="preserve"> </w:t>
      </w:r>
      <w:proofErr w:type="spellStart"/>
      <w:r w:rsidRPr="007C411F">
        <w:rPr>
          <w:bCs/>
          <w:i/>
        </w:rPr>
        <w:t>mykiss</w:t>
      </w:r>
      <w:proofErr w:type="spellEnd"/>
      <w:r w:rsidRPr="007C411F">
        <w:rPr>
          <w:bCs/>
        </w:rPr>
        <w:t xml:space="preserve"> </w:t>
      </w:r>
      <w:proofErr w:type="spellStart"/>
      <w:r w:rsidRPr="007C411F">
        <w:rPr>
          <w:bCs/>
        </w:rPr>
        <w:t>Walbaum</w:t>
      </w:r>
      <w:proofErr w:type="spellEnd"/>
      <w:r w:rsidRPr="007C411F">
        <w:rPr>
          <w:bCs/>
        </w:rPr>
        <w:t xml:space="preserve">, 1792) </w:t>
      </w:r>
      <w:r w:rsidR="00552A1A" w:rsidRPr="007C411F">
        <w:rPr>
          <w:bCs/>
        </w:rPr>
        <w:t>yeminde farklı oranlarda soya küspesi ve DDGS kullanımının ekonomik parametreler üzerine etkis</w:t>
      </w:r>
      <w:r w:rsidRPr="007C411F">
        <w:rPr>
          <w:bCs/>
        </w:rPr>
        <w:t xml:space="preserve">i. 4. Ulusal Alabalık Kongresi, </w:t>
      </w:r>
      <w:r w:rsidR="004B6FAF" w:rsidRPr="007C411F">
        <w:rPr>
          <w:bCs/>
        </w:rPr>
        <w:t xml:space="preserve">26-29 Ekim, </w:t>
      </w:r>
      <w:r w:rsidRPr="007C411F">
        <w:rPr>
          <w:bCs/>
        </w:rPr>
        <w:t>Afyon, s.</w:t>
      </w:r>
      <w:r w:rsidR="007F228B" w:rsidRPr="007C411F">
        <w:rPr>
          <w:bCs/>
        </w:rPr>
        <w:t xml:space="preserve"> </w:t>
      </w:r>
      <w:r w:rsidRPr="007C411F">
        <w:rPr>
          <w:bCs/>
        </w:rPr>
        <w:t>21.</w:t>
      </w:r>
    </w:p>
    <w:p w:rsidR="00F566CB" w:rsidRPr="007C411F" w:rsidRDefault="00F566CB" w:rsidP="00702758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bCs/>
        </w:rPr>
      </w:pPr>
      <w:r w:rsidRPr="007C411F">
        <w:rPr>
          <w:b/>
          <w:bCs/>
        </w:rPr>
        <w:t>2</w:t>
      </w:r>
      <w:r w:rsidRPr="007C411F">
        <w:rPr>
          <w:bCs/>
        </w:rPr>
        <w:t xml:space="preserve">. </w:t>
      </w:r>
      <w:r w:rsidRPr="007C411F">
        <w:rPr>
          <w:b/>
          <w:bCs/>
        </w:rPr>
        <w:t>Aydin B.</w:t>
      </w:r>
      <w:r w:rsidRPr="007C411F">
        <w:rPr>
          <w:lang w:val="en-US" w:eastAsia="tr-TR"/>
        </w:rPr>
        <w:t xml:space="preserve"> &amp;</w:t>
      </w:r>
      <w:r w:rsidRPr="007C411F">
        <w:rPr>
          <w:bCs/>
        </w:rPr>
        <w:t xml:space="preserve"> Gümüş E. </w:t>
      </w:r>
      <w:r w:rsidRPr="007C411F">
        <w:rPr>
          <w:b/>
          <w:bCs/>
        </w:rPr>
        <w:t>2016.</w:t>
      </w:r>
      <w:r w:rsidRPr="007C411F">
        <w:rPr>
          <w:bCs/>
        </w:rPr>
        <w:t xml:space="preserve"> Gökkuşağı </w:t>
      </w:r>
      <w:r w:rsidR="00552A1A" w:rsidRPr="007C411F">
        <w:rPr>
          <w:bCs/>
        </w:rPr>
        <w:t>a</w:t>
      </w:r>
      <w:r w:rsidRPr="007C411F">
        <w:rPr>
          <w:bCs/>
        </w:rPr>
        <w:t>labalığı (</w:t>
      </w:r>
      <w:proofErr w:type="spellStart"/>
      <w:r w:rsidRPr="007C411F">
        <w:rPr>
          <w:bCs/>
          <w:i/>
        </w:rPr>
        <w:t>Oncorhynchus</w:t>
      </w:r>
      <w:proofErr w:type="spellEnd"/>
      <w:r w:rsidRPr="007C411F">
        <w:rPr>
          <w:bCs/>
          <w:i/>
        </w:rPr>
        <w:t xml:space="preserve"> </w:t>
      </w:r>
      <w:proofErr w:type="spellStart"/>
      <w:r w:rsidRPr="007C411F">
        <w:rPr>
          <w:bCs/>
          <w:i/>
        </w:rPr>
        <w:t>mykiss</w:t>
      </w:r>
      <w:proofErr w:type="spellEnd"/>
      <w:r w:rsidRPr="007C411F">
        <w:rPr>
          <w:bCs/>
        </w:rPr>
        <w:t xml:space="preserve"> </w:t>
      </w:r>
      <w:proofErr w:type="spellStart"/>
      <w:r w:rsidRPr="007C411F">
        <w:rPr>
          <w:bCs/>
        </w:rPr>
        <w:t>Walbaum</w:t>
      </w:r>
      <w:proofErr w:type="spellEnd"/>
      <w:r w:rsidRPr="007C411F">
        <w:rPr>
          <w:bCs/>
        </w:rPr>
        <w:t xml:space="preserve">, 1792) </w:t>
      </w:r>
      <w:r w:rsidR="00552A1A" w:rsidRPr="007C411F">
        <w:rPr>
          <w:bCs/>
        </w:rPr>
        <w:t xml:space="preserve">bağırsak histolojisi üzerine yemde alternatif protein kaynağı olarak DDGS kullanılmasının </w:t>
      </w:r>
      <w:proofErr w:type="spellStart"/>
      <w:r w:rsidR="00552A1A" w:rsidRPr="007C411F">
        <w:rPr>
          <w:bCs/>
        </w:rPr>
        <w:t>histomorfometrik</w:t>
      </w:r>
      <w:proofErr w:type="spellEnd"/>
      <w:r w:rsidR="00552A1A" w:rsidRPr="007C411F">
        <w:rPr>
          <w:bCs/>
        </w:rPr>
        <w:t xml:space="preserve"> olarak ince</w:t>
      </w:r>
      <w:r w:rsidRPr="007C411F">
        <w:rPr>
          <w:bCs/>
        </w:rPr>
        <w:t xml:space="preserve">lenmesi. 4. Ulusal Alabalık Kongresi, 26-29 Ekim, </w:t>
      </w:r>
      <w:r w:rsidR="004B6FAF" w:rsidRPr="007C411F">
        <w:rPr>
          <w:bCs/>
        </w:rPr>
        <w:t xml:space="preserve">Afyon, </w:t>
      </w:r>
      <w:r w:rsidRPr="007C411F">
        <w:rPr>
          <w:bCs/>
        </w:rPr>
        <w:t>s.</w:t>
      </w:r>
      <w:r w:rsidR="007F228B" w:rsidRPr="007C411F">
        <w:rPr>
          <w:bCs/>
        </w:rPr>
        <w:t xml:space="preserve"> </w:t>
      </w:r>
      <w:r w:rsidR="001975AC" w:rsidRPr="007C411F">
        <w:rPr>
          <w:bCs/>
        </w:rPr>
        <w:t>6</w:t>
      </w:r>
      <w:r w:rsidRPr="007C411F">
        <w:rPr>
          <w:bCs/>
        </w:rPr>
        <w:t>.</w:t>
      </w:r>
    </w:p>
    <w:p w:rsidR="001F276A" w:rsidRPr="007C411F" w:rsidRDefault="00F566CB" w:rsidP="00702758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 w:rsidRPr="007C411F">
        <w:rPr>
          <w:b/>
          <w:bCs/>
        </w:rPr>
        <w:t>3</w:t>
      </w:r>
      <w:r w:rsidR="00584E6E" w:rsidRPr="007C411F">
        <w:rPr>
          <w:bCs/>
        </w:rPr>
        <w:t>.</w:t>
      </w:r>
      <w:r w:rsidR="0048532F" w:rsidRPr="007C411F">
        <w:t xml:space="preserve"> </w:t>
      </w:r>
      <w:r w:rsidR="004B6FAF" w:rsidRPr="007C411F">
        <w:rPr>
          <w:rFonts w:eastAsia="Helvetica-Condensed-Bold"/>
          <w:b/>
          <w:bCs/>
          <w:noProof/>
        </w:rPr>
        <w:t>Aydin B</w:t>
      </w:r>
      <w:r w:rsidR="004B6FAF" w:rsidRPr="007C411F">
        <w:rPr>
          <w:rFonts w:eastAsia="Helvetica-Condensed-Bold"/>
          <w:bCs/>
          <w:noProof/>
        </w:rPr>
        <w:t xml:space="preserve">. </w:t>
      </w:r>
      <w:r w:rsidR="004B6FAF" w:rsidRPr="007C411F">
        <w:rPr>
          <w:lang w:val="en-US" w:eastAsia="tr-TR"/>
        </w:rPr>
        <w:t>&amp;</w:t>
      </w:r>
      <w:r w:rsidR="004B6FAF" w:rsidRPr="007C411F">
        <w:rPr>
          <w:rFonts w:eastAsia="Helvetica-Condensed-Bold"/>
          <w:bCs/>
          <w:noProof/>
        </w:rPr>
        <w:t xml:space="preserve"> Gümüş E. </w:t>
      </w:r>
      <w:r w:rsidR="004B6FAF" w:rsidRPr="007C411F">
        <w:rPr>
          <w:rFonts w:eastAsia="Helvetica-Condensed-Bold"/>
          <w:b/>
          <w:bCs/>
          <w:noProof/>
        </w:rPr>
        <w:t>2016.</w:t>
      </w:r>
      <w:r w:rsidR="004B6FAF" w:rsidRPr="007C411F">
        <w:rPr>
          <w:rFonts w:eastAsia="Helvetica-Condensed-Bold"/>
          <w:bCs/>
          <w:noProof/>
        </w:rPr>
        <w:t xml:space="preserve"> Yemde kurutulmuş damıtma kalıntıları ve çözünür maddeleri (DDGS) kullanımının gökkuşağı alabalığı (</w:t>
      </w:r>
      <w:r w:rsidR="004B6FAF" w:rsidRPr="007C411F">
        <w:rPr>
          <w:rFonts w:eastAsia="Helvetica-Condensed-Bold"/>
          <w:bCs/>
          <w:i/>
          <w:noProof/>
        </w:rPr>
        <w:t>Oncorhynchus mykiss</w:t>
      </w:r>
      <w:r w:rsidR="004B6FAF" w:rsidRPr="007C411F">
        <w:rPr>
          <w:rFonts w:eastAsia="Helvetica-Condensed-Bold"/>
          <w:bCs/>
          <w:noProof/>
        </w:rPr>
        <w:t>) karaciğer histolojisi üzerine etkisi. IV. Balık Besleme ve Yem Teknolojisi Çalıştayı, 1-2 Eylül, Adana, s. 3.</w:t>
      </w:r>
    </w:p>
    <w:p w:rsidR="001F276A" w:rsidRPr="007C411F" w:rsidRDefault="00F566CB" w:rsidP="00702758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 w:rsidRPr="007C411F">
        <w:rPr>
          <w:rFonts w:eastAsia="Helvetica-Condensed-Bold"/>
          <w:b/>
          <w:bCs/>
          <w:noProof/>
        </w:rPr>
        <w:t>4</w:t>
      </w:r>
      <w:r w:rsidR="001F276A" w:rsidRPr="007C411F">
        <w:rPr>
          <w:rFonts w:eastAsia="Helvetica-Condensed-Bold"/>
          <w:bCs/>
          <w:noProof/>
        </w:rPr>
        <w:t>.</w:t>
      </w:r>
      <w:r w:rsidR="001F276A" w:rsidRPr="007C411F">
        <w:rPr>
          <w:rFonts w:eastAsia="Helvetica-Condensed-Bold"/>
          <w:b/>
          <w:bCs/>
          <w:noProof/>
        </w:rPr>
        <w:t xml:space="preserve"> </w:t>
      </w:r>
      <w:r w:rsidR="004B6FAF" w:rsidRPr="007C411F">
        <w:rPr>
          <w:rFonts w:eastAsia="Helvetica-Condensed-Bold"/>
          <w:b/>
          <w:bCs/>
          <w:noProof/>
        </w:rPr>
        <w:t>Aydin B</w:t>
      </w:r>
      <w:r w:rsidR="004B6FAF" w:rsidRPr="007C411F">
        <w:rPr>
          <w:rFonts w:eastAsia="Helvetica-Condensed-Bold"/>
          <w:bCs/>
          <w:noProof/>
        </w:rPr>
        <w:t xml:space="preserve">. </w:t>
      </w:r>
      <w:r w:rsidR="004B6FAF" w:rsidRPr="007C411F">
        <w:rPr>
          <w:lang w:val="en-US" w:eastAsia="tr-TR"/>
        </w:rPr>
        <w:t>&amp;</w:t>
      </w:r>
      <w:r w:rsidR="004B6FAF" w:rsidRPr="007C411F">
        <w:rPr>
          <w:rFonts w:eastAsia="Helvetica-Condensed-Bold"/>
          <w:bCs/>
          <w:noProof/>
        </w:rPr>
        <w:t xml:space="preserve"> Gümüş E. </w:t>
      </w:r>
      <w:r w:rsidR="004B6FAF" w:rsidRPr="007C411F">
        <w:rPr>
          <w:rFonts w:eastAsia="Helvetica-Condensed-Bold"/>
          <w:b/>
          <w:bCs/>
          <w:noProof/>
        </w:rPr>
        <w:t>2016.</w:t>
      </w:r>
      <w:r w:rsidR="004B6FAF" w:rsidRPr="007C411F">
        <w:rPr>
          <w:rFonts w:eastAsia="Helvetica-Condensed-Bold"/>
          <w:bCs/>
          <w:noProof/>
        </w:rPr>
        <w:t xml:space="preserve"> Gökkuşağı alabalığı (</w:t>
      </w:r>
      <w:r w:rsidR="004B6FAF" w:rsidRPr="007C411F">
        <w:rPr>
          <w:rFonts w:eastAsia="Helvetica-Condensed-Bold"/>
          <w:bCs/>
          <w:i/>
          <w:noProof/>
        </w:rPr>
        <w:t>Oncorhynchus mykiss</w:t>
      </w:r>
      <w:r w:rsidR="004B6FAF" w:rsidRPr="007C411F">
        <w:rPr>
          <w:rFonts w:eastAsia="Helvetica-Condensed-Bold"/>
          <w:bCs/>
          <w:noProof/>
        </w:rPr>
        <w:t>) yeminde kurutulmuş damıtma kalıntıları ve çözünür maddeleri (DDGS) kullanımının balıkların et kalitesi üzerine etkisi. IV. Balık Besleme ve Yem Teknolojisi Çalıştayı, 1-2 Eylül, Adana, s. 4.</w:t>
      </w:r>
    </w:p>
    <w:p w:rsidR="00F566CB" w:rsidRPr="007C411F" w:rsidRDefault="00F566CB" w:rsidP="00702758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eastAsia="Helvetica-Condensed-Bold"/>
          <w:bCs/>
          <w:noProof/>
        </w:rPr>
      </w:pPr>
      <w:r w:rsidRPr="007C411F">
        <w:rPr>
          <w:rFonts w:eastAsia="Helvetica-Condensed-Bold"/>
          <w:b/>
          <w:bCs/>
          <w:noProof/>
        </w:rPr>
        <w:t>5</w:t>
      </w:r>
      <w:r w:rsidRPr="007C411F">
        <w:rPr>
          <w:rFonts w:eastAsia="Helvetica-Condensed-Bold"/>
          <w:bCs/>
          <w:noProof/>
        </w:rPr>
        <w:t>. Gümüş E.</w:t>
      </w:r>
      <w:r w:rsidRPr="007C411F">
        <w:rPr>
          <w:lang w:val="en-US" w:eastAsia="tr-TR"/>
        </w:rPr>
        <w:t xml:space="preserve"> &amp;</w:t>
      </w:r>
      <w:r w:rsidRPr="007C411F">
        <w:rPr>
          <w:rFonts w:eastAsia="Helvetica-Condensed-Bold"/>
          <w:bCs/>
          <w:noProof/>
        </w:rPr>
        <w:t xml:space="preserve"> </w:t>
      </w:r>
      <w:r w:rsidRPr="007C411F">
        <w:rPr>
          <w:rFonts w:eastAsia="Helvetica-Condensed-Bold"/>
          <w:b/>
          <w:bCs/>
          <w:noProof/>
        </w:rPr>
        <w:t>Aydin B.</w:t>
      </w:r>
      <w:r w:rsidRPr="007C411F">
        <w:rPr>
          <w:rFonts w:eastAsia="Helvetica-Condensed-Bold"/>
          <w:bCs/>
          <w:noProof/>
        </w:rPr>
        <w:t xml:space="preserve"> </w:t>
      </w:r>
      <w:r w:rsidRPr="007C411F">
        <w:rPr>
          <w:rFonts w:eastAsia="Helvetica-Condensed-Bold"/>
          <w:b/>
          <w:bCs/>
          <w:noProof/>
        </w:rPr>
        <w:t>2016.</w:t>
      </w:r>
      <w:r w:rsidRPr="007C411F">
        <w:rPr>
          <w:rFonts w:eastAsia="Helvetica-Condensed-Bold"/>
          <w:bCs/>
          <w:noProof/>
        </w:rPr>
        <w:t xml:space="preserve"> Kurutulmuş </w:t>
      </w:r>
      <w:r w:rsidR="007F228B" w:rsidRPr="007C411F">
        <w:rPr>
          <w:rFonts w:eastAsia="Helvetica-Condensed-Bold"/>
          <w:bCs/>
          <w:noProof/>
        </w:rPr>
        <w:t xml:space="preserve">damıtma kalıntıları ve çözünür maddeleri </w:t>
      </w:r>
      <w:r w:rsidRPr="007C411F">
        <w:rPr>
          <w:rFonts w:eastAsia="Helvetica-Condensed-Bold"/>
          <w:bCs/>
          <w:noProof/>
        </w:rPr>
        <w:t xml:space="preserve">(DDGS) ile </w:t>
      </w:r>
      <w:r w:rsidR="007F228B" w:rsidRPr="007C411F">
        <w:rPr>
          <w:rFonts w:eastAsia="Helvetica-Condensed-Bold"/>
          <w:bCs/>
          <w:noProof/>
        </w:rPr>
        <w:t xml:space="preserve">beslenen gökkuşağı alabalıklarının </w:t>
      </w:r>
      <w:r w:rsidRPr="007C411F">
        <w:rPr>
          <w:rFonts w:eastAsia="Helvetica-Condensed-Bold"/>
          <w:bCs/>
          <w:noProof/>
        </w:rPr>
        <w:t>(</w:t>
      </w:r>
      <w:r w:rsidRPr="007C411F">
        <w:rPr>
          <w:rFonts w:eastAsia="Helvetica-Condensed-Bold"/>
          <w:bCs/>
          <w:i/>
          <w:noProof/>
        </w:rPr>
        <w:t>Oncorhynchus mykiss</w:t>
      </w:r>
      <w:r w:rsidRPr="007C411F">
        <w:rPr>
          <w:rFonts w:eastAsia="Helvetica-Condensed-Bold"/>
          <w:bCs/>
          <w:noProof/>
        </w:rPr>
        <w:t xml:space="preserve">) </w:t>
      </w:r>
      <w:r w:rsidR="007F228B" w:rsidRPr="007C411F">
        <w:rPr>
          <w:rFonts w:eastAsia="Helvetica-Condensed-Bold"/>
          <w:bCs/>
          <w:noProof/>
        </w:rPr>
        <w:t>ekonomik yönden değerlendirilme</w:t>
      </w:r>
      <w:r w:rsidRPr="007C411F">
        <w:rPr>
          <w:rFonts w:eastAsia="Helvetica-Condensed-Bold"/>
          <w:bCs/>
          <w:noProof/>
        </w:rPr>
        <w:t xml:space="preserve">si. Ulusal Tarım Kongresi, 5-8 Ekim, </w:t>
      </w:r>
      <w:r w:rsidR="00E73291" w:rsidRPr="007C411F">
        <w:rPr>
          <w:rFonts w:eastAsia="Helvetica-Condensed-Bold"/>
          <w:bCs/>
          <w:noProof/>
        </w:rPr>
        <w:t xml:space="preserve">Afyon, </w:t>
      </w:r>
      <w:r w:rsidRPr="007C411F">
        <w:rPr>
          <w:rFonts w:eastAsia="Helvetica-Condensed-Bold"/>
          <w:bCs/>
          <w:noProof/>
        </w:rPr>
        <w:t>s.</w:t>
      </w:r>
      <w:r w:rsidR="007F228B" w:rsidRPr="007C411F">
        <w:rPr>
          <w:rFonts w:eastAsia="Helvetica-Condensed-Bold"/>
          <w:bCs/>
          <w:noProof/>
        </w:rPr>
        <w:t xml:space="preserve"> </w:t>
      </w:r>
      <w:r w:rsidRPr="007C411F">
        <w:rPr>
          <w:rFonts w:eastAsia="Helvetica-Condensed-Bold"/>
          <w:bCs/>
          <w:noProof/>
        </w:rPr>
        <w:t>1-1.</w:t>
      </w:r>
    </w:p>
    <w:p w:rsidR="0048532F" w:rsidRPr="007C411F" w:rsidRDefault="007F228B" w:rsidP="00702758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bCs/>
        </w:rPr>
      </w:pPr>
      <w:r w:rsidRPr="007C411F">
        <w:rPr>
          <w:b/>
          <w:bCs/>
        </w:rPr>
        <w:t>6</w:t>
      </w:r>
      <w:r w:rsidR="001F276A" w:rsidRPr="007C411F">
        <w:rPr>
          <w:bCs/>
        </w:rPr>
        <w:t>.</w:t>
      </w:r>
      <w:r w:rsidR="001F276A" w:rsidRPr="007C411F">
        <w:rPr>
          <w:b/>
          <w:bCs/>
        </w:rPr>
        <w:t xml:space="preserve"> </w:t>
      </w:r>
      <w:r w:rsidR="0048532F" w:rsidRPr="007C411F">
        <w:rPr>
          <w:b/>
          <w:bCs/>
        </w:rPr>
        <w:t>Aydin B.</w:t>
      </w:r>
      <w:r w:rsidR="001F276A" w:rsidRPr="007C411F">
        <w:rPr>
          <w:b/>
          <w:bCs/>
        </w:rPr>
        <w:t xml:space="preserve"> </w:t>
      </w:r>
      <w:r w:rsidR="001F276A" w:rsidRPr="007C411F">
        <w:rPr>
          <w:lang w:val="en-US" w:eastAsia="tr-TR"/>
        </w:rPr>
        <w:t>&amp;</w:t>
      </w:r>
      <w:r w:rsidR="0048532F" w:rsidRPr="007C411F">
        <w:rPr>
          <w:bCs/>
        </w:rPr>
        <w:t xml:space="preserve"> Gümüş E. </w:t>
      </w:r>
      <w:r w:rsidR="0048532F" w:rsidRPr="007C411F">
        <w:rPr>
          <w:b/>
          <w:bCs/>
        </w:rPr>
        <w:t>2015.</w:t>
      </w:r>
      <w:r w:rsidR="0048532F" w:rsidRPr="007C411F">
        <w:rPr>
          <w:bCs/>
        </w:rPr>
        <w:t xml:space="preserve"> Balık </w:t>
      </w:r>
      <w:r w:rsidRPr="007C411F">
        <w:rPr>
          <w:bCs/>
        </w:rPr>
        <w:t>yemlerinde kurutulmuş damıtma kalıntıları ve çözünür maddeleri (DDGS) ve besinsel özellikleri.</w:t>
      </w:r>
      <w:r w:rsidR="0048532F" w:rsidRPr="007C411F">
        <w:rPr>
          <w:bCs/>
        </w:rPr>
        <w:t xml:space="preserve"> 2. İç Anadolu Bölgesi Tarım ve Gıda Kongresi, 28-30 Nisan, </w:t>
      </w:r>
      <w:r w:rsidR="00E73291" w:rsidRPr="007C411F">
        <w:rPr>
          <w:bCs/>
        </w:rPr>
        <w:t xml:space="preserve">Nevşehir, </w:t>
      </w:r>
      <w:r w:rsidR="001975AC" w:rsidRPr="007C411F">
        <w:rPr>
          <w:bCs/>
        </w:rPr>
        <w:t>s. 445</w:t>
      </w:r>
      <w:r w:rsidR="0048532F" w:rsidRPr="007C411F">
        <w:rPr>
          <w:bCs/>
        </w:rPr>
        <w:t>.</w:t>
      </w:r>
    </w:p>
    <w:p w:rsidR="00513E5A" w:rsidRPr="007C411F" w:rsidRDefault="007F228B" w:rsidP="00702758">
      <w:p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b/>
          <w:bCs/>
        </w:rPr>
      </w:pPr>
      <w:r w:rsidRPr="007C411F">
        <w:rPr>
          <w:b/>
          <w:bCs/>
        </w:rPr>
        <w:t>7</w:t>
      </w:r>
      <w:r w:rsidR="0048532F" w:rsidRPr="007C411F">
        <w:rPr>
          <w:b/>
          <w:bCs/>
        </w:rPr>
        <w:t xml:space="preserve">. </w:t>
      </w:r>
      <w:proofErr w:type="spellStart"/>
      <w:r w:rsidR="00513E5A" w:rsidRPr="007C411F">
        <w:rPr>
          <w:bCs/>
        </w:rPr>
        <w:t>Balci</w:t>
      </w:r>
      <w:proofErr w:type="spellEnd"/>
      <w:r w:rsidR="00513E5A" w:rsidRPr="007C411F">
        <w:rPr>
          <w:bCs/>
        </w:rPr>
        <w:t xml:space="preserve"> B.A</w:t>
      </w:r>
      <w:proofErr w:type="gramStart"/>
      <w:r w:rsidR="00513E5A" w:rsidRPr="007C411F">
        <w:rPr>
          <w:bCs/>
        </w:rPr>
        <w:t>.,</w:t>
      </w:r>
      <w:proofErr w:type="gramEnd"/>
      <w:r w:rsidR="00513E5A" w:rsidRPr="007C411F">
        <w:rPr>
          <w:bCs/>
        </w:rPr>
        <w:t xml:space="preserve"> </w:t>
      </w:r>
      <w:r w:rsidR="00513E5A" w:rsidRPr="007C411F">
        <w:rPr>
          <w:b/>
          <w:bCs/>
        </w:rPr>
        <w:t>Aydin B.,</w:t>
      </w:r>
      <w:r w:rsidR="00513E5A" w:rsidRPr="007C411F">
        <w:rPr>
          <w:bCs/>
        </w:rPr>
        <w:t xml:space="preserve"> Gümüş E., </w:t>
      </w:r>
      <w:proofErr w:type="spellStart"/>
      <w:r w:rsidR="00513E5A" w:rsidRPr="007C411F">
        <w:rPr>
          <w:bCs/>
        </w:rPr>
        <w:t>Aktop</w:t>
      </w:r>
      <w:proofErr w:type="spellEnd"/>
      <w:r w:rsidR="00513E5A" w:rsidRPr="007C411F">
        <w:rPr>
          <w:bCs/>
        </w:rPr>
        <w:t xml:space="preserve"> Y.</w:t>
      </w:r>
      <w:r w:rsidRPr="007C411F">
        <w:rPr>
          <w:bCs/>
        </w:rPr>
        <w:t xml:space="preserve"> </w:t>
      </w:r>
      <w:r w:rsidRPr="007C411F">
        <w:rPr>
          <w:lang w:val="en-US" w:eastAsia="tr-TR"/>
        </w:rPr>
        <w:t>&amp;</w:t>
      </w:r>
      <w:r w:rsidR="00513E5A" w:rsidRPr="007C411F">
        <w:rPr>
          <w:bCs/>
        </w:rPr>
        <w:t xml:space="preserve"> Kaya Y. </w:t>
      </w:r>
      <w:r w:rsidR="00513E5A" w:rsidRPr="007C411F">
        <w:rPr>
          <w:b/>
          <w:bCs/>
        </w:rPr>
        <w:t>2014.</w:t>
      </w:r>
      <w:r w:rsidR="00513E5A" w:rsidRPr="007C411F">
        <w:rPr>
          <w:bCs/>
        </w:rPr>
        <w:t xml:space="preserve"> </w:t>
      </w:r>
      <w:proofErr w:type="spellStart"/>
      <w:r w:rsidR="00513E5A" w:rsidRPr="007C411F">
        <w:rPr>
          <w:bCs/>
        </w:rPr>
        <w:t>Effect</w:t>
      </w:r>
      <w:proofErr w:type="spellEnd"/>
      <w:r w:rsidR="00513E5A" w:rsidRPr="007C411F">
        <w:rPr>
          <w:bCs/>
        </w:rPr>
        <w:t xml:space="preserve"> </w:t>
      </w:r>
      <w:r w:rsidRPr="007C411F">
        <w:rPr>
          <w:bCs/>
        </w:rPr>
        <w:t xml:space="preserve">of </w:t>
      </w:r>
      <w:proofErr w:type="spellStart"/>
      <w:r w:rsidRPr="007C411F">
        <w:rPr>
          <w:bCs/>
        </w:rPr>
        <w:t>raw</w:t>
      </w:r>
      <w:proofErr w:type="spellEnd"/>
      <w:r w:rsidRPr="007C411F">
        <w:rPr>
          <w:bCs/>
        </w:rPr>
        <w:t xml:space="preserve"> </w:t>
      </w:r>
      <w:proofErr w:type="spellStart"/>
      <w:r w:rsidRPr="007C411F">
        <w:rPr>
          <w:bCs/>
        </w:rPr>
        <w:t>lupin</w:t>
      </w:r>
      <w:proofErr w:type="spellEnd"/>
      <w:r w:rsidRPr="007C411F">
        <w:rPr>
          <w:bCs/>
        </w:rPr>
        <w:t xml:space="preserve"> </w:t>
      </w:r>
      <w:proofErr w:type="spellStart"/>
      <w:r w:rsidRPr="007C411F">
        <w:rPr>
          <w:bCs/>
        </w:rPr>
        <w:t>seed</w:t>
      </w:r>
      <w:proofErr w:type="spellEnd"/>
      <w:r w:rsidRPr="007C411F">
        <w:rPr>
          <w:bCs/>
        </w:rPr>
        <w:t xml:space="preserve"> meal </w:t>
      </w:r>
      <w:r w:rsidR="00513E5A" w:rsidRPr="007C411F">
        <w:rPr>
          <w:bCs/>
        </w:rPr>
        <w:t>(</w:t>
      </w:r>
      <w:proofErr w:type="spellStart"/>
      <w:r w:rsidR="00513E5A" w:rsidRPr="007C411F">
        <w:rPr>
          <w:bCs/>
          <w:i/>
        </w:rPr>
        <w:t>Lupinus</w:t>
      </w:r>
      <w:proofErr w:type="spellEnd"/>
      <w:r w:rsidR="00513E5A" w:rsidRPr="007C411F">
        <w:rPr>
          <w:bCs/>
          <w:i/>
        </w:rPr>
        <w:t xml:space="preserve"> </w:t>
      </w:r>
      <w:proofErr w:type="spellStart"/>
      <w:r w:rsidR="00513E5A" w:rsidRPr="007C411F">
        <w:rPr>
          <w:bCs/>
          <w:i/>
        </w:rPr>
        <w:t>albus</w:t>
      </w:r>
      <w:proofErr w:type="spellEnd"/>
      <w:r w:rsidR="00513E5A" w:rsidRPr="007C411F">
        <w:rPr>
          <w:bCs/>
        </w:rPr>
        <w:t xml:space="preserve">) on </w:t>
      </w:r>
      <w:proofErr w:type="spellStart"/>
      <w:r w:rsidRPr="007C411F">
        <w:rPr>
          <w:bCs/>
        </w:rPr>
        <w:t>growth</w:t>
      </w:r>
      <w:proofErr w:type="spellEnd"/>
      <w:r w:rsidRPr="007C411F">
        <w:rPr>
          <w:bCs/>
        </w:rPr>
        <w:t xml:space="preserve"> </w:t>
      </w:r>
      <w:proofErr w:type="spellStart"/>
      <w:r w:rsidRPr="007C411F">
        <w:rPr>
          <w:bCs/>
        </w:rPr>
        <w:t>performance</w:t>
      </w:r>
      <w:proofErr w:type="spellEnd"/>
      <w:r w:rsidRPr="007C411F">
        <w:rPr>
          <w:bCs/>
        </w:rPr>
        <w:t xml:space="preserve"> </w:t>
      </w:r>
      <w:proofErr w:type="spellStart"/>
      <w:r w:rsidRPr="007C411F">
        <w:rPr>
          <w:bCs/>
        </w:rPr>
        <w:t>and</w:t>
      </w:r>
      <w:proofErr w:type="spellEnd"/>
      <w:r w:rsidRPr="007C411F">
        <w:rPr>
          <w:bCs/>
        </w:rPr>
        <w:t xml:space="preserve"> </w:t>
      </w:r>
      <w:proofErr w:type="spellStart"/>
      <w:r w:rsidRPr="007C411F">
        <w:rPr>
          <w:bCs/>
        </w:rPr>
        <w:t>feed</w:t>
      </w:r>
      <w:proofErr w:type="spellEnd"/>
      <w:r w:rsidRPr="007C411F">
        <w:rPr>
          <w:bCs/>
        </w:rPr>
        <w:t xml:space="preserve"> </w:t>
      </w:r>
      <w:proofErr w:type="spellStart"/>
      <w:r w:rsidRPr="007C411F">
        <w:rPr>
          <w:bCs/>
        </w:rPr>
        <w:t>utilization</w:t>
      </w:r>
      <w:proofErr w:type="spellEnd"/>
      <w:r w:rsidRPr="007C411F">
        <w:rPr>
          <w:bCs/>
        </w:rPr>
        <w:t xml:space="preserve"> in </w:t>
      </w:r>
      <w:proofErr w:type="spellStart"/>
      <w:r w:rsidRPr="007C411F">
        <w:rPr>
          <w:bCs/>
        </w:rPr>
        <w:t>common</w:t>
      </w:r>
      <w:proofErr w:type="spellEnd"/>
      <w:r w:rsidRPr="007C411F">
        <w:rPr>
          <w:bCs/>
        </w:rPr>
        <w:t xml:space="preserve"> </w:t>
      </w:r>
      <w:proofErr w:type="spellStart"/>
      <w:r w:rsidRPr="007C411F">
        <w:rPr>
          <w:bCs/>
        </w:rPr>
        <w:t>carp</w:t>
      </w:r>
      <w:proofErr w:type="spellEnd"/>
      <w:r w:rsidRPr="007C411F">
        <w:rPr>
          <w:bCs/>
        </w:rPr>
        <w:t xml:space="preserve"> </w:t>
      </w:r>
      <w:proofErr w:type="spellStart"/>
      <w:r w:rsidRPr="007C411F">
        <w:rPr>
          <w:bCs/>
        </w:rPr>
        <w:t>fry</w:t>
      </w:r>
      <w:proofErr w:type="spellEnd"/>
      <w:r w:rsidRPr="007C411F">
        <w:rPr>
          <w:bCs/>
        </w:rPr>
        <w:t xml:space="preserve"> </w:t>
      </w:r>
      <w:r w:rsidR="00513E5A" w:rsidRPr="007C411F">
        <w:rPr>
          <w:bCs/>
        </w:rPr>
        <w:t>(</w:t>
      </w:r>
      <w:proofErr w:type="spellStart"/>
      <w:r w:rsidR="00513E5A" w:rsidRPr="007C411F">
        <w:rPr>
          <w:bCs/>
          <w:i/>
        </w:rPr>
        <w:t>Cyprinus</w:t>
      </w:r>
      <w:proofErr w:type="spellEnd"/>
      <w:r w:rsidR="00513E5A" w:rsidRPr="007C411F">
        <w:rPr>
          <w:bCs/>
          <w:i/>
        </w:rPr>
        <w:t xml:space="preserve"> </w:t>
      </w:r>
      <w:proofErr w:type="spellStart"/>
      <w:r w:rsidR="00513E5A" w:rsidRPr="007C411F">
        <w:rPr>
          <w:bCs/>
          <w:i/>
        </w:rPr>
        <w:t>carpio</w:t>
      </w:r>
      <w:proofErr w:type="spellEnd"/>
      <w:r w:rsidR="00513E5A" w:rsidRPr="007C411F">
        <w:rPr>
          <w:bCs/>
        </w:rPr>
        <w:t xml:space="preserve">). III. Balık Besleme </w:t>
      </w:r>
      <w:r w:rsidR="00BB66B9" w:rsidRPr="007C411F">
        <w:rPr>
          <w:bCs/>
        </w:rPr>
        <w:t>v</w:t>
      </w:r>
      <w:r w:rsidR="00513E5A" w:rsidRPr="007C411F">
        <w:rPr>
          <w:bCs/>
        </w:rPr>
        <w:t xml:space="preserve">e Yem Teknolojisi </w:t>
      </w:r>
      <w:proofErr w:type="spellStart"/>
      <w:r w:rsidR="00513E5A" w:rsidRPr="007C411F">
        <w:rPr>
          <w:bCs/>
        </w:rPr>
        <w:t>Çalıştayı</w:t>
      </w:r>
      <w:proofErr w:type="spellEnd"/>
      <w:r w:rsidR="00513E5A" w:rsidRPr="007C411F">
        <w:rPr>
          <w:bCs/>
        </w:rPr>
        <w:t xml:space="preserve">, 4-5 Eylül, </w:t>
      </w:r>
      <w:r w:rsidR="00E73291" w:rsidRPr="007C411F">
        <w:rPr>
          <w:bCs/>
        </w:rPr>
        <w:t xml:space="preserve">İzmir, </w:t>
      </w:r>
      <w:r w:rsidR="00513E5A" w:rsidRPr="007C411F">
        <w:rPr>
          <w:bCs/>
        </w:rPr>
        <w:t>s.1</w:t>
      </w:r>
      <w:r w:rsidRPr="007C411F">
        <w:rPr>
          <w:bCs/>
        </w:rPr>
        <w:t>.</w:t>
      </w:r>
    </w:p>
    <w:p w:rsidR="00584E6E" w:rsidRPr="007C411F" w:rsidRDefault="007F228B" w:rsidP="00702758">
      <w:pPr>
        <w:autoSpaceDE w:val="0"/>
        <w:autoSpaceDN w:val="0"/>
        <w:adjustRightInd w:val="0"/>
        <w:spacing w:after="120" w:line="276" w:lineRule="auto"/>
        <w:ind w:left="993" w:hanging="567"/>
        <w:jc w:val="both"/>
      </w:pPr>
      <w:r w:rsidRPr="007C411F">
        <w:rPr>
          <w:b/>
          <w:bCs/>
          <w:lang w:eastAsia="tr-TR"/>
        </w:rPr>
        <w:t>8</w:t>
      </w:r>
      <w:r w:rsidR="00513E5A" w:rsidRPr="007C411F">
        <w:rPr>
          <w:bCs/>
          <w:lang w:eastAsia="tr-TR"/>
        </w:rPr>
        <w:t xml:space="preserve">. </w:t>
      </w:r>
      <w:r w:rsidR="00584E6E" w:rsidRPr="007C411F">
        <w:rPr>
          <w:bCs/>
          <w:lang w:eastAsia="tr-TR"/>
        </w:rPr>
        <w:t>Erdoğan, F</w:t>
      </w:r>
      <w:proofErr w:type="gramStart"/>
      <w:r w:rsidR="00584E6E" w:rsidRPr="007C411F">
        <w:rPr>
          <w:bCs/>
          <w:lang w:eastAsia="tr-TR"/>
        </w:rPr>
        <w:t>.,</w:t>
      </w:r>
      <w:proofErr w:type="gramEnd"/>
      <w:r w:rsidR="00584E6E" w:rsidRPr="007C411F">
        <w:rPr>
          <w:bCs/>
          <w:lang w:eastAsia="tr-TR"/>
        </w:rPr>
        <w:t xml:space="preserve"> </w:t>
      </w:r>
      <w:proofErr w:type="spellStart"/>
      <w:r w:rsidR="00584E6E" w:rsidRPr="007C411F">
        <w:rPr>
          <w:bCs/>
          <w:lang w:eastAsia="tr-TR"/>
        </w:rPr>
        <w:t>Kanyılmaz</w:t>
      </w:r>
      <w:proofErr w:type="spellEnd"/>
      <w:r w:rsidR="00584E6E" w:rsidRPr="007C411F">
        <w:rPr>
          <w:bCs/>
          <w:lang w:eastAsia="tr-TR"/>
        </w:rPr>
        <w:t xml:space="preserve">, M., </w:t>
      </w:r>
      <w:r w:rsidR="00584E6E" w:rsidRPr="007C411F">
        <w:rPr>
          <w:b/>
          <w:bCs/>
          <w:lang w:eastAsia="tr-TR"/>
        </w:rPr>
        <w:t>Aydın, B.,</w:t>
      </w:r>
      <w:r w:rsidR="006B3528" w:rsidRPr="007C411F">
        <w:rPr>
          <w:bCs/>
          <w:lang w:eastAsia="tr-TR"/>
        </w:rPr>
        <w:t xml:space="preserve"> Erdoğan, M., Aksoy, A. </w:t>
      </w:r>
      <w:r w:rsidR="006B3528" w:rsidRPr="007C411F">
        <w:rPr>
          <w:lang w:val="en-US" w:eastAsia="tr-TR"/>
        </w:rPr>
        <w:t>&amp;</w:t>
      </w:r>
      <w:r w:rsidR="00584E6E" w:rsidRPr="007C411F">
        <w:rPr>
          <w:bCs/>
          <w:lang w:eastAsia="tr-TR"/>
        </w:rPr>
        <w:t xml:space="preserve"> Gümüş, E. </w:t>
      </w:r>
      <w:r w:rsidR="00584E6E" w:rsidRPr="007C411F">
        <w:rPr>
          <w:b/>
          <w:bCs/>
          <w:lang w:eastAsia="tr-TR"/>
        </w:rPr>
        <w:t>2013.</w:t>
      </w:r>
      <w:r w:rsidR="00584E6E" w:rsidRPr="007C411F">
        <w:rPr>
          <w:bCs/>
          <w:lang w:eastAsia="tr-TR"/>
        </w:rPr>
        <w:t xml:space="preserve"> </w:t>
      </w:r>
      <w:proofErr w:type="spellStart"/>
      <w:r w:rsidR="00584E6E" w:rsidRPr="007C411F">
        <w:rPr>
          <w:rFonts w:eastAsia="TimesNewRomanPSMT"/>
          <w:lang w:eastAsia="tr-TR"/>
        </w:rPr>
        <w:t>Tilapia</w:t>
      </w:r>
      <w:proofErr w:type="spellEnd"/>
      <w:r w:rsidR="00584E6E" w:rsidRPr="007C411F">
        <w:rPr>
          <w:rFonts w:eastAsia="TimesNewRomanPSMT"/>
          <w:lang w:eastAsia="tr-TR"/>
        </w:rPr>
        <w:t xml:space="preserve"> (</w:t>
      </w:r>
      <w:proofErr w:type="spellStart"/>
      <w:r w:rsidR="00584E6E" w:rsidRPr="007C411F">
        <w:rPr>
          <w:rFonts w:eastAsia="TimesNewRomanPSMT"/>
          <w:i/>
          <w:iCs/>
          <w:lang w:eastAsia="tr-TR"/>
        </w:rPr>
        <w:t>Oreochromis</w:t>
      </w:r>
      <w:proofErr w:type="spellEnd"/>
      <w:r w:rsidR="00584E6E" w:rsidRPr="007C411F">
        <w:rPr>
          <w:rFonts w:eastAsia="TimesNewRomanPSMT"/>
          <w:i/>
          <w:iCs/>
          <w:lang w:eastAsia="tr-TR"/>
        </w:rPr>
        <w:t xml:space="preserve"> </w:t>
      </w:r>
      <w:proofErr w:type="spellStart"/>
      <w:r w:rsidR="00584E6E" w:rsidRPr="007C411F">
        <w:rPr>
          <w:rFonts w:eastAsia="TimesNewRomanPSMT"/>
          <w:i/>
          <w:iCs/>
          <w:lang w:eastAsia="tr-TR"/>
        </w:rPr>
        <w:t>niloticus</w:t>
      </w:r>
      <w:proofErr w:type="spellEnd"/>
      <w:r w:rsidR="00584E6E" w:rsidRPr="007C411F">
        <w:rPr>
          <w:rFonts w:eastAsia="TimesNewRomanPSMT"/>
          <w:lang w:eastAsia="tr-TR"/>
        </w:rPr>
        <w:t xml:space="preserve">) </w:t>
      </w:r>
      <w:r w:rsidR="007A6074" w:rsidRPr="007C411F">
        <w:rPr>
          <w:rFonts w:eastAsia="TimesNewRomanPSMT"/>
          <w:lang w:eastAsia="tr-TR"/>
        </w:rPr>
        <w:t>yavru yeminde L-</w:t>
      </w:r>
      <w:proofErr w:type="spellStart"/>
      <w:r w:rsidR="007A6074" w:rsidRPr="007C411F">
        <w:rPr>
          <w:rFonts w:eastAsia="TimesNewRomanPSMT"/>
          <w:lang w:eastAsia="tr-TR"/>
        </w:rPr>
        <w:t>karnitin</w:t>
      </w:r>
      <w:proofErr w:type="spellEnd"/>
      <w:r w:rsidR="007A6074" w:rsidRPr="007C411F">
        <w:rPr>
          <w:rFonts w:eastAsia="TimesNewRomanPSMT"/>
          <w:lang w:eastAsia="tr-TR"/>
        </w:rPr>
        <w:t xml:space="preserve"> kullanımının büyüme, yemden yararlanma ve karaciğer histolojisi üzerine etkisi</w:t>
      </w:r>
      <w:r w:rsidR="00584E6E" w:rsidRPr="007C411F">
        <w:rPr>
          <w:rFonts w:eastAsia="TimesNewRomanPSMT"/>
          <w:lang w:eastAsia="tr-TR"/>
        </w:rPr>
        <w:t>. 17</w:t>
      </w:r>
      <w:r w:rsidR="00584E6E" w:rsidRPr="007C411F">
        <w:t xml:space="preserve">. Ulusal Su Ürünleri Sempozyumu, 3-6 Eylül, </w:t>
      </w:r>
      <w:r w:rsidR="00E73291" w:rsidRPr="007C411F">
        <w:t xml:space="preserve">İstanbul, </w:t>
      </w:r>
      <w:r w:rsidRPr="007C411F">
        <w:t xml:space="preserve">s. </w:t>
      </w:r>
      <w:r w:rsidR="00292844" w:rsidRPr="007C411F">
        <w:t>168</w:t>
      </w:r>
      <w:r w:rsidR="00584E6E" w:rsidRPr="007C411F">
        <w:t xml:space="preserve">. </w:t>
      </w:r>
    </w:p>
    <w:p w:rsidR="00424AED" w:rsidRPr="007C411F" w:rsidRDefault="007F228B" w:rsidP="00702758">
      <w:pPr>
        <w:spacing w:after="120" w:line="276" w:lineRule="auto"/>
        <w:ind w:left="993" w:hanging="567"/>
        <w:jc w:val="both"/>
      </w:pPr>
      <w:r w:rsidRPr="007C411F">
        <w:rPr>
          <w:b/>
          <w:bCs/>
        </w:rPr>
        <w:t>9</w:t>
      </w:r>
      <w:r w:rsidR="00424AED" w:rsidRPr="007C411F">
        <w:rPr>
          <w:bCs/>
        </w:rPr>
        <w:t xml:space="preserve">. </w:t>
      </w:r>
      <w:r w:rsidR="006B3528" w:rsidRPr="007C411F">
        <w:t xml:space="preserve">Gümüş, E. </w:t>
      </w:r>
      <w:r w:rsidR="006B3528" w:rsidRPr="007C411F">
        <w:rPr>
          <w:lang w:val="en-US" w:eastAsia="tr-TR"/>
        </w:rPr>
        <w:t>&amp;</w:t>
      </w:r>
      <w:r w:rsidR="00424AED" w:rsidRPr="007C411F">
        <w:t xml:space="preserve"> </w:t>
      </w:r>
      <w:r w:rsidR="00424AED" w:rsidRPr="007C411F">
        <w:rPr>
          <w:b/>
        </w:rPr>
        <w:t xml:space="preserve">Aydın, </w:t>
      </w:r>
      <w:r w:rsidR="006B3528" w:rsidRPr="007C411F">
        <w:rPr>
          <w:b/>
        </w:rPr>
        <w:t>B.</w:t>
      </w:r>
      <w:r w:rsidR="00424AED" w:rsidRPr="007C411F">
        <w:rPr>
          <w:b/>
        </w:rPr>
        <w:t xml:space="preserve"> 2013. </w:t>
      </w:r>
      <w:r w:rsidR="00424AED" w:rsidRPr="007C411F">
        <w:t>Sazan</w:t>
      </w:r>
      <w:r w:rsidR="00424AED" w:rsidRPr="007C411F">
        <w:rPr>
          <w:b/>
        </w:rPr>
        <w:t xml:space="preserve"> </w:t>
      </w:r>
      <w:r w:rsidR="00424AED" w:rsidRPr="007C411F">
        <w:t>(</w:t>
      </w:r>
      <w:proofErr w:type="spellStart"/>
      <w:r w:rsidR="00424AED" w:rsidRPr="007C411F">
        <w:rPr>
          <w:bCs/>
          <w:i/>
          <w:iCs/>
        </w:rPr>
        <w:t>Cyprinus</w:t>
      </w:r>
      <w:proofErr w:type="spellEnd"/>
      <w:r w:rsidR="00424AED" w:rsidRPr="007C411F">
        <w:rPr>
          <w:bCs/>
          <w:i/>
          <w:iCs/>
        </w:rPr>
        <w:t xml:space="preserve"> </w:t>
      </w:r>
      <w:proofErr w:type="spellStart"/>
      <w:r w:rsidR="00F60524" w:rsidRPr="007C411F">
        <w:rPr>
          <w:bCs/>
          <w:i/>
          <w:iCs/>
        </w:rPr>
        <w:t>c</w:t>
      </w:r>
      <w:r w:rsidR="00424AED" w:rsidRPr="007C411F">
        <w:rPr>
          <w:bCs/>
          <w:i/>
          <w:iCs/>
        </w:rPr>
        <w:t>arpio</w:t>
      </w:r>
      <w:proofErr w:type="spellEnd"/>
      <w:r w:rsidR="00424AED" w:rsidRPr="007C411F">
        <w:rPr>
          <w:bCs/>
        </w:rPr>
        <w:t xml:space="preserve">) </w:t>
      </w:r>
      <w:r w:rsidR="007A6074" w:rsidRPr="007C411F">
        <w:rPr>
          <w:bCs/>
        </w:rPr>
        <w:t>yavrusunun büyüme performansı ve yağ asit kompozisyonu üzerine tavuk kesim atıkları ununun etkisi</w:t>
      </w:r>
      <w:r w:rsidR="00424AED" w:rsidRPr="007C411F">
        <w:rPr>
          <w:bCs/>
        </w:rPr>
        <w:t xml:space="preserve">. </w:t>
      </w:r>
      <w:proofErr w:type="spellStart"/>
      <w:r w:rsidR="00C526A7" w:rsidRPr="007C411F">
        <w:rPr>
          <w:bCs/>
        </w:rPr>
        <w:t>Symposium</w:t>
      </w:r>
      <w:proofErr w:type="spellEnd"/>
      <w:r w:rsidR="00C526A7" w:rsidRPr="007C411F">
        <w:rPr>
          <w:bCs/>
        </w:rPr>
        <w:t xml:space="preserve"> on </w:t>
      </w:r>
      <w:proofErr w:type="spellStart"/>
      <w:r w:rsidR="00C526A7" w:rsidRPr="007C411F">
        <w:rPr>
          <w:bCs/>
        </w:rPr>
        <w:t>Fisheries</w:t>
      </w:r>
      <w:proofErr w:type="spellEnd"/>
      <w:r w:rsidR="00C526A7" w:rsidRPr="007C411F">
        <w:rPr>
          <w:bCs/>
        </w:rPr>
        <w:t xml:space="preserve"> </w:t>
      </w:r>
      <w:proofErr w:type="spellStart"/>
      <w:r w:rsidR="00C526A7" w:rsidRPr="007C411F">
        <w:rPr>
          <w:bCs/>
        </w:rPr>
        <w:t>and</w:t>
      </w:r>
      <w:proofErr w:type="spellEnd"/>
      <w:r w:rsidR="00C526A7" w:rsidRPr="007C411F">
        <w:rPr>
          <w:bCs/>
        </w:rPr>
        <w:t xml:space="preserve"> </w:t>
      </w:r>
      <w:proofErr w:type="spellStart"/>
      <w:r w:rsidR="00C526A7" w:rsidRPr="007C411F">
        <w:rPr>
          <w:bCs/>
        </w:rPr>
        <w:t>Aquatic</w:t>
      </w:r>
      <w:proofErr w:type="spellEnd"/>
      <w:r w:rsidR="00C526A7" w:rsidRPr="007C411F">
        <w:rPr>
          <w:bCs/>
        </w:rPr>
        <w:t xml:space="preserve"> </w:t>
      </w:r>
      <w:proofErr w:type="spellStart"/>
      <w:r w:rsidR="00C526A7" w:rsidRPr="007C411F">
        <w:rPr>
          <w:bCs/>
        </w:rPr>
        <w:t>Sciences</w:t>
      </w:r>
      <w:proofErr w:type="spellEnd"/>
      <w:r w:rsidR="00C526A7" w:rsidRPr="007C411F">
        <w:rPr>
          <w:bCs/>
        </w:rPr>
        <w:t xml:space="preserve">, </w:t>
      </w:r>
      <w:r w:rsidR="00424AED" w:rsidRPr="007C411F">
        <w:t xml:space="preserve">Balıkçılık ve </w:t>
      </w:r>
      <w:proofErr w:type="spellStart"/>
      <w:r w:rsidR="00424AED" w:rsidRPr="007C411F">
        <w:t>Aku</w:t>
      </w:r>
      <w:r w:rsidR="001615BA" w:rsidRPr="007C411F">
        <w:t>atik</w:t>
      </w:r>
      <w:proofErr w:type="spellEnd"/>
      <w:r w:rsidR="001615BA" w:rsidRPr="007C411F">
        <w:t xml:space="preserve"> Bilimler Sempozyumu (FABA</w:t>
      </w:r>
      <w:r w:rsidRPr="007C411F">
        <w:t>-2013</w:t>
      </w:r>
      <w:r w:rsidR="001615BA" w:rsidRPr="007C411F">
        <w:t>)</w:t>
      </w:r>
      <w:r w:rsidR="00C526A7" w:rsidRPr="007C411F">
        <w:t xml:space="preserve"> (Uluslararası Katılımlı)</w:t>
      </w:r>
      <w:r w:rsidR="001615BA" w:rsidRPr="007C411F">
        <w:t>.</w:t>
      </w:r>
      <w:r w:rsidRPr="007C411F">
        <w:t xml:space="preserve"> 30 Mayıs-1 Haziran,</w:t>
      </w:r>
      <w:r w:rsidR="00E73291" w:rsidRPr="007C411F">
        <w:t xml:space="preserve"> Erzurum,</w:t>
      </w:r>
      <w:r w:rsidRPr="007C411F">
        <w:t xml:space="preserve"> s. 401-402.</w:t>
      </w:r>
    </w:p>
    <w:p w:rsidR="00424AED" w:rsidRPr="007C411F" w:rsidRDefault="007F228B" w:rsidP="00F51967">
      <w:pPr>
        <w:spacing w:after="100" w:line="276" w:lineRule="auto"/>
        <w:ind w:left="993" w:hanging="567"/>
        <w:jc w:val="both"/>
        <w:rPr>
          <w:bCs/>
        </w:rPr>
      </w:pPr>
      <w:r w:rsidRPr="007C411F">
        <w:rPr>
          <w:b/>
          <w:bCs/>
        </w:rPr>
        <w:lastRenderedPageBreak/>
        <w:t>10</w:t>
      </w:r>
      <w:r w:rsidR="00424AED" w:rsidRPr="007C411F">
        <w:rPr>
          <w:bCs/>
        </w:rPr>
        <w:t>.</w:t>
      </w:r>
      <w:r w:rsidR="00424AED" w:rsidRPr="007C411F">
        <w:rPr>
          <w:b/>
          <w:bCs/>
        </w:rPr>
        <w:t xml:space="preserve"> </w:t>
      </w:r>
      <w:r w:rsidR="00424AED" w:rsidRPr="007C411F">
        <w:rPr>
          <w:b/>
        </w:rPr>
        <w:t>Aydın, B.</w:t>
      </w:r>
      <w:r w:rsidR="006B3528" w:rsidRPr="007C411F">
        <w:rPr>
          <w:b/>
        </w:rPr>
        <w:t xml:space="preserve"> </w:t>
      </w:r>
      <w:r w:rsidR="006B3528" w:rsidRPr="007C411F">
        <w:rPr>
          <w:lang w:val="en-US" w:eastAsia="tr-TR"/>
        </w:rPr>
        <w:t>&amp;</w:t>
      </w:r>
      <w:r w:rsidR="006B3528" w:rsidRPr="007C411F">
        <w:t xml:space="preserve"> Gümüş, E.</w:t>
      </w:r>
      <w:r w:rsidR="00424AED" w:rsidRPr="007C411F">
        <w:t xml:space="preserve"> </w:t>
      </w:r>
      <w:r w:rsidR="00424AED" w:rsidRPr="007C411F">
        <w:rPr>
          <w:b/>
        </w:rPr>
        <w:t>201</w:t>
      </w:r>
      <w:r w:rsidR="00D53136" w:rsidRPr="007C411F">
        <w:rPr>
          <w:b/>
        </w:rPr>
        <w:t>3</w:t>
      </w:r>
      <w:r w:rsidR="00424AED" w:rsidRPr="007C411F">
        <w:rPr>
          <w:b/>
        </w:rPr>
        <w:t xml:space="preserve">. </w:t>
      </w:r>
      <w:r w:rsidR="00424AED" w:rsidRPr="007C411F">
        <w:rPr>
          <w:bCs/>
        </w:rPr>
        <w:t xml:space="preserve">Su </w:t>
      </w:r>
      <w:r w:rsidR="007A6074" w:rsidRPr="007C411F">
        <w:rPr>
          <w:bCs/>
        </w:rPr>
        <w:t xml:space="preserve">ürünleri yetiştiriciliğinde </w:t>
      </w:r>
      <w:proofErr w:type="spellStart"/>
      <w:r w:rsidR="007A6074" w:rsidRPr="007C411F">
        <w:rPr>
          <w:bCs/>
        </w:rPr>
        <w:t>tilapia</w:t>
      </w:r>
      <w:proofErr w:type="spellEnd"/>
      <w:r w:rsidR="007A6074" w:rsidRPr="007C411F">
        <w:rPr>
          <w:bCs/>
        </w:rPr>
        <w:t xml:space="preserve"> alternatif tür olabilir mi</w:t>
      </w:r>
      <w:r w:rsidR="00424AED" w:rsidRPr="007C411F">
        <w:rPr>
          <w:bCs/>
        </w:rPr>
        <w:t xml:space="preserve">? Türkiye İstilacı Türleri </w:t>
      </w:r>
      <w:proofErr w:type="spellStart"/>
      <w:r w:rsidR="00424AED" w:rsidRPr="007C411F">
        <w:rPr>
          <w:bCs/>
        </w:rPr>
        <w:t>Çalıştayı</w:t>
      </w:r>
      <w:proofErr w:type="spellEnd"/>
      <w:r w:rsidR="00424AED" w:rsidRPr="007C411F">
        <w:rPr>
          <w:bCs/>
        </w:rPr>
        <w:t>: Ul</w:t>
      </w:r>
      <w:r w:rsidRPr="007C411F">
        <w:rPr>
          <w:bCs/>
        </w:rPr>
        <w:t>usal Eylem Planı, 12-14 Haziran</w:t>
      </w:r>
      <w:r w:rsidR="00424AED" w:rsidRPr="007C411F">
        <w:rPr>
          <w:bCs/>
        </w:rPr>
        <w:t xml:space="preserve">, İstanbul, </w:t>
      </w:r>
      <w:r w:rsidRPr="007C411F">
        <w:rPr>
          <w:bCs/>
        </w:rPr>
        <w:t>s</w:t>
      </w:r>
      <w:r w:rsidR="00424AED" w:rsidRPr="007C411F">
        <w:rPr>
          <w:bCs/>
        </w:rPr>
        <w:t>. 22.</w:t>
      </w:r>
    </w:p>
    <w:p w:rsidR="00204E65" w:rsidRPr="007C411F" w:rsidRDefault="007F228B" w:rsidP="00F51967">
      <w:pPr>
        <w:spacing w:after="100" w:line="276" w:lineRule="auto"/>
        <w:ind w:left="993" w:hanging="567"/>
        <w:jc w:val="both"/>
      </w:pPr>
      <w:r w:rsidRPr="007C411F">
        <w:rPr>
          <w:b/>
          <w:bCs/>
        </w:rPr>
        <w:t>11</w:t>
      </w:r>
      <w:r w:rsidR="00204E65" w:rsidRPr="007C411F">
        <w:t>. Gümüş, E</w:t>
      </w:r>
      <w:proofErr w:type="gramStart"/>
      <w:r w:rsidR="00204E65" w:rsidRPr="007C411F">
        <w:t>.,</w:t>
      </w:r>
      <w:proofErr w:type="gramEnd"/>
      <w:r w:rsidR="00204E65" w:rsidRPr="007C411F">
        <w:t xml:space="preserve"> </w:t>
      </w:r>
      <w:proofErr w:type="spellStart"/>
      <w:r w:rsidR="00204E65" w:rsidRPr="007C411F">
        <w:t>Kanyılmaz</w:t>
      </w:r>
      <w:proofErr w:type="spellEnd"/>
      <w:r w:rsidR="00204E65" w:rsidRPr="007C411F">
        <w:t xml:space="preserve">, M., </w:t>
      </w:r>
      <w:r w:rsidR="00204E65" w:rsidRPr="007C411F">
        <w:rPr>
          <w:b/>
        </w:rPr>
        <w:t>Aydın, B.,</w:t>
      </w:r>
      <w:r w:rsidR="006B3528" w:rsidRPr="007C411F">
        <w:t xml:space="preserve"> Akdoğan, M.E. </w:t>
      </w:r>
      <w:r w:rsidR="006B3528" w:rsidRPr="007C411F">
        <w:rPr>
          <w:lang w:val="en-US" w:eastAsia="tr-TR"/>
        </w:rPr>
        <w:t>&amp;</w:t>
      </w:r>
      <w:r w:rsidR="00204E65" w:rsidRPr="007C411F">
        <w:t xml:space="preserve"> Ülker, G.</w:t>
      </w:r>
      <w:r w:rsidR="0083687C" w:rsidRPr="007C411F">
        <w:t xml:space="preserve"> </w:t>
      </w:r>
      <w:r w:rsidR="0083687C" w:rsidRPr="007C411F">
        <w:rPr>
          <w:b/>
        </w:rPr>
        <w:t>2012</w:t>
      </w:r>
      <w:r w:rsidR="0083687C" w:rsidRPr="007C411F">
        <w:t>.</w:t>
      </w:r>
      <w:r w:rsidR="007A6074" w:rsidRPr="007C411F">
        <w:t xml:space="preserve"> Japon b</w:t>
      </w:r>
      <w:r w:rsidR="00204E65" w:rsidRPr="007C411F">
        <w:t xml:space="preserve">alıkları </w:t>
      </w:r>
      <w:r w:rsidR="00204E65" w:rsidRPr="007C411F">
        <w:rPr>
          <w:bCs/>
        </w:rPr>
        <w:t>(</w:t>
      </w:r>
      <w:proofErr w:type="spellStart"/>
      <w:r w:rsidR="00204E65" w:rsidRPr="007C411F">
        <w:rPr>
          <w:bCs/>
          <w:i/>
        </w:rPr>
        <w:t>Carassius</w:t>
      </w:r>
      <w:proofErr w:type="spellEnd"/>
      <w:r w:rsidR="00204E65" w:rsidRPr="007C411F">
        <w:rPr>
          <w:bCs/>
          <w:i/>
        </w:rPr>
        <w:t xml:space="preserve"> </w:t>
      </w:r>
      <w:proofErr w:type="spellStart"/>
      <w:r w:rsidR="00204E65" w:rsidRPr="007C411F">
        <w:rPr>
          <w:bCs/>
          <w:i/>
        </w:rPr>
        <w:t>auratus</w:t>
      </w:r>
      <w:proofErr w:type="spellEnd"/>
      <w:r w:rsidR="00204E65" w:rsidRPr="007C411F">
        <w:rPr>
          <w:bCs/>
        </w:rPr>
        <w:t xml:space="preserve">) </w:t>
      </w:r>
      <w:r w:rsidR="007A6074" w:rsidRPr="007C411F">
        <w:t xml:space="preserve">yeminde farklı oranlarda bira mayası </w:t>
      </w:r>
      <w:r w:rsidR="00204E65" w:rsidRPr="007C411F">
        <w:t>(</w:t>
      </w:r>
      <w:proofErr w:type="spellStart"/>
      <w:r w:rsidR="00204E65" w:rsidRPr="007C411F">
        <w:rPr>
          <w:i/>
        </w:rPr>
        <w:t>Saccharomyces</w:t>
      </w:r>
      <w:proofErr w:type="spellEnd"/>
      <w:r w:rsidR="00204E65" w:rsidRPr="007C411F">
        <w:rPr>
          <w:i/>
        </w:rPr>
        <w:t xml:space="preserve"> </w:t>
      </w:r>
      <w:proofErr w:type="spellStart"/>
      <w:r w:rsidR="00204E65" w:rsidRPr="007C411F">
        <w:rPr>
          <w:i/>
        </w:rPr>
        <w:t>cerevisiae</w:t>
      </w:r>
      <w:proofErr w:type="spellEnd"/>
      <w:r w:rsidR="00204E65" w:rsidRPr="007C411F">
        <w:rPr>
          <w:rStyle w:val="Vurgu"/>
          <w:i w:val="0"/>
        </w:rPr>
        <w:t>)</w:t>
      </w:r>
      <w:r w:rsidR="00204E65" w:rsidRPr="007C411F">
        <w:rPr>
          <w:i/>
        </w:rPr>
        <w:t xml:space="preserve"> </w:t>
      </w:r>
      <w:r w:rsidR="007A6074" w:rsidRPr="007C411F">
        <w:t>kullanımının büyüme ve gelişme üzerine etkisi</w:t>
      </w:r>
      <w:r w:rsidR="00204E65" w:rsidRPr="007C411F">
        <w:t>.</w:t>
      </w:r>
      <w:r w:rsidR="00821AA7" w:rsidRPr="007C411F">
        <w:t xml:space="preserve"> </w:t>
      </w:r>
      <w:proofErr w:type="spellStart"/>
      <w:r w:rsidR="00C526A7" w:rsidRPr="007C411F">
        <w:rPr>
          <w:bCs/>
        </w:rPr>
        <w:t>Symposium</w:t>
      </w:r>
      <w:proofErr w:type="spellEnd"/>
      <w:r w:rsidR="00C526A7" w:rsidRPr="007C411F">
        <w:rPr>
          <w:bCs/>
        </w:rPr>
        <w:t xml:space="preserve"> on </w:t>
      </w:r>
      <w:proofErr w:type="spellStart"/>
      <w:r w:rsidR="00C526A7" w:rsidRPr="007C411F">
        <w:rPr>
          <w:bCs/>
        </w:rPr>
        <w:t>Fisheries</w:t>
      </w:r>
      <w:proofErr w:type="spellEnd"/>
      <w:r w:rsidR="00C526A7" w:rsidRPr="007C411F">
        <w:rPr>
          <w:bCs/>
        </w:rPr>
        <w:t xml:space="preserve"> </w:t>
      </w:r>
      <w:proofErr w:type="spellStart"/>
      <w:r w:rsidR="00C526A7" w:rsidRPr="007C411F">
        <w:rPr>
          <w:bCs/>
        </w:rPr>
        <w:t>and</w:t>
      </w:r>
      <w:proofErr w:type="spellEnd"/>
      <w:r w:rsidR="00C526A7" w:rsidRPr="007C411F">
        <w:rPr>
          <w:bCs/>
        </w:rPr>
        <w:t xml:space="preserve"> </w:t>
      </w:r>
      <w:proofErr w:type="spellStart"/>
      <w:r w:rsidR="00C526A7" w:rsidRPr="007C411F">
        <w:rPr>
          <w:bCs/>
        </w:rPr>
        <w:t>Aquatic</w:t>
      </w:r>
      <w:proofErr w:type="spellEnd"/>
      <w:r w:rsidR="00C526A7" w:rsidRPr="007C411F">
        <w:rPr>
          <w:bCs/>
        </w:rPr>
        <w:t xml:space="preserve"> </w:t>
      </w:r>
      <w:proofErr w:type="spellStart"/>
      <w:r w:rsidR="00C526A7" w:rsidRPr="007C411F">
        <w:rPr>
          <w:bCs/>
        </w:rPr>
        <w:t>Sciences</w:t>
      </w:r>
      <w:proofErr w:type="spellEnd"/>
      <w:r w:rsidR="00C526A7" w:rsidRPr="007C411F">
        <w:rPr>
          <w:bCs/>
        </w:rPr>
        <w:t xml:space="preserve">, </w:t>
      </w:r>
      <w:r w:rsidR="00C526A7" w:rsidRPr="007C411F">
        <w:t xml:space="preserve">Balıkçılık ve </w:t>
      </w:r>
      <w:proofErr w:type="spellStart"/>
      <w:r w:rsidR="00C526A7" w:rsidRPr="007C411F">
        <w:t>Akuatik</w:t>
      </w:r>
      <w:proofErr w:type="spellEnd"/>
      <w:r w:rsidR="00C526A7" w:rsidRPr="007C411F">
        <w:t xml:space="preserve"> Bilimler Sempozyumu</w:t>
      </w:r>
      <w:r w:rsidR="00821AA7" w:rsidRPr="007C411F">
        <w:t xml:space="preserve"> (FABA</w:t>
      </w:r>
      <w:r w:rsidRPr="007C411F">
        <w:t>-2012</w:t>
      </w:r>
      <w:r w:rsidR="00821AA7" w:rsidRPr="007C411F">
        <w:t>), 21-24 Kasım, Eskişehir, s. 30.</w:t>
      </w:r>
    </w:p>
    <w:p w:rsidR="00286D40" w:rsidRPr="007C411F" w:rsidRDefault="007F228B" w:rsidP="00F51967">
      <w:pPr>
        <w:spacing w:after="100" w:line="276" w:lineRule="auto"/>
        <w:ind w:left="993" w:hanging="567"/>
        <w:jc w:val="both"/>
        <w:rPr>
          <w:bCs/>
          <w:lang w:eastAsia="tr-TR"/>
        </w:rPr>
      </w:pPr>
      <w:r w:rsidRPr="007C411F">
        <w:rPr>
          <w:b/>
          <w:bCs/>
        </w:rPr>
        <w:t>12</w:t>
      </w:r>
      <w:r w:rsidR="00821AA7" w:rsidRPr="007C411F">
        <w:t xml:space="preserve">. </w:t>
      </w:r>
      <w:r w:rsidR="00286D40" w:rsidRPr="007C411F">
        <w:rPr>
          <w:b/>
        </w:rPr>
        <w:t>Aydın, B.</w:t>
      </w:r>
      <w:r w:rsidR="006B3528" w:rsidRPr="007C411F">
        <w:rPr>
          <w:b/>
        </w:rPr>
        <w:t xml:space="preserve"> </w:t>
      </w:r>
      <w:r w:rsidR="006B3528" w:rsidRPr="007C411F">
        <w:rPr>
          <w:lang w:val="en-US" w:eastAsia="tr-TR"/>
        </w:rPr>
        <w:t>&amp;</w:t>
      </w:r>
      <w:r w:rsidR="00286D40" w:rsidRPr="007C411F">
        <w:t xml:space="preserve"> Gümüş, E.</w:t>
      </w:r>
      <w:r w:rsidR="0083687C" w:rsidRPr="007C411F">
        <w:t xml:space="preserve"> </w:t>
      </w:r>
      <w:r w:rsidR="0083687C" w:rsidRPr="007C411F">
        <w:rPr>
          <w:b/>
        </w:rPr>
        <w:t>2012.</w:t>
      </w:r>
      <w:r w:rsidR="00286D40" w:rsidRPr="007C411F">
        <w:t xml:space="preserve"> Balık </w:t>
      </w:r>
      <w:r w:rsidR="007A6074" w:rsidRPr="007C411F">
        <w:t xml:space="preserve">yemlerinde alternatif protein kaynağı olarak </w:t>
      </w:r>
      <w:r w:rsidR="007A6074" w:rsidRPr="007C411F">
        <w:rPr>
          <w:bCs/>
        </w:rPr>
        <w:t xml:space="preserve">kurutulmuş damıtma </w:t>
      </w:r>
      <w:proofErr w:type="spellStart"/>
      <w:r w:rsidR="007A6074" w:rsidRPr="007C411F">
        <w:rPr>
          <w:bCs/>
        </w:rPr>
        <w:t>çözünürlü</w:t>
      </w:r>
      <w:proofErr w:type="spellEnd"/>
      <w:r w:rsidR="007A6074" w:rsidRPr="007C411F">
        <w:rPr>
          <w:bCs/>
        </w:rPr>
        <w:t xml:space="preserve"> danelerinin </w:t>
      </w:r>
      <w:r w:rsidR="007A6074" w:rsidRPr="007C411F">
        <w:rPr>
          <w:rFonts w:eastAsia="Calibri"/>
        </w:rPr>
        <w:t>(DDGS) kullanımı</w:t>
      </w:r>
      <w:r w:rsidR="00286D40" w:rsidRPr="007C411F">
        <w:rPr>
          <w:rFonts w:eastAsia="Calibri"/>
        </w:rPr>
        <w:t xml:space="preserve">. </w:t>
      </w:r>
      <w:r w:rsidR="00C97A08" w:rsidRPr="007C411F">
        <w:rPr>
          <w:rFonts w:eastAsia="Calibri"/>
        </w:rPr>
        <w:t>FHABESAS</w:t>
      </w:r>
      <w:r w:rsidR="00E73291" w:rsidRPr="007C411F">
        <w:rPr>
          <w:rFonts w:eastAsia="Calibri"/>
        </w:rPr>
        <w:t>,</w:t>
      </w:r>
      <w:r w:rsidR="00C97A08" w:rsidRPr="007C411F">
        <w:rPr>
          <w:rFonts w:eastAsia="Calibri"/>
        </w:rPr>
        <w:t xml:space="preserve"> </w:t>
      </w:r>
      <w:r w:rsidR="00286D40" w:rsidRPr="007C411F">
        <w:rPr>
          <w:bCs/>
          <w:lang w:eastAsia="tr-TR"/>
        </w:rPr>
        <w:t xml:space="preserve">V. Hayvan Besleme </w:t>
      </w:r>
      <w:r w:rsidR="001309A2" w:rsidRPr="007C411F">
        <w:rPr>
          <w:bCs/>
          <w:lang w:eastAsia="tr-TR"/>
        </w:rPr>
        <w:t>v</w:t>
      </w:r>
      <w:r w:rsidR="00286D40" w:rsidRPr="007C411F">
        <w:rPr>
          <w:bCs/>
          <w:lang w:eastAsia="tr-TR"/>
        </w:rPr>
        <w:t xml:space="preserve">e Sağlığı Sempozyumu </w:t>
      </w:r>
      <w:r w:rsidR="00286D40" w:rsidRPr="007C411F">
        <w:t>(Uluslararası Katılımlı)</w:t>
      </w:r>
      <w:r w:rsidR="00286D40" w:rsidRPr="007C411F">
        <w:rPr>
          <w:bCs/>
          <w:lang w:eastAsia="tr-TR"/>
        </w:rPr>
        <w:t xml:space="preserve">, 08-11 Kasım, Antalya, </w:t>
      </w:r>
      <w:r w:rsidRPr="007C411F">
        <w:rPr>
          <w:bCs/>
          <w:lang w:eastAsia="tr-TR"/>
        </w:rPr>
        <w:t>s</w:t>
      </w:r>
      <w:r w:rsidR="0083687C" w:rsidRPr="007C411F">
        <w:rPr>
          <w:bCs/>
          <w:lang w:eastAsia="tr-TR"/>
        </w:rPr>
        <w:t>.</w:t>
      </w:r>
      <w:r w:rsidR="00C97A08" w:rsidRPr="007C411F">
        <w:rPr>
          <w:bCs/>
          <w:lang w:eastAsia="tr-TR"/>
        </w:rPr>
        <w:t xml:space="preserve"> </w:t>
      </w:r>
      <w:r w:rsidR="00286D40" w:rsidRPr="007C411F">
        <w:rPr>
          <w:bCs/>
          <w:lang w:eastAsia="tr-TR"/>
        </w:rPr>
        <w:t>100.</w:t>
      </w:r>
    </w:p>
    <w:p w:rsidR="00F01B88" w:rsidRPr="007C411F" w:rsidRDefault="00513E5A" w:rsidP="00F51967">
      <w:pPr>
        <w:spacing w:after="100" w:line="276" w:lineRule="auto"/>
        <w:ind w:left="993" w:hanging="567"/>
        <w:jc w:val="both"/>
      </w:pPr>
      <w:r w:rsidRPr="007C411F">
        <w:rPr>
          <w:b/>
        </w:rPr>
        <w:t>1</w:t>
      </w:r>
      <w:r w:rsidR="007F228B" w:rsidRPr="007C411F">
        <w:rPr>
          <w:b/>
        </w:rPr>
        <w:t>3</w:t>
      </w:r>
      <w:r w:rsidR="00F01B88" w:rsidRPr="007C411F">
        <w:t xml:space="preserve">. </w:t>
      </w:r>
      <w:r w:rsidR="00F01B88" w:rsidRPr="007C411F">
        <w:rPr>
          <w:b/>
        </w:rPr>
        <w:t>Aydın, B</w:t>
      </w:r>
      <w:proofErr w:type="gramStart"/>
      <w:r w:rsidR="00F01B88" w:rsidRPr="007C411F">
        <w:rPr>
          <w:b/>
        </w:rPr>
        <w:t>.,</w:t>
      </w:r>
      <w:proofErr w:type="gramEnd"/>
      <w:r w:rsidR="00F01B88" w:rsidRPr="007C411F">
        <w:t xml:space="preserve"> Gümüş, E. </w:t>
      </w:r>
      <w:r w:rsidR="006B3528" w:rsidRPr="007C411F">
        <w:rPr>
          <w:lang w:val="en-US" w:eastAsia="tr-TR"/>
        </w:rPr>
        <w:t xml:space="preserve">&amp; </w:t>
      </w:r>
      <w:r w:rsidR="00F01B88" w:rsidRPr="007C411F">
        <w:t>Balcı, B.A.</w:t>
      </w:r>
      <w:r w:rsidR="0083687C" w:rsidRPr="007C411F">
        <w:t xml:space="preserve"> </w:t>
      </w:r>
      <w:r w:rsidR="0083687C" w:rsidRPr="007C411F">
        <w:rPr>
          <w:b/>
        </w:rPr>
        <w:t>2012.</w:t>
      </w:r>
      <w:r w:rsidR="00F01B88" w:rsidRPr="007C411F">
        <w:t xml:space="preserve"> Aminoasit</w:t>
      </w:r>
      <w:r w:rsidR="007A6074" w:rsidRPr="007C411F">
        <w:t xml:space="preserve"> ilaveli tavuk kesim atıkları ununun saza</w:t>
      </w:r>
      <w:r w:rsidR="00F01B88" w:rsidRPr="007C411F">
        <w:t xml:space="preserve">n </w:t>
      </w:r>
      <w:r w:rsidR="00F01B88" w:rsidRPr="007C411F">
        <w:rPr>
          <w:bCs/>
        </w:rPr>
        <w:t>(</w:t>
      </w:r>
      <w:proofErr w:type="spellStart"/>
      <w:r w:rsidR="00F01B88" w:rsidRPr="007C411F">
        <w:rPr>
          <w:bCs/>
          <w:i/>
          <w:iCs/>
        </w:rPr>
        <w:t>Cyprinus</w:t>
      </w:r>
      <w:proofErr w:type="spellEnd"/>
      <w:r w:rsidR="00F01B88" w:rsidRPr="007C411F">
        <w:rPr>
          <w:bCs/>
          <w:i/>
          <w:iCs/>
        </w:rPr>
        <w:t xml:space="preserve"> </w:t>
      </w:r>
      <w:proofErr w:type="spellStart"/>
      <w:r w:rsidR="00F01B88" w:rsidRPr="007C411F">
        <w:rPr>
          <w:bCs/>
          <w:i/>
          <w:iCs/>
        </w:rPr>
        <w:t>Carpio</w:t>
      </w:r>
      <w:proofErr w:type="spellEnd"/>
      <w:r w:rsidR="00F01B88" w:rsidRPr="007C411F">
        <w:rPr>
          <w:bCs/>
        </w:rPr>
        <w:t xml:space="preserve">, L.,1758) </w:t>
      </w:r>
      <w:r w:rsidR="007A6074" w:rsidRPr="007C411F">
        <w:t>yavrusunun büyüme performansı üzerine etkisi</w:t>
      </w:r>
      <w:r w:rsidR="00F01B88" w:rsidRPr="007C411F">
        <w:t>. 2. Balık Besleme ve Yem Te</w:t>
      </w:r>
      <w:r w:rsidR="007F228B" w:rsidRPr="007C411F">
        <w:t xml:space="preserve">knolojisi </w:t>
      </w:r>
      <w:proofErr w:type="spellStart"/>
      <w:r w:rsidR="007F228B" w:rsidRPr="007C411F">
        <w:t>Çalıştayı</w:t>
      </w:r>
      <w:proofErr w:type="spellEnd"/>
      <w:r w:rsidR="007F228B" w:rsidRPr="007C411F">
        <w:t>, 11-12 Ekim</w:t>
      </w:r>
      <w:r w:rsidR="00F01B88" w:rsidRPr="007C411F">
        <w:t xml:space="preserve">, </w:t>
      </w:r>
      <w:r w:rsidR="0083687C" w:rsidRPr="007C411F">
        <w:t xml:space="preserve">Armutlu, </w:t>
      </w:r>
      <w:r w:rsidR="00C80379" w:rsidRPr="007C411F">
        <w:t>Yalova, s. 15.</w:t>
      </w:r>
    </w:p>
    <w:p w:rsidR="00017258" w:rsidRPr="007C411F" w:rsidRDefault="001F276A" w:rsidP="00F51967">
      <w:pPr>
        <w:spacing w:after="100" w:line="276" w:lineRule="auto"/>
        <w:ind w:left="993" w:hanging="567"/>
        <w:jc w:val="both"/>
      </w:pPr>
      <w:r w:rsidRPr="007C411F">
        <w:rPr>
          <w:b/>
          <w:bCs/>
        </w:rPr>
        <w:t>1</w:t>
      </w:r>
      <w:r w:rsidR="007F228B" w:rsidRPr="007C411F">
        <w:rPr>
          <w:b/>
          <w:bCs/>
        </w:rPr>
        <w:t>4</w:t>
      </w:r>
      <w:r w:rsidR="007E7C7A" w:rsidRPr="007C411F">
        <w:t>.</w:t>
      </w:r>
      <w:r w:rsidR="00017258" w:rsidRPr="007C411F">
        <w:rPr>
          <w:b/>
        </w:rPr>
        <w:t xml:space="preserve"> Aydın, B</w:t>
      </w:r>
      <w:proofErr w:type="gramStart"/>
      <w:r w:rsidR="00017258" w:rsidRPr="007C411F">
        <w:rPr>
          <w:b/>
        </w:rPr>
        <w:t>.</w:t>
      </w:r>
      <w:r w:rsidR="006B3528" w:rsidRPr="007C411F">
        <w:t>,</w:t>
      </w:r>
      <w:proofErr w:type="gramEnd"/>
      <w:r w:rsidR="006B3528" w:rsidRPr="007C411F">
        <w:t xml:space="preserve"> Balcı, B.A. </w:t>
      </w:r>
      <w:r w:rsidR="006B3528" w:rsidRPr="007C411F">
        <w:rPr>
          <w:lang w:val="en-US" w:eastAsia="tr-TR"/>
        </w:rPr>
        <w:t>&amp;</w:t>
      </w:r>
      <w:r w:rsidR="00017258" w:rsidRPr="007C411F">
        <w:t xml:space="preserve"> Gümüş, E.</w:t>
      </w:r>
      <w:r w:rsidR="0083687C" w:rsidRPr="007C411F">
        <w:t xml:space="preserve"> </w:t>
      </w:r>
      <w:r w:rsidR="0083687C" w:rsidRPr="007C411F">
        <w:rPr>
          <w:b/>
        </w:rPr>
        <w:t>2011.</w:t>
      </w:r>
      <w:r w:rsidR="00017258" w:rsidRPr="007C411F">
        <w:t xml:space="preserve"> </w:t>
      </w:r>
      <w:proofErr w:type="spellStart"/>
      <w:r w:rsidR="00017258" w:rsidRPr="007C411F">
        <w:rPr>
          <w:bCs/>
        </w:rPr>
        <w:t>Lisin</w:t>
      </w:r>
      <w:proofErr w:type="spellEnd"/>
      <w:r w:rsidR="00017258" w:rsidRPr="007C411F">
        <w:rPr>
          <w:bCs/>
        </w:rPr>
        <w:t xml:space="preserve">, </w:t>
      </w:r>
      <w:proofErr w:type="spellStart"/>
      <w:r w:rsidR="007A6074" w:rsidRPr="007C411F">
        <w:rPr>
          <w:bCs/>
        </w:rPr>
        <w:t>metiyonin</w:t>
      </w:r>
      <w:proofErr w:type="spellEnd"/>
      <w:r w:rsidR="007A6074" w:rsidRPr="007C411F">
        <w:rPr>
          <w:bCs/>
        </w:rPr>
        <w:t xml:space="preserve"> ve </w:t>
      </w:r>
      <w:proofErr w:type="spellStart"/>
      <w:r w:rsidR="007A6074" w:rsidRPr="007C411F">
        <w:rPr>
          <w:bCs/>
        </w:rPr>
        <w:t>treonin</w:t>
      </w:r>
      <w:proofErr w:type="spellEnd"/>
      <w:r w:rsidR="007A6074" w:rsidRPr="007C411F">
        <w:rPr>
          <w:bCs/>
        </w:rPr>
        <w:t xml:space="preserve"> ilave edilmiş tavuk kesim atıkları ununun </w:t>
      </w:r>
      <w:proofErr w:type="spellStart"/>
      <w:r w:rsidR="007A6074" w:rsidRPr="007C411F">
        <w:rPr>
          <w:bCs/>
        </w:rPr>
        <w:t>tilapia</w:t>
      </w:r>
      <w:proofErr w:type="spellEnd"/>
      <w:r w:rsidR="007A6074" w:rsidRPr="007C411F">
        <w:rPr>
          <w:bCs/>
        </w:rPr>
        <w:t xml:space="preserve"> </w:t>
      </w:r>
      <w:r w:rsidR="00017258" w:rsidRPr="007C411F">
        <w:rPr>
          <w:bCs/>
        </w:rPr>
        <w:t>(</w:t>
      </w:r>
      <w:proofErr w:type="spellStart"/>
      <w:r w:rsidR="00017258" w:rsidRPr="007C411F">
        <w:rPr>
          <w:bCs/>
          <w:i/>
          <w:iCs/>
        </w:rPr>
        <w:t>Oreochromis</w:t>
      </w:r>
      <w:proofErr w:type="spellEnd"/>
      <w:r w:rsidR="00017258" w:rsidRPr="007C411F">
        <w:rPr>
          <w:bCs/>
          <w:i/>
          <w:iCs/>
        </w:rPr>
        <w:t xml:space="preserve"> </w:t>
      </w:r>
      <w:proofErr w:type="spellStart"/>
      <w:r w:rsidR="00017258" w:rsidRPr="007C411F">
        <w:rPr>
          <w:bCs/>
          <w:i/>
          <w:iCs/>
        </w:rPr>
        <w:t>niloticus</w:t>
      </w:r>
      <w:proofErr w:type="spellEnd"/>
      <w:r w:rsidR="00017258" w:rsidRPr="007C411F">
        <w:rPr>
          <w:bCs/>
        </w:rPr>
        <w:t xml:space="preserve">) </w:t>
      </w:r>
      <w:r w:rsidR="007A6074" w:rsidRPr="007C411F">
        <w:rPr>
          <w:bCs/>
        </w:rPr>
        <w:t>yavrusunun büyüme performansı üzerine etkisi</w:t>
      </w:r>
      <w:r w:rsidR="00017258" w:rsidRPr="007C411F">
        <w:rPr>
          <w:bCs/>
        </w:rPr>
        <w:t>.</w:t>
      </w:r>
      <w:r w:rsidR="00017258" w:rsidRPr="007C411F">
        <w:t xml:space="preserve"> 16. Ulusal Su </w:t>
      </w:r>
      <w:r w:rsidR="007F228B" w:rsidRPr="007C411F">
        <w:t>Ürünleri Sempozyumu, 25–27 Ekim</w:t>
      </w:r>
      <w:r w:rsidR="00017258" w:rsidRPr="007C411F">
        <w:t>, Antalya, s. 306.</w:t>
      </w:r>
    </w:p>
    <w:p w:rsidR="00017258" w:rsidRPr="007C411F" w:rsidRDefault="001F276A" w:rsidP="00F51967">
      <w:pPr>
        <w:spacing w:after="100" w:line="276" w:lineRule="auto"/>
        <w:ind w:left="993" w:hanging="567"/>
        <w:jc w:val="both"/>
      </w:pPr>
      <w:r w:rsidRPr="007C411F">
        <w:rPr>
          <w:b/>
          <w:bCs/>
        </w:rPr>
        <w:t>1</w:t>
      </w:r>
      <w:r w:rsidR="007F228B" w:rsidRPr="007C411F">
        <w:rPr>
          <w:b/>
          <w:bCs/>
        </w:rPr>
        <w:t>5</w:t>
      </w:r>
      <w:r w:rsidR="00017258" w:rsidRPr="007C411F">
        <w:t>. Erdoğan, F</w:t>
      </w:r>
      <w:proofErr w:type="gramStart"/>
      <w:r w:rsidR="00017258" w:rsidRPr="007C411F">
        <w:t>.,</w:t>
      </w:r>
      <w:proofErr w:type="gramEnd"/>
      <w:r w:rsidR="00017258" w:rsidRPr="007C411F">
        <w:t xml:space="preserve"> Gümüş, E., </w:t>
      </w:r>
      <w:r w:rsidR="00017258" w:rsidRPr="007C411F">
        <w:rPr>
          <w:b/>
        </w:rPr>
        <w:t>Aydın, B.</w:t>
      </w:r>
      <w:r w:rsidR="006B3528" w:rsidRPr="007C411F">
        <w:t xml:space="preserve"> </w:t>
      </w:r>
      <w:r w:rsidR="006B3528" w:rsidRPr="007C411F">
        <w:rPr>
          <w:lang w:val="en-US" w:eastAsia="tr-TR"/>
        </w:rPr>
        <w:t>&amp;</w:t>
      </w:r>
      <w:r w:rsidR="00017258" w:rsidRPr="007C411F">
        <w:t xml:space="preserve"> Erdoğan, M.</w:t>
      </w:r>
      <w:r w:rsidR="00FE54D4" w:rsidRPr="007C411F">
        <w:t xml:space="preserve"> </w:t>
      </w:r>
      <w:r w:rsidR="00FE54D4" w:rsidRPr="007C411F">
        <w:rPr>
          <w:b/>
        </w:rPr>
        <w:t>2011.</w:t>
      </w:r>
      <w:r w:rsidR="00017258" w:rsidRPr="007C411F">
        <w:t xml:space="preserve"> Antalya Körfezinde </w:t>
      </w:r>
      <w:r w:rsidR="007A6074" w:rsidRPr="007C411F">
        <w:t xml:space="preserve">yakalanan ıskarta balıkların </w:t>
      </w:r>
      <w:proofErr w:type="spellStart"/>
      <w:r w:rsidR="007A6074" w:rsidRPr="007C411F">
        <w:t>tilapia</w:t>
      </w:r>
      <w:proofErr w:type="spellEnd"/>
      <w:r w:rsidR="00017258" w:rsidRPr="007C411F">
        <w:t xml:space="preserve"> (</w:t>
      </w:r>
      <w:proofErr w:type="spellStart"/>
      <w:r w:rsidR="00017258" w:rsidRPr="007C411F">
        <w:rPr>
          <w:rStyle w:val="Vurgu"/>
        </w:rPr>
        <w:t>Oreochromis</w:t>
      </w:r>
      <w:proofErr w:type="spellEnd"/>
      <w:r w:rsidR="00017258" w:rsidRPr="007C411F">
        <w:rPr>
          <w:rStyle w:val="Vurgu"/>
        </w:rPr>
        <w:t xml:space="preserve"> </w:t>
      </w:r>
      <w:proofErr w:type="spellStart"/>
      <w:r w:rsidR="00017258" w:rsidRPr="007C411F">
        <w:rPr>
          <w:rStyle w:val="Vurgu"/>
        </w:rPr>
        <w:t>niloticus</w:t>
      </w:r>
      <w:proofErr w:type="spellEnd"/>
      <w:r w:rsidR="00017258" w:rsidRPr="007C411F">
        <w:t xml:space="preserve"> L.) </w:t>
      </w:r>
      <w:r w:rsidR="007A6074" w:rsidRPr="007C411F">
        <w:t>yavru yemlerinde değerlendirilmesi</w:t>
      </w:r>
      <w:r w:rsidR="00017258" w:rsidRPr="007C411F">
        <w:t>. 16. Ulusal Su Ürünleri Sempozyumu, 25–27 Ekim</w:t>
      </w:r>
      <w:r w:rsidR="007F228B" w:rsidRPr="007C411F">
        <w:t>,</w:t>
      </w:r>
      <w:r w:rsidR="00017258" w:rsidRPr="007C411F">
        <w:t xml:space="preserve"> Antalya, s. 70.</w:t>
      </w:r>
    </w:p>
    <w:p w:rsidR="00017258" w:rsidRPr="007C411F" w:rsidRDefault="0048532F" w:rsidP="00F51967">
      <w:pPr>
        <w:spacing w:after="100" w:line="276" w:lineRule="auto"/>
        <w:ind w:left="993" w:hanging="567"/>
        <w:jc w:val="both"/>
      </w:pPr>
      <w:r w:rsidRPr="007C411F">
        <w:rPr>
          <w:rStyle w:val="Gl"/>
        </w:rPr>
        <w:t>1</w:t>
      </w:r>
      <w:r w:rsidR="007F228B" w:rsidRPr="007C411F">
        <w:rPr>
          <w:rStyle w:val="Gl"/>
        </w:rPr>
        <w:t>6</w:t>
      </w:r>
      <w:r w:rsidR="00017258" w:rsidRPr="007C411F">
        <w:rPr>
          <w:rStyle w:val="Gl"/>
          <w:b w:val="0"/>
        </w:rPr>
        <w:t>. Gümüş, E</w:t>
      </w:r>
      <w:proofErr w:type="gramStart"/>
      <w:r w:rsidR="00017258" w:rsidRPr="007C411F">
        <w:rPr>
          <w:rStyle w:val="Gl"/>
          <w:b w:val="0"/>
        </w:rPr>
        <w:t>.,</w:t>
      </w:r>
      <w:proofErr w:type="gramEnd"/>
      <w:r w:rsidR="00017258" w:rsidRPr="007C411F">
        <w:t xml:space="preserve"> Özen, M.R., </w:t>
      </w:r>
      <w:r w:rsidR="006B3528" w:rsidRPr="007C411F">
        <w:t xml:space="preserve">İkiz, R., Balcı, A.B., Kaya, Y. </w:t>
      </w:r>
      <w:r w:rsidR="006B3528" w:rsidRPr="007C411F">
        <w:rPr>
          <w:lang w:val="en-US" w:eastAsia="tr-TR"/>
        </w:rPr>
        <w:t>&amp;</w:t>
      </w:r>
      <w:r w:rsidR="00017258" w:rsidRPr="007C411F">
        <w:t xml:space="preserve"> </w:t>
      </w:r>
      <w:r w:rsidR="00017258" w:rsidRPr="007C411F">
        <w:rPr>
          <w:b/>
        </w:rPr>
        <w:t>Aydın, B.</w:t>
      </w:r>
      <w:r w:rsidR="00FE54D4" w:rsidRPr="007C411F">
        <w:rPr>
          <w:b/>
        </w:rPr>
        <w:t xml:space="preserve"> 2009.</w:t>
      </w:r>
      <w:r w:rsidR="00B237E5" w:rsidRPr="007C411F">
        <w:t xml:space="preserve"> Aynalı </w:t>
      </w:r>
      <w:r w:rsidR="007A6074" w:rsidRPr="007C411F">
        <w:t>sazan yavru yeminde gümüş balığı</w:t>
      </w:r>
      <w:r w:rsidR="00017258" w:rsidRPr="007C411F">
        <w:t xml:space="preserve"> (</w:t>
      </w:r>
      <w:proofErr w:type="spellStart"/>
      <w:r w:rsidR="00017258" w:rsidRPr="007C411F">
        <w:rPr>
          <w:rStyle w:val="Vurgu"/>
        </w:rPr>
        <w:t>Atherina</w:t>
      </w:r>
      <w:proofErr w:type="spellEnd"/>
      <w:r w:rsidR="00017258" w:rsidRPr="007C411F">
        <w:rPr>
          <w:rStyle w:val="Vurgu"/>
        </w:rPr>
        <w:t xml:space="preserve"> </w:t>
      </w:r>
      <w:proofErr w:type="spellStart"/>
      <w:r w:rsidR="00017258" w:rsidRPr="007C411F">
        <w:rPr>
          <w:rStyle w:val="Vurgu"/>
        </w:rPr>
        <w:t>boyeri</w:t>
      </w:r>
      <w:proofErr w:type="spellEnd"/>
      <w:r w:rsidR="00B237E5" w:rsidRPr="007C411F">
        <w:t xml:space="preserve"> </w:t>
      </w:r>
      <w:proofErr w:type="spellStart"/>
      <w:r w:rsidR="00B237E5" w:rsidRPr="007C411F">
        <w:t>Risso</w:t>
      </w:r>
      <w:proofErr w:type="spellEnd"/>
      <w:r w:rsidR="00B237E5" w:rsidRPr="007C411F">
        <w:t xml:space="preserve">, 1810) </w:t>
      </w:r>
      <w:r w:rsidR="007A6074" w:rsidRPr="007C411F">
        <w:t>unu kullanımının karaciğer histolojisi üzerine etkisi</w:t>
      </w:r>
      <w:r w:rsidR="00017258" w:rsidRPr="007C411F">
        <w:t>. 15. Ulusal Su Ürünleri Sempozyumu, 01-04 Temmuz</w:t>
      </w:r>
      <w:r w:rsidR="00C80379" w:rsidRPr="007C411F">
        <w:t>, Rize,</w:t>
      </w:r>
      <w:r w:rsidR="00821AA7" w:rsidRPr="007C411F">
        <w:t xml:space="preserve"> </w:t>
      </w:r>
      <w:r w:rsidR="00017258" w:rsidRPr="007C411F">
        <w:t>s. 214.</w:t>
      </w:r>
    </w:p>
    <w:p w:rsidR="00F51967" w:rsidRPr="007C411F" w:rsidRDefault="00F51967" w:rsidP="00197DA8">
      <w:pPr>
        <w:spacing w:before="360" w:after="360" w:line="276" w:lineRule="auto"/>
        <w:ind w:left="993" w:hanging="993"/>
        <w:rPr>
          <w:b/>
        </w:rPr>
      </w:pPr>
      <w:r w:rsidRPr="007C411F">
        <w:rPr>
          <w:b/>
        </w:rPr>
        <w:t xml:space="preserve">1.7. </w:t>
      </w:r>
      <w:proofErr w:type="spellStart"/>
      <w:r w:rsidRPr="007C411F">
        <w:rPr>
          <w:b/>
        </w:rPr>
        <w:t>Science</w:t>
      </w:r>
      <w:proofErr w:type="spellEnd"/>
      <w:r w:rsidRPr="007C411F">
        <w:rPr>
          <w:b/>
        </w:rPr>
        <w:t xml:space="preserve"> </w:t>
      </w:r>
      <w:proofErr w:type="spellStart"/>
      <w:r w:rsidRPr="007C411F">
        <w:rPr>
          <w:b/>
        </w:rPr>
        <w:t>Citation</w:t>
      </w:r>
      <w:proofErr w:type="spellEnd"/>
      <w:r w:rsidRPr="007C411F">
        <w:rPr>
          <w:b/>
        </w:rPr>
        <w:t xml:space="preserve"> Index (SCI) ve SCI-</w:t>
      </w:r>
      <w:proofErr w:type="spellStart"/>
      <w:r w:rsidRPr="007C411F">
        <w:rPr>
          <w:b/>
        </w:rPr>
        <w:t>Expanded</w:t>
      </w:r>
      <w:proofErr w:type="spellEnd"/>
      <w:r w:rsidR="00172E53">
        <w:rPr>
          <w:b/>
        </w:rPr>
        <w:t>:</w:t>
      </w:r>
      <w:r w:rsidRPr="007C411F">
        <w:rPr>
          <w:b/>
        </w:rPr>
        <w:t xml:space="preserve"> </w:t>
      </w:r>
      <w:r w:rsidR="00172E53">
        <w:rPr>
          <w:b/>
        </w:rPr>
        <w:t xml:space="preserve">15 </w:t>
      </w:r>
      <w:proofErr w:type="spellStart"/>
      <w:r w:rsidR="0040197B" w:rsidRPr="0040197B">
        <w:rPr>
          <w:b/>
        </w:rPr>
        <w:t>Citations</w:t>
      </w:r>
      <w:proofErr w:type="spellEnd"/>
    </w:p>
    <w:sectPr w:rsidR="00F51967" w:rsidRPr="007C4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7E5" w:rsidRDefault="005617E5" w:rsidP="00094FC5">
      <w:r>
        <w:separator/>
      </w:r>
    </w:p>
  </w:endnote>
  <w:endnote w:type="continuationSeparator" w:id="0">
    <w:p w:rsidR="005617E5" w:rsidRDefault="005617E5" w:rsidP="0009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-Condense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elvetica-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1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7E5" w:rsidRDefault="005617E5" w:rsidP="00094FC5">
      <w:r>
        <w:separator/>
      </w:r>
    </w:p>
  </w:footnote>
  <w:footnote w:type="continuationSeparator" w:id="0">
    <w:p w:rsidR="005617E5" w:rsidRDefault="005617E5" w:rsidP="0009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6E81"/>
    <w:multiLevelType w:val="hybridMultilevel"/>
    <w:tmpl w:val="06C05B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8644C"/>
    <w:multiLevelType w:val="hybridMultilevel"/>
    <w:tmpl w:val="B922EBD8"/>
    <w:lvl w:ilvl="0" w:tplc="15E65DC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A553B67"/>
    <w:multiLevelType w:val="hybridMultilevel"/>
    <w:tmpl w:val="1F2C63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D13272"/>
    <w:multiLevelType w:val="hybridMultilevel"/>
    <w:tmpl w:val="59EACB3E"/>
    <w:lvl w:ilvl="0" w:tplc="8B6C12A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4D2231"/>
    <w:multiLevelType w:val="hybridMultilevel"/>
    <w:tmpl w:val="30FA5092"/>
    <w:lvl w:ilvl="0" w:tplc="59DCBFC4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348" w:hanging="360"/>
      </w:pPr>
    </w:lvl>
    <w:lvl w:ilvl="2" w:tplc="041F001B" w:tentative="1">
      <w:start w:val="1"/>
      <w:numFmt w:val="lowerRoman"/>
      <w:lvlText w:val="%3."/>
      <w:lvlJc w:val="right"/>
      <w:pPr>
        <w:ind w:left="4068" w:hanging="180"/>
      </w:pPr>
    </w:lvl>
    <w:lvl w:ilvl="3" w:tplc="041F000F" w:tentative="1">
      <w:start w:val="1"/>
      <w:numFmt w:val="decimal"/>
      <w:lvlText w:val="%4."/>
      <w:lvlJc w:val="left"/>
      <w:pPr>
        <w:ind w:left="4788" w:hanging="360"/>
      </w:pPr>
    </w:lvl>
    <w:lvl w:ilvl="4" w:tplc="041F0019" w:tentative="1">
      <w:start w:val="1"/>
      <w:numFmt w:val="lowerLetter"/>
      <w:lvlText w:val="%5."/>
      <w:lvlJc w:val="left"/>
      <w:pPr>
        <w:ind w:left="5508" w:hanging="360"/>
      </w:pPr>
    </w:lvl>
    <w:lvl w:ilvl="5" w:tplc="041F001B" w:tentative="1">
      <w:start w:val="1"/>
      <w:numFmt w:val="lowerRoman"/>
      <w:lvlText w:val="%6."/>
      <w:lvlJc w:val="right"/>
      <w:pPr>
        <w:ind w:left="6228" w:hanging="180"/>
      </w:pPr>
    </w:lvl>
    <w:lvl w:ilvl="6" w:tplc="041F000F" w:tentative="1">
      <w:start w:val="1"/>
      <w:numFmt w:val="decimal"/>
      <w:lvlText w:val="%7."/>
      <w:lvlJc w:val="left"/>
      <w:pPr>
        <w:ind w:left="6948" w:hanging="360"/>
      </w:pPr>
    </w:lvl>
    <w:lvl w:ilvl="7" w:tplc="041F0019" w:tentative="1">
      <w:start w:val="1"/>
      <w:numFmt w:val="lowerLetter"/>
      <w:lvlText w:val="%8."/>
      <w:lvlJc w:val="left"/>
      <w:pPr>
        <w:ind w:left="7668" w:hanging="360"/>
      </w:pPr>
    </w:lvl>
    <w:lvl w:ilvl="8" w:tplc="041F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>
    <w:nsid w:val="40E55854"/>
    <w:multiLevelType w:val="hybridMultilevel"/>
    <w:tmpl w:val="B2C0F2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96F0E"/>
    <w:multiLevelType w:val="hybridMultilevel"/>
    <w:tmpl w:val="9CAE2DDC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E8404F2"/>
    <w:multiLevelType w:val="hybridMultilevel"/>
    <w:tmpl w:val="CD2834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CD2FB6"/>
    <w:multiLevelType w:val="hybridMultilevel"/>
    <w:tmpl w:val="9E38324E"/>
    <w:lvl w:ilvl="0" w:tplc="2BA82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32"/>
    <w:rsid w:val="00017258"/>
    <w:rsid w:val="00031560"/>
    <w:rsid w:val="00061B5A"/>
    <w:rsid w:val="000625DE"/>
    <w:rsid w:val="00094FC5"/>
    <w:rsid w:val="00095132"/>
    <w:rsid w:val="000B477D"/>
    <w:rsid w:val="00120883"/>
    <w:rsid w:val="0012141F"/>
    <w:rsid w:val="001309A2"/>
    <w:rsid w:val="00155E0E"/>
    <w:rsid w:val="00157F68"/>
    <w:rsid w:val="001615BA"/>
    <w:rsid w:val="001641FF"/>
    <w:rsid w:val="00166B59"/>
    <w:rsid w:val="00172E53"/>
    <w:rsid w:val="001832EB"/>
    <w:rsid w:val="00187594"/>
    <w:rsid w:val="001975AC"/>
    <w:rsid w:val="00197DA8"/>
    <w:rsid w:val="001C05A3"/>
    <w:rsid w:val="001D523C"/>
    <w:rsid w:val="001F02E8"/>
    <w:rsid w:val="001F276A"/>
    <w:rsid w:val="001F3F35"/>
    <w:rsid w:val="001F4412"/>
    <w:rsid w:val="00204E65"/>
    <w:rsid w:val="00220A98"/>
    <w:rsid w:val="002302A0"/>
    <w:rsid w:val="002568A4"/>
    <w:rsid w:val="00286D40"/>
    <w:rsid w:val="00292844"/>
    <w:rsid w:val="002936D6"/>
    <w:rsid w:val="00297D9F"/>
    <w:rsid w:val="002A1F82"/>
    <w:rsid w:val="002B47D5"/>
    <w:rsid w:val="002C17B8"/>
    <w:rsid w:val="002E7442"/>
    <w:rsid w:val="003337FE"/>
    <w:rsid w:val="003440B8"/>
    <w:rsid w:val="003758B7"/>
    <w:rsid w:val="003817DD"/>
    <w:rsid w:val="003904A9"/>
    <w:rsid w:val="00393378"/>
    <w:rsid w:val="003A4300"/>
    <w:rsid w:val="003A70CC"/>
    <w:rsid w:val="003B3405"/>
    <w:rsid w:val="003C2D51"/>
    <w:rsid w:val="003C2DF3"/>
    <w:rsid w:val="003C6212"/>
    <w:rsid w:val="003F53E4"/>
    <w:rsid w:val="003F63BD"/>
    <w:rsid w:val="00401069"/>
    <w:rsid w:val="0040197B"/>
    <w:rsid w:val="0041255E"/>
    <w:rsid w:val="00414EDB"/>
    <w:rsid w:val="00421F6C"/>
    <w:rsid w:val="00424AED"/>
    <w:rsid w:val="00441DD2"/>
    <w:rsid w:val="00442B91"/>
    <w:rsid w:val="00456D80"/>
    <w:rsid w:val="0046004B"/>
    <w:rsid w:val="00474D2D"/>
    <w:rsid w:val="00474D40"/>
    <w:rsid w:val="004836C5"/>
    <w:rsid w:val="004838EE"/>
    <w:rsid w:val="0048532F"/>
    <w:rsid w:val="004B0861"/>
    <w:rsid w:val="004B6FAF"/>
    <w:rsid w:val="004C561D"/>
    <w:rsid w:val="004E2C48"/>
    <w:rsid w:val="004E5AD4"/>
    <w:rsid w:val="00505445"/>
    <w:rsid w:val="00505C69"/>
    <w:rsid w:val="00513E5A"/>
    <w:rsid w:val="00540EC9"/>
    <w:rsid w:val="00552A1A"/>
    <w:rsid w:val="005617E5"/>
    <w:rsid w:val="0058411A"/>
    <w:rsid w:val="00584E6E"/>
    <w:rsid w:val="005A10D1"/>
    <w:rsid w:val="005C4A5D"/>
    <w:rsid w:val="005D06E1"/>
    <w:rsid w:val="005D13FE"/>
    <w:rsid w:val="005F31FF"/>
    <w:rsid w:val="005F4B34"/>
    <w:rsid w:val="00636113"/>
    <w:rsid w:val="00637C5A"/>
    <w:rsid w:val="00641055"/>
    <w:rsid w:val="00646259"/>
    <w:rsid w:val="0068252F"/>
    <w:rsid w:val="00691613"/>
    <w:rsid w:val="00694ECB"/>
    <w:rsid w:val="006A39D9"/>
    <w:rsid w:val="006A4125"/>
    <w:rsid w:val="006B0858"/>
    <w:rsid w:val="006B3528"/>
    <w:rsid w:val="006E3F26"/>
    <w:rsid w:val="00702758"/>
    <w:rsid w:val="00721218"/>
    <w:rsid w:val="00731DB3"/>
    <w:rsid w:val="00751C12"/>
    <w:rsid w:val="00772919"/>
    <w:rsid w:val="00773251"/>
    <w:rsid w:val="007A1F65"/>
    <w:rsid w:val="007A2CF8"/>
    <w:rsid w:val="007A2F94"/>
    <w:rsid w:val="007A6074"/>
    <w:rsid w:val="007C2C36"/>
    <w:rsid w:val="007C411F"/>
    <w:rsid w:val="007D2589"/>
    <w:rsid w:val="007E7C7A"/>
    <w:rsid w:val="007F228B"/>
    <w:rsid w:val="0080108A"/>
    <w:rsid w:val="008054B3"/>
    <w:rsid w:val="00805C14"/>
    <w:rsid w:val="00821AA7"/>
    <w:rsid w:val="0083687C"/>
    <w:rsid w:val="00844772"/>
    <w:rsid w:val="008613B4"/>
    <w:rsid w:val="00863DB9"/>
    <w:rsid w:val="00881A95"/>
    <w:rsid w:val="00892875"/>
    <w:rsid w:val="008951D9"/>
    <w:rsid w:val="008952B7"/>
    <w:rsid w:val="008A3E0A"/>
    <w:rsid w:val="008B681C"/>
    <w:rsid w:val="008C60A4"/>
    <w:rsid w:val="008D1798"/>
    <w:rsid w:val="008E4843"/>
    <w:rsid w:val="008F4353"/>
    <w:rsid w:val="0090790D"/>
    <w:rsid w:val="0093405A"/>
    <w:rsid w:val="009350A2"/>
    <w:rsid w:val="009367DD"/>
    <w:rsid w:val="009368B6"/>
    <w:rsid w:val="009407F7"/>
    <w:rsid w:val="009A326A"/>
    <w:rsid w:val="009E1251"/>
    <w:rsid w:val="009F40A5"/>
    <w:rsid w:val="009F4BF4"/>
    <w:rsid w:val="00A06BDE"/>
    <w:rsid w:val="00A22F89"/>
    <w:rsid w:val="00A515ED"/>
    <w:rsid w:val="00A624D9"/>
    <w:rsid w:val="00A63498"/>
    <w:rsid w:val="00A702B6"/>
    <w:rsid w:val="00A710AE"/>
    <w:rsid w:val="00A85ABA"/>
    <w:rsid w:val="00A86A9A"/>
    <w:rsid w:val="00AA4B44"/>
    <w:rsid w:val="00AB273E"/>
    <w:rsid w:val="00AC753A"/>
    <w:rsid w:val="00AC75F6"/>
    <w:rsid w:val="00AD7F06"/>
    <w:rsid w:val="00AF1B6E"/>
    <w:rsid w:val="00AF65FB"/>
    <w:rsid w:val="00B237E5"/>
    <w:rsid w:val="00B27888"/>
    <w:rsid w:val="00B30142"/>
    <w:rsid w:val="00B5226A"/>
    <w:rsid w:val="00B615D7"/>
    <w:rsid w:val="00B67EDA"/>
    <w:rsid w:val="00B769BD"/>
    <w:rsid w:val="00B90D2F"/>
    <w:rsid w:val="00B90E5B"/>
    <w:rsid w:val="00B9382A"/>
    <w:rsid w:val="00BB2F13"/>
    <w:rsid w:val="00BB66B9"/>
    <w:rsid w:val="00BD253F"/>
    <w:rsid w:val="00C125CB"/>
    <w:rsid w:val="00C17F2B"/>
    <w:rsid w:val="00C2178E"/>
    <w:rsid w:val="00C276A0"/>
    <w:rsid w:val="00C30773"/>
    <w:rsid w:val="00C33C3B"/>
    <w:rsid w:val="00C42C21"/>
    <w:rsid w:val="00C526A7"/>
    <w:rsid w:val="00C80379"/>
    <w:rsid w:val="00C91512"/>
    <w:rsid w:val="00C97A08"/>
    <w:rsid w:val="00CD37BF"/>
    <w:rsid w:val="00CF417D"/>
    <w:rsid w:val="00D020C2"/>
    <w:rsid w:val="00D0290C"/>
    <w:rsid w:val="00D07A15"/>
    <w:rsid w:val="00D14BB6"/>
    <w:rsid w:val="00D24412"/>
    <w:rsid w:val="00D441DA"/>
    <w:rsid w:val="00D46EF3"/>
    <w:rsid w:val="00D47547"/>
    <w:rsid w:val="00D53136"/>
    <w:rsid w:val="00D54216"/>
    <w:rsid w:val="00D6370C"/>
    <w:rsid w:val="00DA390B"/>
    <w:rsid w:val="00DB3BB1"/>
    <w:rsid w:val="00DC292D"/>
    <w:rsid w:val="00DC5F4B"/>
    <w:rsid w:val="00E01731"/>
    <w:rsid w:val="00E035AC"/>
    <w:rsid w:val="00E04266"/>
    <w:rsid w:val="00E23AEF"/>
    <w:rsid w:val="00E5037F"/>
    <w:rsid w:val="00E57E7C"/>
    <w:rsid w:val="00E73291"/>
    <w:rsid w:val="00E766B5"/>
    <w:rsid w:val="00E97A4B"/>
    <w:rsid w:val="00EA173A"/>
    <w:rsid w:val="00EB4206"/>
    <w:rsid w:val="00EB4481"/>
    <w:rsid w:val="00ED4A8A"/>
    <w:rsid w:val="00EE1D43"/>
    <w:rsid w:val="00EF3EBB"/>
    <w:rsid w:val="00F01B88"/>
    <w:rsid w:val="00F024E8"/>
    <w:rsid w:val="00F171CB"/>
    <w:rsid w:val="00F24B0E"/>
    <w:rsid w:val="00F31497"/>
    <w:rsid w:val="00F32F4A"/>
    <w:rsid w:val="00F349D5"/>
    <w:rsid w:val="00F40879"/>
    <w:rsid w:val="00F4736C"/>
    <w:rsid w:val="00F51967"/>
    <w:rsid w:val="00F566CB"/>
    <w:rsid w:val="00F60524"/>
    <w:rsid w:val="00F65BEB"/>
    <w:rsid w:val="00F74636"/>
    <w:rsid w:val="00F8372B"/>
    <w:rsid w:val="00F92DAB"/>
    <w:rsid w:val="00FA2429"/>
    <w:rsid w:val="00FA4641"/>
    <w:rsid w:val="00FC5ACF"/>
    <w:rsid w:val="00FE54D4"/>
    <w:rsid w:val="00FF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Balk1">
    <w:name w:val="heading 1"/>
    <w:basedOn w:val="Normal"/>
    <w:next w:val="Normal"/>
    <w:link w:val="Balk1Char"/>
    <w:qFormat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qFormat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table" w:styleId="TabloKlavuzu">
    <w:name w:val="Table Grid"/>
    <w:basedOn w:val="NormalTablo"/>
    <w:uiPriority w:val="59"/>
    <w:rsid w:val="00E042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B769BD"/>
    <w:rPr>
      <w:rFonts w:cs="Times New Roman"/>
    </w:rPr>
  </w:style>
  <w:style w:type="character" w:customStyle="1" w:styleId="A0">
    <w:name w:val="A0"/>
    <w:uiPriority w:val="99"/>
    <w:rsid w:val="004B0861"/>
    <w:rPr>
      <w:color w:val="000000"/>
      <w:sz w:val="13"/>
    </w:rPr>
  </w:style>
  <w:style w:type="character" w:customStyle="1" w:styleId="A1">
    <w:name w:val="A1"/>
    <w:uiPriority w:val="99"/>
    <w:rsid w:val="004B0861"/>
    <w:rPr>
      <w:b/>
      <w:color w:val="000000"/>
      <w:sz w:val="22"/>
    </w:rPr>
  </w:style>
  <w:style w:type="character" w:customStyle="1" w:styleId="A2">
    <w:name w:val="A2"/>
    <w:uiPriority w:val="99"/>
    <w:rsid w:val="004B0861"/>
    <w:rPr>
      <w:color w:val="000000"/>
      <w:sz w:val="17"/>
    </w:rPr>
  </w:style>
  <w:style w:type="character" w:customStyle="1" w:styleId="A3">
    <w:name w:val="A3"/>
    <w:uiPriority w:val="99"/>
    <w:rsid w:val="004B0861"/>
    <w:rPr>
      <w:color w:val="000000"/>
      <w:sz w:val="10"/>
    </w:rPr>
  </w:style>
  <w:style w:type="character" w:customStyle="1" w:styleId="st1">
    <w:name w:val="st1"/>
    <w:basedOn w:val="VarsaylanParagrafYazTipi"/>
    <w:rsid w:val="007E7C7A"/>
  </w:style>
  <w:style w:type="character" w:styleId="Gl">
    <w:name w:val="Strong"/>
    <w:uiPriority w:val="22"/>
    <w:qFormat/>
    <w:rsid w:val="00017258"/>
    <w:rPr>
      <w:b/>
      <w:bCs/>
    </w:rPr>
  </w:style>
  <w:style w:type="character" w:styleId="Vurgu">
    <w:name w:val="Emphasis"/>
    <w:uiPriority w:val="20"/>
    <w:qFormat/>
    <w:rsid w:val="00017258"/>
    <w:rPr>
      <w:i/>
      <w:iCs/>
    </w:rPr>
  </w:style>
  <w:style w:type="paragraph" w:customStyle="1" w:styleId="Default">
    <w:name w:val="Default"/>
    <w:rsid w:val="00017258"/>
    <w:pPr>
      <w:autoSpaceDE w:val="0"/>
      <w:autoSpaceDN w:val="0"/>
      <w:adjustRightInd w:val="0"/>
    </w:pPr>
    <w:rPr>
      <w:rFonts w:eastAsia="Arial Unicode MS"/>
      <w:color w:val="000000"/>
      <w:sz w:val="24"/>
      <w:szCs w:val="24"/>
    </w:rPr>
  </w:style>
  <w:style w:type="character" w:customStyle="1" w:styleId="Balk10">
    <w:name w:val="Başlık #1"/>
    <w:rsid w:val="00D5313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styleId="Kpr">
    <w:name w:val="Hyperlink"/>
    <w:rsid w:val="00B5226A"/>
    <w:rPr>
      <w:color w:val="0000FF"/>
      <w:u w:val="single"/>
    </w:rPr>
  </w:style>
  <w:style w:type="paragraph" w:styleId="stbilgi">
    <w:name w:val="header"/>
    <w:basedOn w:val="Normal"/>
    <w:link w:val="stbilgiChar"/>
    <w:rsid w:val="00094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094FC5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rsid w:val="00094FC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094FC5"/>
    <w:rPr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rsid w:val="009367D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9367DD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F92DAB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7C411F"/>
    <w:rPr>
      <w:b/>
      <w:color w:val="000080"/>
      <w:sz w:val="24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Balk1">
    <w:name w:val="heading 1"/>
    <w:basedOn w:val="Normal"/>
    <w:next w:val="Normal"/>
    <w:link w:val="Balk1Char"/>
    <w:qFormat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qFormat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table" w:styleId="TabloKlavuzu">
    <w:name w:val="Table Grid"/>
    <w:basedOn w:val="NormalTablo"/>
    <w:uiPriority w:val="59"/>
    <w:rsid w:val="00E042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B769BD"/>
    <w:rPr>
      <w:rFonts w:cs="Times New Roman"/>
    </w:rPr>
  </w:style>
  <w:style w:type="character" w:customStyle="1" w:styleId="A0">
    <w:name w:val="A0"/>
    <w:uiPriority w:val="99"/>
    <w:rsid w:val="004B0861"/>
    <w:rPr>
      <w:color w:val="000000"/>
      <w:sz w:val="13"/>
    </w:rPr>
  </w:style>
  <w:style w:type="character" w:customStyle="1" w:styleId="A1">
    <w:name w:val="A1"/>
    <w:uiPriority w:val="99"/>
    <w:rsid w:val="004B0861"/>
    <w:rPr>
      <w:b/>
      <w:color w:val="000000"/>
      <w:sz w:val="22"/>
    </w:rPr>
  </w:style>
  <w:style w:type="character" w:customStyle="1" w:styleId="A2">
    <w:name w:val="A2"/>
    <w:uiPriority w:val="99"/>
    <w:rsid w:val="004B0861"/>
    <w:rPr>
      <w:color w:val="000000"/>
      <w:sz w:val="17"/>
    </w:rPr>
  </w:style>
  <w:style w:type="character" w:customStyle="1" w:styleId="A3">
    <w:name w:val="A3"/>
    <w:uiPriority w:val="99"/>
    <w:rsid w:val="004B0861"/>
    <w:rPr>
      <w:color w:val="000000"/>
      <w:sz w:val="10"/>
    </w:rPr>
  </w:style>
  <w:style w:type="character" w:customStyle="1" w:styleId="st1">
    <w:name w:val="st1"/>
    <w:basedOn w:val="VarsaylanParagrafYazTipi"/>
    <w:rsid w:val="007E7C7A"/>
  </w:style>
  <w:style w:type="character" w:styleId="Gl">
    <w:name w:val="Strong"/>
    <w:uiPriority w:val="22"/>
    <w:qFormat/>
    <w:rsid w:val="00017258"/>
    <w:rPr>
      <w:b/>
      <w:bCs/>
    </w:rPr>
  </w:style>
  <w:style w:type="character" w:styleId="Vurgu">
    <w:name w:val="Emphasis"/>
    <w:uiPriority w:val="20"/>
    <w:qFormat/>
    <w:rsid w:val="00017258"/>
    <w:rPr>
      <w:i/>
      <w:iCs/>
    </w:rPr>
  </w:style>
  <w:style w:type="paragraph" w:customStyle="1" w:styleId="Default">
    <w:name w:val="Default"/>
    <w:rsid w:val="00017258"/>
    <w:pPr>
      <w:autoSpaceDE w:val="0"/>
      <w:autoSpaceDN w:val="0"/>
      <w:adjustRightInd w:val="0"/>
    </w:pPr>
    <w:rPr>
      <w:rFonts w:eastAsia="Arial Unicode MS"/>
      <w:color w:val="000000"/>
      <w:sz w:val="24"/>
      <w:szCs w:val="24"/>
    </w:rPr>
  </w:style>
  <w:style w:type="character" w:customStyle="1" w:styleId="Balk10">
    <w:name w:val="Başlık #1"/>
    <w:rsid w:val="00D5313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styleId="Kpr">
    <w:name w:val="Hyperlink"/>
    <w:rsid w:val="00B5226A"/>
    <w:rPr>
      <w:color w:val="0000FF"/>
      <w:u w:val="single"/>
    </w:rPr>
  </w:style>
  <w:style w:type="paragraph" w:styleId="stbilgi">
    <w:name w:val="header"/>
    <w:basedOn w:val="Normal"/>
    <w:link w:val="stbilgiChar"/>
    <w:rsid w:val="00094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094FC5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rsid w:val="00094FC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094FC5"/>
    <w:rPr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rsid w:val="009367D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9367DD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F92DAB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7C411F"/>
    <w:rPr>
      <w:b/>
      <w:color w:val="000080"/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u%20&#220;r&#252;nleri\Yay&#305;nlar-&#214;zge&#231;mi&#351;\&#214;zge&#231;mi&#351;\CV\Ar&#351;.%20G&#246;r.%20Baki%20AYDIN%2005.10.16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F50DD-AC1B-457D-85E1-C4A55F23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Arş. Gör. Baki AYDIN 05.10.16</Template>
  <TotalTime>403</TotalTime>
  <Pages>6</Pages>
  <Words>1900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</vt:lpstr>
    </vt:vector>
  </TitlesOfParts>
  <Company>Hewlett-Packard</Company>
  <LinksUpToDate>false</LinksUpToDate>
  <CharactersWithSpaces>13346</CharactersWithSpaces>
  <SharedDoc>false</SharedDoc>
  <HLinks>
    <vt:vector size="12" baseType="variant">
      <vt:variant>
        <vt:i4>6357064</vt:i4>
      </vt:variant>
      <vt:variant>
        <vt:i4>3</vt:i4>
      </vt:variant>
      <vt:variant>
        <vt:i4>0</vt:i4>
      </vt:variant>
      <vt:variant>
        <vt:i4>5</vt:i4>
      </vt:variant>
      <vt:variant>
        <vt:lpwstr>mailto:bakiaydn@yahoo.com</vt:lpwstr>
      </vt:variant>
      <vt:variant>
        <vt:lpwstr/>
      </vt:variant>
      <vt:variant>
        <vt:i4>7667729</vt:i4>
      </vt:variant>
      <vt:variant>
        <vt:i4>0</vt:i4>
      </vt:variant>
      <vt:variant>
        <vt:i4>0</vt:i4>
      </vt:variant>
      <vt:variant>
        <vt:i4>5</vt:i4>
      </vt:variant>
      <vt:variant>
        <vt:lpwstr>mailto:bakiaydin@akdeniz.edu.tr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Baki</dc:creator>
  <cp:lastModifiedBy>Baki</cp:lastModifiedBy>
  <cp:revision>30</cp:revision>
  <cp:lastPrinted>2017-11-09T09:30:00Z</cp:lastPrinted>
  <dcterms:created xsi:type="dcterms:W3CDTF">2016-12-06T18:59:00Z</dcterms:created>
  <dcterms:modified xsi:type="dcterms:W3CDTF">2018-01-17T08:07:00Z</dcterms:modified>
</cp:coreProperties>
</file>