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B4" w:rsidRDefault="001D75B4" w:rsidP="00484641">
      <w:pPr>
        <w:rPr>
          <w:rFonts w:ascii="Arial" w:hAnsi="Arial" w:cs="Arial"/>
          <w:b/>
          <w:sz w:val="32"/>
          <w:szCs w:val="32"/>
          <w:u w:val="single"/>
        </w:rPr>
      </w:pPr>
    </w:p>
    <w:p w:rsidR="00C64650" w:rsidRDefault="00C64650" w:rsidP="00C64650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64EA5">
        <w:rPr>
          <w:rFonts w:ascii="Arial" w:hAnsi="Arial" w:cs="Arial"/>
          <w:b/>
          <w:sz w:val="32"/>
          <w:szCs w:val="32"/>
          <w:u w:val="single"/>
        </w:rPr>
        <w:t>Curriculum Vitae</w:t>
      </w:r>
      <w:r w:rsidR="004E7109" w:rsidRPr="004E710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205FF" w:rsidRDefault="002205FF" w:rsidP="004E7109">
      <w:pPr>
        <w:jc w:val="right"/>
        <w:rPr>
          <w:rFonts w:ascii="Arial" w:hAnsi="Arial" w:cs="Arial"/>
          <w:b/>
          <w:sz w:val="32"/>
          <w:szCs w:val="32"/>
        </w:rPr>
      </w:pPr>
    </w:p>
    <w:p w:rsidR="002205FF" w:rsidRPr="00E64EA5" w:rsidRDefault="002205FF" w:rsidP="002205FF">
      <w:pPr>
        <w:jc w:val="left"/>
        <w:rPr>
          <w:rFonts w:ascii="Arial" w:hAnsi="Arial" w:cs="Arial"/>
          <w:b/>
          <w:sz w:val="32"/>
          <w:szCs w:val="32"/>
          <w:u w:val="single"/>
        </w:rPr>
      </w:pPr>
      <w:r w:rsidRPr="00E64EA5">
        <w:rPr>
          <w:rFonts w:ascii="Arial" w:hAnsi="Arial" w:cs="Arial"/>
          <w:b/>
          <w:sz w:val="32"/>
          <w:szCs w:val="32"/>
        </w:rPr>
        <w:t>Dr. Ghulam Bilal</w:t>
      </w:r>
    </w:p>
    <w:tbl>
      <w:tblPr>
        <w:tblStyle w:val="TableGrid"/>
        <w:tblpPr w:leftFromText="180" w:rightFromText="180" w:vertAnchor="text" w:horzAnchor="margin" w:tblpY="153"/>
        <w:tblW w:w="5000" w:type="pct"/>
        <w:tblLook w:val="0000"/>
      </w:tblPr>
      <w:tblGrid>
        <w:gridCol w:w="8523"/>
      </w:tblGrid>
      <w:tr w:rsidR="002205FF" w:rsidRPr="00E64EA5" w:rsidTr="008A6493">
        <w:trPr>
          <w:trHeight w:val="187"/>
        </w:trPr>
        <w:tc>
          <w:tcPr>
            <w:tcW w:w="5000" w:type="pct"/>
          </w:tcPr>
          <w:p w:rsidR="002205FF" w:rsidRPr="00E64EA5" w:rsidRDefault="002205FF" w:rsidP="002205FF">
            <w:pPr>
              <w:jc w:val="left"/>
              <w:rPr>
                <w:rFonts w:ascii="Arial" w:hAnsi="Arial" w:cs="Arial"/>
                <w:szCs w:val="22"/>
              </w:rPr>
            </w:pPr>
            <w:r w:rsidRPr="00E64EA5">
              <w:rPr>
                <w:rFonts w:ascii="Arial" w:hAnsi="Arial" w:cs="Arial"/>
                <w:szCs w:val="22"/>
              </w:rPr>
              <w:t xml:space="preserve">Department of Animal Breeding and Genetics, Faculty of Veterinary and Animal Sciences, PMAS Arid Agriculture University Rawalpindi 46300 Pakistan </w:t>
            </w:r>
          </w:p>
          <w:p w:rsidR="002205FF" w:rsidRDefault="002205FF" w:rsidP="002205FF">
            <w:pPr>
              <w:rPr>
                <w:rFonts w:ascii="Arial" w:hAnsi="Arial" w:cs="Arial"/>
                <w:szCs w:val="22"/>
                <w:lang w:val="fr-FR"/>
              </w:rPr>
            </w:pPr>
            <w:r>
              <w:rPr>
                <w:rFonts w:ascii="Arial" w:hAnsi="Arial" w:cs="Arial"/>
                <w:szCs w:val="22"/>
                <w:lang w:val="fr-FR"/>
              </w:rPr>
              <w:t xml:space="preserve">Mobile: </w:t>
            </w:r>
            <w:r w:rsidRPr="00E64EA5">
              <w:rPr>
                <w:rFonts w:ascii="Arial" w:hAnsi="Arial" w:cs="Arial"/>
                <w:szCs w:val="22"/>
                <w:lang w:val="fr-FR"/>
              </w:rPr>
              <w:t xml:space="preserve">0092-333-9926030 </w:t>
            </w:r>
          </w:p>
          <w:p w:rsidR="002205FF" w:rsidRPr="00E64EA5" w:rsidRDefault="002205FF" w:rsidP="002205FF">
            <w:pPr>
              <w:rPr>
                <w:lang w:val="fr-FR"/>
              </w:rPr>
            </w:pPr>
            <w:r w:rsidRPr="00E64EA5">
              <w:rPr>
                <w:rFonts w:ascii="Arial" w:hAnsi="Arial" w:cs="Arial"/>
                <w:szCs w:val="22"/>
                <w:lang w:val="fr-FR"/>
              </w:rPr>
              <w:t xml:space="preserve">E-mail: </w:t>
            </w:r>
            <w:hyperlink r:id="rId7" w:history="1">
              <w:r w:rsidRPr="00E64EA5">
                <w:rPr>
                  <w:rStyle w:val="Hyperlink"/>
                  <w:rFonts w:ascii="Arial" w:hAnsi="Arial" w:cs="Arial"/>
                  <w:szCs w:val="22"/>
                  <w:lang w:val="fr-FR"/>
                </w:rPr>
                <w:t>ghulam.bilal@uaar.edu.pk</w:t>
              </w:r>
            </w:hyperlink>
          </w:p>
          <w:p w:rsidR="002205FF" w:rsidRPr="00E64EA5" w:rsidRDefault="002205FF" w:rsidP="002205FF">
            <w:pPr>
              <w:rPr>
                <w:rFonts w:ascii="Arial" w:hAnsi="Arial" w:cs="Arial"/>
                <w:szCs w:val="22"/>
                <w:lang w:val="fr-FR"/>
              </w:rPr>
            </w:pPr>
            <w:r>
              <w:rPr>
                <w:rFonts w:ascii="Arial" w:hAnsi="Arial" w:cs="Arial"/>
                <w:szCs w:val="22"/>
                <w:lang w:val="fr-FR"/>
              </w:rPr>
              <w:t xml:space="preserve">ORIC_ID: </w:t>
            </w:r>
            <w:r w:rsidRPr="00E64EA5">
              <w:rPr>
                <w:rFonts w:ascii="Arial" w:hAnsi="Arial" w:cs="Arial"/>
                <w:szCs w:val="22"/>
                <w:lang w:val="fr-FR"/>
              </w:rPr>
              <w:t>orcid.org/0000-0002-4637-9744</w:t>
            </w:r>
          </w:p>
          <w:p w:rsidR="002205FF" w:rsidRPr="00E64EA5" w:rsidRDefault="002205FF" w:rsidP="002205FF">
            <w:pPr>
              <w:jc w:val="right"/>
              <w:rPr>
                <w:lang w:val="fr-FR"/>
              </w:rPr>
            </w:pPr>
          </w:p>
        </w:tc>
      </w:tr>
    </w:tbl>
    <w:p w:rsidR="00C64650" w:rsidRDefault="00C64650" w:rsidP="00894B2A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8838" w:type="dxa"/>
        <w:tblLayout w:type="fixed"/>
        <w:tblLook w:val="0000"/>
      </w:tblPr>
      <w:tblGrid>
        <w:gridCol w:w="8820"/>
        <w:gridCol w:w="18"/>
      </w:tblGrid>
      <w:tr w:rsidR="00341E22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E760BA" w:rsidRPr="00E64EA5" w:rsidRDefault="00E760BA" w:rsidP="00740BC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2050" w:rsidRPr="00E64EA5" w:rsidRDefault="000846FC" w:rsidP="00740BC7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</w:rPr>
              <w:t xml:space="preserve">Career </w:t>
            </w:r>
            <w:r w:rsidR="00341E22" w:rsidRPr="00E64EA5">
              <w:rPr>
                <w:rFonts w:ascii="Arial" w:hAnsi="Arial" w:cs="Arial"/>
                <w:b/>
                <w:sz w:val="24"/>
                <w:szCs w:val="24"/>
              </w:rPr>
              <w:t>Objective</w:t>
            </w:r>
            <w:r w:rsidR="008A2EFA" w:rsidRPr="00E64EA5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807999" w:rsidRPr="00E64EA5" w:rsidTr="00BD539C">
        <w:trPr>
          <w:gridAfter w:val="1"/>
          <w:wAfter w:w="18" w:type="dxa"/>
        </w:trPr>
        <w:tc>
          <w:tcPr>
            <w:tcW w:w="8820" w:type="dxa"/>
            <w:vAlign w:val="center"/>
          </w:tcPr>
          <w:p w:rsidR="000E0D52" w:rsidRPr="00E64EA5" w:rsidRDefault="000E0D52" w:rsidP="00A90A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F3446" w:rsidRPr="00E64EA5" w:rsidRDefault="005F3446" w:rsidP="00A90A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To excel in my field through hard work, </w:t>
            </w:r>
            <w:r w:rsidR="00795A0D" w:rsidRPr="00E64EA5">
              <w:rPr>
                <w:rFonts w:ascii="Arial" w:hAnsi="Arial" w:cs="Arial"/>
                <w:sz w:val="24"/>
                <w:szCs w:val="24"/>
              </w:rPr>
              <w:t>honesty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A604EC" w:rsidRPr="00E64EA5">
              <w:rPr>
                <w:rFonts w:ascii="Arial" w:hAnsi="Arial" w:cs="Arial"/>
                <w:sz w:val="24"/>
                <w:szCs w:val="24"/>
              </w:rPr>
              <w:t>diligence</w:t>
            </w:r>
          </w:p>
          <w:p w:rsidR="00572D12" w:rsidRPr="00E64EA5" w:rsidRDefault="00572D12" w:rsidP="00A90A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1E22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E760BA" w:rsidRPr="00E64EA5" w:rsidRDefault="00E760BA" w:rsidP="00D60D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2050" w:rsidRPr="00E64EA5" w:rsidRDefault="00341E22" w:rsidP="00D60D30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</w:rPr>
              <w:t>Personal Data</w:t>
            </w:r>
          </w:p>
        </w:tc>
      </w:tr>
      <w:tr w:rsidR="00807999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807999" w:rsidRPr="00E64EA5" w:rsidRDefault="00807999" w:rsidP="00710348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Place of Birth:          </w:t>
            </w:r>
            <w:r w:rsidR="00ED5B85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E64EA5">
              <w:rPr>
                <w:rFonts w:ascii="Arial" w:hAnsi="Arial" w:cs="Arial"/>
                <w:sz w:val="24"/>
                <w:szCs w:val="24"/>
              </w:rPr>
              <w:t>Faisalabad, Punjab, Pakistan</w:t>
            </w:r>
          </w:p>
          <w:p w:rsidR="00E962F1" w:rsidRPr="00E64EA5" w:rsidRDefault="00807999" w:rsidP="009059A0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Age:                                         </w:t>
            </w:r>
            <w:r w:rsidR="009059A0">
              <w:rPr>
                <w:rFonts w:ascii="Arial" w:hAnsi="Arial" w:cs="Arial"/>
                <w:sz w:val="24"/>
                <w:szCs w:val="24"/>
              </w:rPr>
              <w:t>40</w:t>
            </w:r>
            <w:r w:rsidR="00355D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4EA5">
              <w:rPr>
                <w:rFonts w:ascii="Arial" w:hAnsi="Arial" w:cs="Arial"/>
                <w:sz w:val="24"/>
                <w:szCs w:val="24"/>
              </w:rPr>
              <w:t>Years</w:t>
            </w:r>
          </w:p>
          <w:p w:rsidR="00AF5BBC" w:rsidRPr="00E64EA5" w:rsidRDefault="00807999" w:rsidP="0064372A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Marital Status:                          Married</w:t>
            </w:r>
          </w:p>
          <w:p w:rsidR="009D4844" w:rsidRPr="00E64EA5" w:rsidRDefault="009D4844" w:rsidP="00371727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Languages:                       </w:t>
            </w:r>
            <w:r w:rsidR="00ED5B85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 Urdu</w:t>
            </w:r>
            <w:r w:rsidR="00E962F1" w:rsidRPr="00E64EA5">
              <w:rPr>
                <w:rFonts w:ascii="Arial" w:hAnsi="Arial" w:cs="Arial"/>
                <w:sz w:val="24"/>
                <w:szCs w:val="24"/>
              </w:rPr>
              <w:t>, English, Punjabi, French</w:t>
            </w:r>
            <w:r w:rsidR="00024900" w:rsidRPr="00E64EA5">
              <w:rPr>
                <w:rFonts w:ascii="Arial" w:hAnsi="Arial" w:cs="Arial"/>
                <w:sz w:val="24"/>
                <w:szCs w:val="24"/>
              </w:rPr>
              <w:t>(basic)</w:t>
            </w:r>
          </w:p>
        </w:tc>
      </w:tr>
      <w:tr w:rsidR="00341E22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E760BA" w:rsidRPr="00E64EA5" w:rsidRDefault="00E760BA" w:rsidP="00FE6AB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04C56" w:rsidRPr="00E64EA5" w:rsidRDefault="00341E22" w:rsidP="00FE6AB7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</w:rPr>
              <w:t>Education</w:t>
            </w:r>
          </w:p>
        </w:tc>
      </w:tr>
      <w:tr w:rsidR="0086314D" w:rsidRPr="00E64EA5" w:rsidTr="00BD539C">
        <w:trPr>
          <w:gridAfter w:val="1"/>
          <w:wAfter w:w="18" w:type="dxa"/>
          <w:trHeight w:val="2573"/>
        </w:trPr>
        <w:tc>
          <w:tcPr>
            <w:tcW w:w="8820" w:type="dxa"/>
          </w:tcPr>
          <w:p w:rsidR="00AF5BBC" w:rsidRPr="00E64EA5" w:rsidRDefault="00AF5BBC" w:rsidP="0086314D">
            <w:pPr>
              <w:rPr>
                <w:rFonts w:ascii="Arial" w:hAnsi="Arial" w:cs="Arial"/>
                <w:sz w:val="24"/>
                <w:szCs w:val="24"/>
              </w:rPr>
            </w:pPr>
          </w:p>
          <w:p w:rsidR="0086314D" w:rsidRPr="00E64EA5" w:rsidRDefault="0086314D" w:rsidP="0086314D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[2008-2012]     PhD Animal Science</w:t>
            </w:r>
            <w:r w:rsidR="001078C2" w:rsidRPr="00E64EA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8A6493">
              <w:rPr>
                <w:rFonts w:ascii="Arial" w:hAnsi="Arial" w:cs="Arial"/>
                <w:sz w:val="24"/>
                <w:szCs w:val="24"/>
              </w:rPr>
              <w:t>Quantitative Genetics</w:t>
            </w:r>
            <w:r w:rsidR="001078C2" w:rsidRPr="00E64EA5">
              <w:rPr>
                <w:rFonts w:ascii="Arial" w:hAnsi="Arial" w:cs="Arial"/>
                <w:sz w:val="24"/>
                <w:szCs w:val="24"/>
              </w:rPr>
              <w:t>)</w:t>
            </w:r>
            <w:r w:rsidRPr="00E64EA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86314D" w:rsidRPr="00E64EA5" w:rsidRDefault="0086314D" w:rsidP="0086314D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                        McGill University, Montreal, Quebec, Canada</w:t>
            </w:r>
          </w:p>
          <w:p w:rsidR="0086314D" w:rsidRPr="00E64EA5" w:rsidRDefault="0086314D" w:rsidP="00710348">
            <w:pPr>
              <w:rPr>
                <w:rFonts w:ascii="Arial" w:hAnsi="Arial" w:cs="Arial"/>
                <w:sz w:val="24"/>
                <w:szCs w:val="24"/>
              </w:rPr>
            </w:pPr>
          </w:p>
          <w:p w:rsidR="0086314D" w:rsidRPr="00E64EA5" w:rsidRDefault="0086314D" w:rsidP="0086314D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[2004-2007]    M.Sc</w:t>
            </w:r>
            <w:r w:rsidR="00CB638E">
              <w:rPr>
                <w:rFonts w:ascii="Arial" w:hAnsi="Arial" w:cs="Arial"/>
                <w:sz w:val="24"/>
                <w:szCs w:val="24"/>
              </w:rPr>
              <w:t>.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E64EA5">
              <w:rPr>
                <w:rFonts w:ascii="Arial" w:hAnsi="Arial" w:cs="Arial"/>
                <w:sz w:val="24"/>
                <w:szCs w:val="24"/>
              </w:rPr>
              <w:t>Hons</w:t>
            </w:r>
            <w:proofErr w:type="spellEnd"/>
            <w:r w:rsidRPr="00E64EA5">
              <w:rPr>
                <w:rFonts w:ascii="Arial" w:hAnsi="Arial" w:cs="Arial"/>
                <w:sz w:val="24"/>
                <w:szCs w:val="24"/>
              </w:rPr>
              <w:t xml:space="preserve">.) Animal Breeding and Genetics,  </w:t>
            </w:r>
          </w:p>
          <w:p w:rsidR="0086314D" w:rsidRPr="00E64EA5" w:rsidRDefault="0086314D" w:rsidP="0086314D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                       University of Agriculture, Faisalabad, Pakistan</w:t>
            </w:r>
          </w:p>
          <w:p w:rsidR="0086314D" w:rsidRPr="00E64EA5" w:rsidRDefault="0086314D" w:rsidP="0086314D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86314D" w:rsidRPr="00E64EA5" w:rsidRDefault="0086314D" w:rsidP="0086314D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[2000-2004]    B.Sc</w:t>
            </w:r>
            <w:r w:rsidR="00CB638E">
              <w:rPr>
                <w:rFonts w:ascii="Arial" w:hAnsi="Arial" w:cs="Arial"/>
                <w:sz w:val="24"/>
                <w:szCs w:val="24"/>
              </w:rPr>
              <w:t>.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E64EA5">
              <w:rPr>
                <w:rFonts w:ascii="Arial" w:hAnsi="Arial" w:cs="Arial"/>
                <w:sz w:val="24"/>
                <w:szCs w:val="24"/>
              </w:rPr>
              <w:t>Hons</w:t>
            </w:r>
            <w:proofErr w:type="spellEnd"/>
            <w:r w:rsidRPr="00E64EA5">
              <w:rPr>
                <w:rFonts w:ascii="Arial" w:hAnsi="Arial" w:cs="Arial"/>
                <w:sz w:val="24"/>
                <w:szCs w:val="24"/>
              </w:rPr>
              <w:t xml:space="preserve">.) Animal Husbandry, </w:t>
            </w:r>
          </w:p>
          <w:p w:rsidR="0086314D" w:rsidRPr="00E64EA5" w:rsidRDefault="0086314D" w:rsidP="006A18A1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                       University of Agriculture Faisalabad, Pakistan </w:t>
            </w:r>
          </w:p>
        </w:tc>
      </w:tr>
      <w:tr w:rsidR="00341E22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4454DD" w:rsidRPr="00E64EA5" w:rsidRDefault="004454DD" w:rsidP="00D60D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0F35" w:rsidRPr="00E64EA5" w:rsidRDefault="00E711C2" w:rsidP="00E711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="00341E22" w:rsidRPr="00E64EA5">
              <w:rPr>
                <w:rFonts w:ascii="Arial" w:hAnsi="Arial" w:cs="Arial"/>
                <w:b/>
                <w:sz w:val="24"/>
                <w:szCs w:val="24"/>
              </w:rPr>
              <w:t xml:space="preserve">ork </w:t>
            </w:r>
            <w:r w:rsidRPr="00E64EA5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341E22" w:rsidRPr="00E64EA5">
              <w:rPr>
                <w:rFonts w:ascii="Arial" w:hAnsi="Arial" w:cs="Arial"/>
                <w:b/>
                <w:sz w:val="24"/>
                <w:szCs w:val="24"/>
              </w:rPr>
              <w:t>xperience</w:t>
            </w:r>
          </w:p>
        </w:tc>
      </w:tr>
      <w:tr w:rsidR="00C82B7E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C16202" w:rsidRDefault="00FA2EA2" w:rsidP="0025404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F94C22">
              <w:rPr>
                <w:rFonts w:ascii="Arial" w:hAnsi="Arial" w:cs="Arial"/>
                <w:b/>
                <w:sz w:val="24"/>
                <w:szCs w:val="24"/>
              </w:rPr>
              <w:t xml:space="preserve">Central Project Director </w:t>
            </w:r>
            <w:r w:rsidRPr="00F94C22">
              <w:rPr>
                <w:rFonts w:ascii="Arial" w:hAnsi="Arial" w:cs="Arial"/>
                <w:sz w:val="24"/>
                <w:szCs w:val="24"/>
              </w:rPr>
              <w:t>at National Centre for Livestock Breeding Genetic sand Genomics</w:t>
            </w:r>
            <w:r w:rsidR="00C90869">
              <w:rPr>
                <w:rFonts w:ascii="Arial" w:hAnsi="Arial" w:cs="Arial"/>
                <w:sz w:val="24"/>
                <w:szCs w:val="24"/>
              </w:rPr>
              <w:t xml:space="preserve"> (NCLBG&amp;G)</w:t>
            </w:r>
            <w:r w:rsidRPr="00F94C22">
              <w:rPr>
                <w:rFonts w:ascii="Arial" w:hAnsi="Arial" w:cs="Arial"/>
                <w:sz w:val="24"/>
                <w:szCs w:val="24"/>
              </w:rPr>
              <w:t xml:space="preserve">, PMAS-Arid Agriculture University Rawalpindi, Pakistan from </w:t>
            </w:r>
            <w:r w:rsidR="00F94C22" w:rsidRPr="00F94C22">
              <w:rPr>
                <w:rFonts w:ascii="Arial" w:hAnsi="Arial" w:cs="Arial"/>
                <w:sz w:val="24"/>
                <w:szCs w:val="24"/>
              </w:rPr>
              <w:t>June</w:t>
            </w:r>
            <w:r w:rsidRPr="00F94C22">
              <w:rPr>
                <w:rFonts w:ascii="Arial" w:hAnsi="Arial" w:cs="Arial"/>
                <w:sz w:val="24"/>
                <w:szCs w:val="24"/>
              </w:rPr>
              <w:t xml:space="preserve"> 08, 2021 till to date</w:t>
            </w:r>
            <w:r w:rsidR="00ED5B8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C6816" w:rsidRPr="004F3319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>[</w:t>
            </w:r>
            <w:r w:rsidR="00254040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>12</w:t>
            </w:r>
            <w:r w:rsidR="003C6816" w:rsidRPr="004F3319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 xml:space="preserve"> months]</w:t>
            </w:r>
            <w:r w:rsidR="00AD79D8" w:rsidRPr="00F94C2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A0B16" w:rsidRPr="00F94C22" w:rsidRDefault="008A0B16" w:rsidP="008A0B1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F94C22" w:rsidRPr="00F94C22" w:rsidRDefault="00F94C22" w:rsidP="00F94C2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F94C22">
              <w:rPr>
                <w:rFonts w:ascii="Arial" w:hAnsi="Arial" w:cs="Arial"/>
                <w:b/>
                <w:sz w:val="24"/>
                <w:szCs w:val="24"/>
              </w:rPr>
              <w:t xml:space="preserve">Central Project Director (Additional Charge) </w:t>
            </w:r>
            <w:r w:rsidRPr="00F94C22">
              <w:rPr>
                <w:rFonts w:ascii="Arial" w:hAnsi="Arial" w:cs="Arial"/>
                <w:sz w:val="24"/>
                <w:szCs w:val="24"/>
              </w:rPr>
              <w:t xml:space="preserve">at National Centre for Livestock Breeding Genetic sand Genomics, PMAS-Arid Agriculture University Rawalpindi, Pakistan from February 08, 2021 to June 07, 2021. </w:t>
            </w:r>
            <w:r w:rsidRPr="00F94C22">
              <w:rPr>
                <w:rFonts w:ascii="Arial" w:hAnsi="Arial" w:cs="Arial"/>
                <w:sz w:val="24"/>
                <w:szCs w:val="24"/>
                <w:u w:val="single"/>
              </w:rPr>
              <w:t>[04 months]</w:t>
            </w:r>
            <w:r w:rsidRPr="00F94C2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94C22" w:rsidRPr="00F94C22" w:rsidRDefault="00F94C22" w:rsidP="00F94C22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66095" w:rsidRDefault="00766095" w:rsidP="007C5BC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660A3F">
              <w:rPr>
                <w:rFonts w:ascii="Arial" w:hAnsi="Arial" w:cs="Arial"/>
                <w:b/>
                <w:sz w:val="24"/>
                <w:szCs w:val="24"/>
              </w:rPr>
              <w:t>Scientific Director/Director-II</w:t>
            </w:r>
            <w:r w:rsidR="00FA2EA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C100E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 xml:space="preserve"> National Centre</w:t>
            </w:r>
            <w:r w:rsidR="008A0B16">
              <w:rPr>
                <w:rFonts w:ascii="Arial" w:hAnsi="Arial" w:cs="Arial"/>
                <w:sz w:val="24"/>
                <w:szCs w:val="24"/>
              </w:rPr>
              <w:t xml:space="preserve"> for Livestock Breeding Genetic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8A0B1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and Genomics</w:t>
            </w:r>
            <w:r w:rsidR="00C0090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0090D" w:rsidRPr="00E64EA5">
              <w:rPr>
                <w:rFonts w:ascii="Arial" w:hAnsi="Arial" w:cs="Arial"/>
                <w:sz w:val="24"/>
                <w:szCs w:val="24"/>
              </w:rPr>
              <w:t>PMAS-Arid Agriculture University Rawalpindi, Pakistan</w:t>
            </w:r>
            <w:r w:rsidR="00FA2E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090D">
              <w:rPr>
                <w:rFonts w:ascii="Arial" w:hAnsi="Arial" w:cs="Arial"/>
                <w:sz w:val="24"/>
                <w:szCs w:val="24"/>
              </w:rPr>
              <w:t xml:space="preserve">from November </w:t>
            </w:r>
            <w:r>
              <w:rPr>
                <w:rFonts w:ascii="Arial" w:hAnsi="Arial" w:cs="Arial"/>
                <w:sz w:val="24"/>
                <w:szCs w:val="24"/>
              </w:rPr>
              <w:t xml:space="preserve">19, 2018 to </w:t>
            </w:r>
            <w:r w:rsidR="00EB59D3">
              <w:rPr>
                <w:rFonts w:ascii="Arial" w:hAnsi="Arial" w:cs="Arial"/>
                <w:sz w:val="24"/>
                <w:szCs w:val="24"/>
              </w:rPr>
              <w:t>June 0</w:t>
            </w:r>
            <w:r w:rsidR="00F94C22">
              <w:rPr>
                <w:rFonts w:ascii="Arial" w:hAnsi="Arial" w:cs="Arial"/>
                <w:sz w:val="24"/>
                <w:szCs w:val="24"/>
              </w:rPr>
              <w:t>7</w:t>
            </w:r>
            <w:r w:rsidR="00EB59D3">
              <w:rPr>
                <w:rFonts w:ascii="Arial" w:hAnsi="Arial" w:cs="Arial"/>
                <w:sz w:val="24"/>
                <w:szCs w:val="24"/>
              </w:rPr>
              <w:t>, 2021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C0090D" w:rsidRPr="00E64EA5">
              <w:rPr>
                <w:rFonts w:ascii="Arial" w:hAnsi="Arial" w:cs="Arial"/>
                <w:sz w:val="24"/>
                <w:szCs w:val="24"/>
                <w:u w:val="single"/>
              </w:rPr>
              <w:t xml:space="preserve"> [</w:t>
            </w:r>
            <w:r w:rsidR="007C5BCD">
              <w:rPr>
                <w:rFonts w:ascii="Arial" w:hAnsi="Arial" w:cs="Arial"/>
                <w:sz w:val="24"/>
                <w:szCs w:val="24"/>
                <w:u w:val="single"/>
              </w:rPr>
              <w:t>02 years</w:t>
            </w:r>
            <w:r w:rsidR="00C0090D" w:rsidRPr="00E64EA5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7C5BCD">
              <w:rPr>
                <w:rFonts w:ascii="Arial" w:hAnsi="Arial" w:cs="Arial"/>
                <w:sz w:val="24"/>
                <w:szCs w:val="24"/>
                <w:u w:val="single"/>
              </w:rPr>
              <w:t xml:space="preserve">06 </w:t>
            </w:r>
            <w:r w:rsidR="00C0090D" w:rsidRPr="00E64EA5">
              <w:rPr>
                <w:rFonts w:ascii="Arial" w:hAnsi="Arial" w:cs="Arial"/>
                <w:sz w:val="24"/>
                <w:szCs w:val="24"/>
                <w:u w:val="single"/>
              </w:rPr>
              <w:t>months]</w:t>
            </w:r>
          </w:p>
          <w:p w:rsidR="00766095" w:rsidRDefault="00766095" w:rsidP="0076609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54040" w:rsidRPr="004F3319" w:rsidRDefault="00254040" w:rsidP="0025404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C100E">
              <w:rPr>
                <w:rFonts w:ascii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sz w:val="24"/>
                <w:szCs w:val="24"/>
              </w:rPr>
              <w:t>ssociate</w:t>
            </w:r>
            <w:r w:rsidRPr="003C100E">
              <w:rPr>
                <w:rFonts w:ascii="Arial" w:hAnsi="Arial" w:cs="Arial"/>
                <w:b/>
                <w:sz w:val="24"/>
                <w:szCs w:val="24"/>
              </w:rPr>
              <w:t xml:space="preserve"> Professor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at Department of </w:t>
            </w:r>
            <w:r w:rsidRPr="00E64EA5">
              <w:rPr>
                <w:rFonts w:ascii="Arial" w:hAnsi="Arial" w:cs="Arial"/>
                <w:sz w:val="24"/>
                <w:szCs w:val="24"/>
              </w:rPr>
              <w:t>Animal Breeding and Genetics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Faculty of Veterinary and Animal Sciences, PMAS-Arid Agriculture University Rawalpindi, Pakistan from </w:t>
            </w:r>
            <w:r>
              <w:rPr>
                <w:rFonts w:ascii="Arial" w:hAnsi="Arial" w:cs="Arial"/>
                <w:sz w:val="24"/>
                <w:szCs w:val="24"/>
              </w:rPr>
              <w:t>March 30 202</w:t>
            </w:r>
            <w:r w:rsidRPr="00E64EA5">
              <w:rPr>
                <w:rFonts w:ascii="Arial" w:hAnsi="Arial" w:cs="Arial"/>
                <w:sz w:val="24"/>
                <w:szCs w:val="24"/>
              </w:rPr>
              <w:t>2 till to date.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3319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>[</w:t>
            </w:r>
            <w:r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>02 months</w:t>
            </w:r>
            <w:r w:rsidRPr="004F3319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>]</w:t>
            </w:r>
          </w:p>
          <w:p w:rsidR="00254040" w:rsidRPr="00254040" w:rsidRDefault="00254040" w:rsidP="00254040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82B7E" w:rsidRPr="00254040" w:rsidRDefault="00C82B7E" w:rsidP="0025404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3C100E">
              <w:rPr>
                <w:rFonts w:ascii="Arial" w:hAnsi="Arial" w:cs="Arial"/>
                <w:b/>
                <w:sz w:val="24"/>
                <w:szCs w:val="24"/>
              </w:rPr>
              <w:t>Assistant Professor</w:t>
            </w:r>
            <w:r w:rsidR="00FA2EA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C100E">
              <w:rPr>
                <w:rFonts w:ascii="Arial" w:hAnsi="Arial" w:cs="Arial"/>
                <w:sz w:val="24"/>
                <w:szCs w:val="24"/>
              </w:rPr>
              <w:t xml:space="preserve">at Department </w:t>
            </w:r>
            <w:r w:rsidR="00471D2E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471D2E" w:rsidRPr="00E64EA5">
              <w:rPr>
                <w:rFonts w:ascii="Arial" w:hAnsi="Arial" w:cs="Arial"/>
                <w:sz w:val="24"/>
                <w:szCs w:val="24"/>
              </w:rPr>
              <w:t>Animal</w:t>
            </w:r>
            <w:r w:rsidR="006507B4" w:rsidRPr="00E64EA5">
              <w:rPr>
                <w:rFonts w:ascii="Arial" w:hAnsi="Arial" w:cs="Arial"/>
                <w:sz w:val="24"/>
                <w:szCs w:val="24"/>
              </w:rPr>
              <w:t xml:space="preserve"> Breeding and </w:t>
            </w:r>
            <w:r w:rsidR="00471D2E" w:rsidRPr="00E64EA5">
              <w:rPr>
                <w:rFonts w:ascii="Arial" w:hAnsi="Arial" w:cs="Arial"/>
                <w:sz w:val="24"/>
                <w:szCs w:val="24"/>
              </w:rPr>
              <w:t>Genetics</w:t>
            </w:r>
            <w:r w:rsidR="00471D2E">
              <w:rPr>
                <w:rFonts w:ascii="Arial" w:hAnsi="Arial" w:cs="Arial"/>
                <w:sz w:val="24"/>
                <w:szCs w:val="24"/>
              </w:rPr>
              <w:t>,</w:t>
            </w:r>
            <w:r w:rsidR="00471D2E" w:rsidRPr="00E64EA5">
              <w:rPr>
                <w:rFonts w:ascii="Arial" w:hAnsi="Arial" w:cs="Arial"/>
                <w:sz w:val="24"/>
                <w:szCs w:val="24"/>
              </w:rPr>
              <w:t xml:space="preserve"> Faculty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of Veterinary and Animal Sciences, </w:t>
            </w:r>
            <w:r w:rsidR="006C0E1E" w:rsidRPr="00E64EA5">
              <w:rPr>
                <w:rFonts w:ascii="Arial" w:hAnsi="Arial" w:cs="Arial"/>
                <w:sz w:val="24"/>
                <w:szCs w:val="24"/>
              </w:rPr>
              <w:t>PMAS-</w:t>
            </w:r>
            <w:r w:rsidRPr="00E64EA5">
              <w:rPr>
                <w:rFonts w:ascii="Arial" w:hAnsi="Arial" w:cs="Arial"/>
                <w:sz w:val="24"/>
                <w:szCs w:val="24"/>
              </w:rPr>
              <w:t>Arid Agriculture University Rawalpindi, Pakistan from December</w:t>
            </w:r>
            <w:r w:rsidR="00254040">
              <w:rPr>
                <w:rFonts w:ascii="Arial" w:hAnsi="Arial" w:cs="Arial"/>
                <w:sz w:val="24"/>
                <w:szCs w:val="24"/>
              </w:rPr>
              <w:t xml:space="preserve"> 14, 2012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254040">
              <w:rPr>
                <w:rFonts w:ascii="Arial" w:hAnsi="Arial" w:cs="Arial"/>
                <w:sz w:val="24"/>
                <w:szCs w:val="24"/>
              </w:rPr>
              <w:t>March 29, 2022</w:t>
            </w:r>
            <w:r w:rsidRPr="00E64EA5">
              <w:rPr>
                <w:rFonts w:ascii="Arial" w:hAnsi="Arial" w:cs="Arial"/>
                <w:sz w:val="24"/>
                <w:szCs w:val="24"/>
              </w:rPr>
              <w:t>.</w:t>
            </w:r>
            <w:r w:rsidR="00AD79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6AB7" w:rsidRPr="00254040">
              <w:rPr>
                <w:rFonts w:ascii="Arial" w:hAnsi="Arial" w:cs="Arial"/>
                <w:sz w:val="24"/>
                <w:szCs w:val="24"/>
                <w:u w:val="single"/>
              </w:rPr>
              <w:t>[</w:t>
            </w:r>
            <w:r w:rsidR="00ED5BFF" w:rsidRPr="00254040">
              <w:rPr>
                <w:rFonts w:ascii="Arial" w:hAnsi="Arial" w:cs="Arial"/>
                <w:sz w:val="24"/>
                <w:szCs w:val="24"/>
                <w:u w:val="single"/>
              </w:rPr>
              <w:t>111 months</w:t>
            </w:r>
            <w:r w:rsidR="00254040" w:rsidRPr="00254040">
              <w:rPr>
                <w:rFonts w:ascii="Arial" w:hAnsi="Arial" w:cs="Arial"/>
                <w:sz w:val="24"/>
                <w:szCs w:val="24"/>
                <w:u w:val="single"/>
              </w:rPr>
              <w:t xml:space="preserve"> and 16 days</w:t>
            </w:r>
            <w:r w:rsidR="00FE6AB7" w:rsidRPr="00254040">
              <w:rPr>
                <w:rFonts w:ascii="Arial" w:hAnsi="Arial" w:cs="Arial"/>
                <w:sz w:val="24"/>
                <w:szCs w:val="24"/>
                <w:u w:val="single"/>
              </w:rPr>
              <w:t>]</w:t>
            </w:r>
          </w:p>
          <w:p w:rsidR="000F75FE" w:rsidRPr="00E64EA5" w:rsidRDefault="000F75FE" w:rsidP="000F75F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C82B7E" w:rsidRPr="00E64EA5" w:rsidRDefault="00C82B7E" w:rsidP="000F097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Worked as </w:t>
            </w:r>
            <w:r w:rsidRPr="003C100E">
              <w:rPr>
                <w:rFonts w:ascii="Arial" w:hAnsi="Arial" w:cs="Arial"/>
                <w:b/>
                <w:sz w:val="24"/>
                <w:szCs w:val="24"/>
              </w:rPr>
              <w:t>Graduate Student Assistant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at the Dept. of Animal Science, McGill University, Montreal, Quebec, Canada from </w:t>
            </w:r>
            <w:r w:rsidR="00471D2E" w:rsidRPr="00E64EA5">
              <w:rPr>
                <w:rFonts w:ascii="Arial" w:hAnsi="Arial" w:cs="Arial"/>
                <w:sz w:val="24"/>
                <w:szCs w:val="24"/>
              </w:rPr>
              <w:t>September 2008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to December 2008 and then from January  to July 2011.</w:t>
            </w:r>
            <w:r w:rsidR="00FE6AB7" w:rsidRPr="00E64EA5">
              <w:rPr>
                <w:rFonts w:ascii="Arial" w:hAnsi="Arial" w:cs="Arial"/>
                <w:sz w:val="24"/>
                <w:szCs w:val="24"/>
                <w:u w:val="single"/>
              </w:rPr>
              <w:t>[</w:t>
            </w:r>
            <w:r w:rsidR="009D0DD9" w:rsidRPr="00E64EA5">
              <w:rPr>
                <w:rFonts w:ascii="Arial" w:hAnsi="Arial" w:cs="Arial"/>
                <w:sz w:val="24"/>
                <w:szCs w:val="24"/>
                <w:u w:val="single"/>
              </w:rPr>
              <w:t>11</w:t>
            </w:r>
            <w:r w:rsidR="00FE6AB7" w:rsidRPr="00E64EA5">
              <w:rPr>
                <w:rFonts w:ascii="Arial" w:hAnsi="Arial" w:cs="Arial"/>
                <w:sz w:val="24"/>
                <w:szCs w:val="24"/>
                <w:u w:val="single"/>
              </w:rPr>
              <w:t xml:space="preserve"> months]</w:t>
            </w:r>
          </w:p>
          <w:p w:rsidR="000F75FE" w:rsidRPr="00E64EA5" w:rsidRDefault="000F75FE" w:rsidP="000F75F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C82B7E" w:rsidRPr="00E64EA5" w:rsidRDefault="00C82B7E" w:rsidP="007C5BC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Worked as </w:t>
            </w:r>
            <w:r w:rsidRPr="003C100E">
              <w:rPr>
                <w:rFonts w:ascii="Arial" w:hAnsi="Arial" w:cs="Arial"/>
                <w:b/>
                <w:sz w:val="24"/>
                <w:szCs w:val="24"/>
              </w:rPr>
              <w:t>Lecturer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in Animal Breeding &amp; Genetics at the University College of Veterinary &amp; Animal Sciences, The </w:t>
            </w:r>
            <w:r w:rsidR="00DF4BE0" w:rsidRPr="00E64EA5">
              <w:rPr>
                <w:rFonts w:ascii="Arial" w:hAnsi="Arial" w:cs="Arial"/>
                <w:sz w:val="24"/>
                <w:szCs w:val="24"/>
              </w:rPr>
              <w:t>Islamic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University of Bahawalpur, Pakistan from June 2007 to August 2008.</w:t>
            </w:r>
            <w:r w:rsidR="00FE6AB7" w:rsidRPr="00E64EA5">
              <w:rPr>
                <w:rFonts w:ascii="Arial" w:hAnsi="Arial" w:cs="Arial"/>
                <w:sz w:val="24"/>
                <w:szCs w:val="24"/>
                <w:u w:val="single"/>
              </w:rPr>
              <w:t>[</w:t>
            </w:r>
            <w:r w:rsidR="007C5BCD">
              <w:rPr>
                <w:rFonts w:ascii="Arial" w:hAnsi="Arial" w:cs="Arial"/>
                <w:sz w:val="24"/>
                <w:szCs w:val="24"/>
                <w:u w:val="single"/>
              </w:rPr>
              <w:t>01 year 03</w:t>
            </w:r>
            <w:r w:rsidR="00FE6AB7" w:rsidRPr="00E64EA5">
              <w:rPr>
                <w:rFonts w:ascii="Arial" w:hAnsi="Arial" w:cs="Arial"/>
                <w:sz w:val="24"/>
                <w:szCs w:val="24"/>
                <w:u w:val="single"/>
              </w:rPr>
              <w:t xml:space="preserve"> months]</w:t>
            </w:r>
          </w:p>
          <w:p w:rsidR="000F75FE" w:rsidRPr="00E64EA5" w:rsidRDefault="000F75FE" w:rsidP="000F75F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C82B7E" w:rsidRPr="00E64EA5" w:rsidRDefault="00C82B7E" w:rsidP="003C100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Worked as a </w:t>
            </w:r>
            <w:r w:rsidRPr="003C100E">
              <w:rPr>
                <w:rFonts w:ascii="Arial" w:hAnsi="Arial" w:cs="Arial"/>
                <w:b/>
                <w:sz w:val="24"/>
                <w:szCs w:val="24"/>
              </w:rPr>
              <w:t>Research Fellow</w:t>
            </w:r>
            <w:r w:rsidR="00FB706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C100E">
              <w:rPr>
                <w:rFonts w:ascii="Arial" w:hAnsi="Arial" w:cs="Arial"/>
                <w:sz w:val="24"/>
                <w:szCs w:val="24"/>
              </w:rPr>
              <w:t xml:space="preserve">in the 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project titled “Development of milk recording and genetic evaluation models in </w:t>
            </w:r>
            <w:proofErr w:type="spellStart"/>
            <w:r w:rsidRPr="00E64EA5">
              <w:rPr>
                <w:rFonts w:ascii="Arial" w:hAnsi="Arial" w:cs="Arial"/>
                <w:sz w:val="24"/>
                <w:szCs w:val="24"/>
              </w:rPr>
              <w:t>Sahiwal</w:t>
            </w:r>
            <w:proofErr w:type="spellEnd"/>
            <w:r w:rsidRPr="00E64EA5">
              <w:rPr>
                <w:rFonts w:ascii="Arial" w:hAnsi="Arial" w:cs="Arial"/>
                <w:sz w:val="24"/>
                <w:szCs w:val="24"/>
              </w:rPr>
              <w:t xml:space="preserve"> cattle”</w:t>
            </w:r>
            <w:r w:rsidR="003C100E">
              <w:rPr>
                <w:rFonts w:ascii="Arial" w:hAnsi="Arial" w:cs="Arial"/>
                <w:sz w:val="24"/>
                <w:szCs w:val="24"/>
              </w:rPr>
              <w:t xml:space="preserve"> funded by </w:t>
            </w:r>
            <w:r w:rsidR="003C100E" w:rsidRPr="00E64EA5">
              <w:rPr>
                <w:rFonts w:ascii="Arial" w:hAnsi="Arial" w:cs="Arial"/>
                <w:sz w:val="24"/>
                <w:szCs w:val="24"/>
              </w:rPr>
              <w:t>in the Agriculture Linkages Program (ALP)</w:t>
            </w:r>
            <w:r w:rsidR="003C100E">
              <w:rPr>
                <w:rFonts w:ascii="Arial" w:hAnsi="Arial" w:cs="Arial"/>
                <w:sz w:val="24"/>
                <w:szCs w:val="24"/>
              </w:rPr>
              <w:t xml:space="preserve"> run by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the Department of Animal Breeding and Genetics, University of Agriculture Faisalabad, Pakistan from January 2005 to June 2005</w:t>
            </w:r>
            <w:r w:rsidRPr="006B34D0">
              <w:rPr>
                <w:rFonts w:ascii="Arial" w:hAnsi="Arial" w:cs="Arial"/>
                <w:sz w:val="24"/>
                <w:szCs w:val="24"/>
              </w:rPr>
              <w:t>.</w:t>
            </w:r>
            <w:r w:rsidR="00FE6AB7" w:rsidRPr="00E64EA5">
              <w:rPr>
                <w:rFonts w:ascii="Arial" w:hAnsi="Arial" w:cs="Arial"/>
                <w:sz w:val="24"/>
                <w:szCs w:val="24"/>
                <w:u w:val="single"/>
              </w:rPr>
              <w:t>[</w:t>
            </w:r>
            <w:r w:rsidR="00C0090D">
              <w:rPr>
                <w:rFonts w:ascii="Arial" w:hAnsi="Arial" w:cs="Arial"/>
                <w:sz w:val="24"/>
                <w:szCs w:val="24"/>
                <w:u w:val="single"/>
              </w:rPr>
              <w:t>0</w:t>
            </w:r>
            <w:r w:rsidR="00FE6AB7" w:rsidRPr="00E64EA5">
              <w:rPr>
                <w:rFonts w:ascii="Arial" w:hAnsi="Arial" w:cs="Arial"/>
                <w:sz w:val="24"/>
                <w:szCs w:val="24"/>
                <w:u w:val="single"/>
              </w:rPr>
              <w:t>6 months]</w:t>
            </w:r>
          </w:p>
        </w:tc>
      </w:tr>
      <w:tr w:rsidR="007C5C07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4454DD" w:rsidRPr="00E64EA5" w:rsidRDefault="004454DD" w:rsidP="00D60D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C081B" w:rsidRPr="00E64EA5" w:rsidRDefault="00BD299D" w:rsidP="004971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</w:rPr>
              <w:t>Teaching</w:t>
            </w:r>
            <w:r w:rsidR="003449E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64EA5" w:rsidRPr="00E64EA5">
              <w:rPr>
                <w:rFonts w:ascii="Arial" w:hAnsi="Arial" w:cs="Arial"/>
                <w:b/>
                <w:sz w:val="24"/>
                <w:szCs w:val="24"/>
              </w:rPr>
              <w:t>Assignments</w:t>
            </w:r>
          </w:p>
        </w:tc>
      </w:tr>
      <w:tr w:rsidR="002B4279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943641" w:rsidRPr="00E64EA5" w:rsidRDefault="00943641" w:rsidP="00D60D3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B4279" w:rsidRPr="00E64EA5" w:rsidRDefault="002B4279" w:rsidP="00D60D3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  <w:u w:val="single"/>
              </w:rPr>
              <w:t>Postgraduate Courses</w:t>
            </w:r>
            <w:r w:rsidR="00355DA8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Taught</w:t>
            </w:r>
          </w:p>
          <w:p w:rsidR="00BD299D" w:rsidRPr="00E64EA5" w:rsidRDefault="00BD299D" w:rsidP="00D60D3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C2E9E" w:rsidRPr="00E64EA5" w:rsidRDefault="009C2E9E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Advanced Concepts in Genetics</w:t>
            </w:r>
          </w:p>
          <w:p w:rsidR="009C2E9E" w:rsidRPr="00E64EA5" w:rsidRDefault="009C2E9E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Population and Quantitative Genetics</w:t>
            </w:r>
          </w:p>
          <w:p w:rsidR="009C2E9E" w:rsidRDefault="009C2E9E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Biometrical Techniques in Animal Breeding</w:t>
            </w:r>
          </w:p>
          <w:p w:rsidR="00D235BF" w:rsidRPr="00E64EA5" w:rsidRDefault="00D235BF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Biometrical Genetics</w:t>
            </w:r>
          </w:p>
          <w:p w:rsidR="002B4279" w:rsidRDefault="00466C38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Statistical Genetics and R programming</w:t>
            </w:r>
          </w:p>
          <w:p w:rsidR="00D33C7D" w:rsidRPr="00E64EA5" w:rsidRDefault="00D33C7D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Population Genetics</w:t>
            </w:r>
          </w:p>
          <w:p w:rsidR="00466C38" w:rsidRPr="00E64EA5" w:rsidRDefault="00F45B7E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Postgraduate </w:t>
            </w:r>
            <w:r w:rsidR="00466C38" w:rsidRPr="00E64EA5">
              <w:rPr>
                <w:rFonts w:ascii="Arial" w:hAnsi="Arial" w:cs="Arial"/>
                <w:sz w:val="24"/>
                <w:szCs w:val="24"/>
              </w:rPr>
              <w:t>Seminar</w:t>
            </w:r>
          </w:p>
          <w:p w:rsidR="00BD299D" w:rsidRPr="00E64EA5" w:rsidRDefault="00BD299D" w:rsidP="00BD299D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  <w:p w:rsidR="002B4279" w:rsidRPr="00E64EA5" w:rsidRDefault="002B4279" w:rsidP="00D60D3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  <w:u w:val="single"/>
              </w:rPr>
              <w:t>Undergraduate Courses</w:t>
            </w:r>
            <w:r w:rsidR="00355DA8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Taught</w:t>
            </w:r>
          </w:p>
          <w:p w:rsidR="00BD299D" w:rsidRPr="00E64EA5" w:rsidRDefault="00BD299D" w:rsidP="00D60D3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F4BE0" w:rsidRDefault="00DF4BE0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Animal Breeding and Genetics</w:t>
            </w:r>
            <w:r w:rsidR="00404E49">
              <w:rPr>
                <w:rFonts w:ascii="Arial" w:hAnsi="Arial" w:cs="Arial"/>
                <w:sz w:val="24"/>
                <w:szCs w:val="24"/>
              </w:rPr>
              <w:t>-I</w:t>
            </w:r>
          </w:p>
          <w:p w:rsidR="00404E49" w:rsidRDefault="00404E49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Animal Breeding and Genetics</w:t>
            </w:r>
            <w:r>
              <w:rPr>
                <w:rFonts w:ascii="Arial" w:hAnsi="Arial" w:cs="Arial"/>
                <w:sz w:val="24"/>
                <w:szCs w:val="24"/>
              </w:rPr>
              <w:t>-II</w:t>
            </w:r>
          </w:p>
          <w:p w:rsidR="002B4279" w:rsidRPr="00E64EA5" w:rsidRDefault="002B4279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Introduction to Animal Breeding and Genetics</w:t>
            </w:r>
          </w:p>
          <w:p w:rsidR="002B4279" w:rsidRPr="00E64EA5" w:rsidRDefault="002B4279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P</w:t>
            </w:r>
            <w:r w:rsidR="00466C38" w:rsidRPr="00E64EA5">
              <w:rPr>
                <w:rFonts w:ascii="Arial" w:hAnsi="Arial" w:cs="Arial"/>
                <w:sz w:val="24"/>
                <w:szCs w:val="24"/>
              </w:rPr>
              <w:t>rinciple</w:t>
            </w:r>
            <w:r w:rsidR="00D33C7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6C38" w:rsidRPr="00E64EA5">
              <w:rPr>
                <w:rFonts w:ascii="Arial" w:hAnsi="Arial" w:cs="Arial"/>
                <w:sz w:val="24"/>
                <w:szCs w:val="24"/>
              </w:rPr>
              <w:t>of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G</w:t>
            </w:r>
            <w:r w:rsidR="00466C38" w:rsidRPr="00E64EA5">
              <w:rPr>
                <w:rFonts w:ascii="Arial" w:hAnsi="Arial" w:cs="Arial"/>
                <w:sz w:val="24"/>
                <w:szCs w:val="24"/>
              </w:rPr>
              <w:t>enetics</w:t>
            </w:r>
            <w:r w:rsidR="00D33C7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4EA5">
              <w:rPr>
                <w:rFonts w:ascii="Arial" w:hAnsi="Arial" w:cs="Arial"/>
                <w:sz w:val="24"/>
                <w:szCs w:val="24"/>
              </w:rPr>
              <w:t>&amp; P</w:t>
            </w:r>
            <w:r w:rsidR="00466C38" w:rsidRPr="00E64EA5">
              <w:rPr>
                <w:rFonts w:ascii="Arial" w:hAnsi="Arial" w:cs="Arial"/>
                <w:sz w:val="24"/>
                <w:szCs w:val="24"/>
              </w:rPr>
              <w:t>opulation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G</w:t>
            </w:r>
            <w:r w:rsidR="00466C38" w:rsidRPr="00E64EA5">
              <w:rPr>
                <w:rFonts w:ascii="Arial" w:hAnsi="Arial" w:cs="Arial"/>
                <w:sz w:val="24"/>
                <w:szCs w:val="24"/>
              </w:rPr>
              <w:t>enetics</w:t>
            </w:r>
          </w:p>
          <w:p w:rsidR="002B4279" w:rsidRPr="00E64EA5" w:rsidRDefault="002B4279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Animal Breeding Plans and Policies</w:t>
            </w:r>
          </w:p>
          <w:p w:rsidR="002B4279" w:rsidRPr="00E64EA5" w:rsidRDefault="002B4279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Animal Husbandry</w:t>
            </w:r>
          </w:p>
          <w:p w:rsidR="00466C38" w:rsidRPr="00E64EA5" w:rsidRDefault="00466C38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Introduction to Livestock Management</w:t>
            </w:r>
          </w:p>
          <w:p w:rsidR="002B4279" w:rsidRPr="00E64EA5" w:rsidRDefault="002B4279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Equine and Camel Production</w:t>
            </w:r>
          </w:p>
          <w:p w:rsidR="00466C38" w:rsidRPr="00E64EA5" w:rsidRDefault="00466C38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Beef Production</w:t>
            </w:r>
          </w:p>
          <w:p w:rsidR="002B4279" w:rsidRPr="00E64EA5" w:rsidRDefault="002B4279" w:rsidP="00466C3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lastRenderedPageBreak/>
              <w:t>Small Ruminant Production</w:t>
            </w:r>
          </w:p>
          <w:p w:rsidR="002B4279" w:rsidRPr="00E64EA5" w:rsidRDefault="002B4279" w:rsidP="00D60D3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Sheep and Goat Production</w:t>
            </w:r>
          </w:p>
          <w:p w:rsidR="002B4279" w:rsidRPr="00E64EA5" w:rsidRDefault="002B4279" w:rsidP="00404E49">
            <w:pPr>
              <w:pStyle w:val="ListParagraph"/>
              <w:ind w:left="108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64EA5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BD539C" w:rsidRDefault="00355DA8" w:rsidP="00D60D3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Postgraduate Students Supervised</w:t>
            </w:r>
          </w:p>
          <w:p w:rsidR="00E64EA5" w:rsidRPr="00E64EA5" w:rsidRDefault="00E64EA5" w:rsidP="00D60D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DA8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530F5B" w:rsidRPr="00404E49" w:rsidRDefault="00530F5B" w:rsidP="00355DA8">
            <w:pPr>
              <w:rPr>
                <w:rFonts w:ascii="Arial" w:hAnsi="Arial" w:cs="Arial"/>
                <w:b/>
                <w:i/>
                <w:color w:val="000000"/>
                <w:sz w:val="24"/>
                <w:szCs w:val="24"/>
                <w:u w:val="single"/>
              </w:rPr>
            </w:pPr>
            <w:r w:rsidRPr="00404E49">
              <w:rPr>
                <w:rFonts w:ascii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As Major Supervisor</w:t>
            </w:r>
          </w:p>
          <w:p w:rsidR="002B4F0E" w:rsidRDefault="00355DA8" w:rsidP="002B4F0E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Syed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Hassan Ali Shah (AS-552122)</w:t>
            </w:r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2018. </w:t>
            </w:r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M.Sc.(</w:t>
            </w: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Hons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) Livestock Management with thesis titled" Comparative study of economic traits of </w:t>
            </w: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Nili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Ravi Buffaloes in District Jhelum and </w:t>
            </w: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Okara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of The Punjab"  at the Department of Agricultural Sciences, </w:t>
            </w: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Allam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Iqbal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Open University, Islamabad</w:t>
            </w:r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355DA8" w:rsidRPr="002B4F0E" w:rsidRDefault="00355DA8" w:rsidP="002B4F0E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Iqtidar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Ali (16-A</w:t>
            </w:r>
            <w:r w:rsidR="00976EC9" w:rsidRPr="002B4F0E">
              <w:rPr>
                <w:rFonts w:ascii="Arial" w:hAnsi="Arial" w:cs="Arial"/>
                <w:color w:val="000000"/>
                <w:sz w:val="24"/>
                <w:szCs w:val="24"/>
              </w:rPr>
              <w:t>rid</w:t>
            </w:r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-5827)</w:t>
            </w:r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2019. </w:t>
            </w:r>
            <w:proofErr w:type="spellStart"/>
            <w:r w:rsidR="00704D4F" w:rsidRPr="002B4F0E">
              <w:rPr>
                <w:rFonts w:ascii="Arial" w:hAnsi="Arial" w:cs="Arial"/>
                <w:color w:val="000000"/>
                <w:sz w:val="24"/>
                <w:szCs w:val="24"/>
              </w:rPr>
              <w:t>M.Phil</w:t>
            </w:r>
            <w:proofErr w:type="spellEnd"/>
            <w:r w:rsidR="00704D4F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in Animal Breeding &amp; Genetics with thesis titled" Factors affecting beef production traits in </w:t>
            </w:r>
            <w:proofErr w:type="spellStart"/>
            <w:r w:rsidR="00704D4F" w:rsidRPr="002B4F0E">
              <w:rPr>
                <w:rFonts w:ascii="Arial" w:hAnsi="Arial" w:cs="Arial"/>
                <w:color w:val="000000"/>
                <w:sz w:val="24"/>
                <w:szCs w:val="24"/>
              </w:rPr>
              <w:t>Dhanni</w:t>
            </w:r>
            <w:proofErr w:type="spellEnd"/>
            <w:r w:rsidR="00704D4F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cattle"  at the Department of Animal Breeding and Genetics, PMAS-Arid Agriculture University Rawalpindi.</w:t>
            </w:r>
          </w:p>
          <w:p w:rsidR="00171C0D" w:rsidRDefault="00171C0D" w:rsidP="00704D4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30F5B" w:rsidRPr="00404E49" w:rsidRDefault="00530F5B" w:rsidP="00530F5B">
            <w:pPr>
              <w:rPr>
                <w:rFonts w:ascii="Arial" w:hAnsi="Arial" w:cs="Arial"/>
                <w:b/>
                <w:i/>
                <w:color w:val="000000"/>
                <w:sz w:val="24"/>
                <w:szCs w:val="24"/>
                <w:u w:val="single"/>
              </w:rPr>
            </w:pPr>
            <w:r w:rsidRPr="00404E49">
              <w:rPr>
                <w:rFonts w:ascii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As Member Supervisory Committee</w:t>
            </w:r>
          </w:p>
          <w:p w:rsidR="002B4F0E" w:rsidRDefault="00530F5B" w:rsidP="002B4F0E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Raja Danish </w:t>
            </w: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Muner</w:t>
            </w:r>
            <w:proofErr w:type="spellEnd"/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C93AC2" w:rsidRPr="002B4F0E">
              <w:rPr>
                <w:rFonts w:ascii="TimesNewRomanPSMT" w:hAnsi="TimesNewRomanPSMT" w:cs="TimesNewRomanPSMT"/>
                <w:szCs w:val="22"/>
                <w:lang w:val="en-US" w:eastAsia="en-CA"/>
              </w:rPr>
              <w:t>16-Arid-5829)</w:t>
            </w:r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C93AC2" w:rsidRPr="002B4F0E">
              <w:rPr>
                <w:rFonts w:ascii="Arial" w:hAnsi="Arial" w:cs="Arial"/>
                <w:b/>
                <w:color w:val="000000"/>
                <w:sz w:val="24"/>
                <w:szCs w:val="24"/>
              </w:rPr>
              <w:t>Ongoing</w:t>
            </w:r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PhD in Animal Breeding &amp;Genetics with thesis titled" </w:t>
            </w:r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>Emancipating phenotypic and genotypic variations among Punjab goat breeds using SNP chip</w:t>
            </w:r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"  at the Department of Animal Breeding and Genetics, PMAS-Arid Ag</w:t>
            </w:r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>riculture University Rawalpindi</w:t>
            </w:r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2B4F0E" w:rsidRDefault="0030616E" w:rsidP="002B4F0E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Muhammad Abdul </w:t>
            </w: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Rahman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(06-ARID-65). 2019. PhD in Economics with thesis </w:t>
            </w: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titled"The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impact of climate change on dairy production for Pakistan using </w:t>
            </w: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Ricardian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approach" at the Department of Economics, PMAS-Arid Agriculture University Rawalpindi.</w:t>
            </w:r>
          </w:p>
          <w:p w:rsidR="002B4F0E" w:rsidRDefault="00976EC9" w:rsidP="002B4F0E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Faiza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Farooq</w:t>
            </w:r>
            <w:proofErr w:type="spellEnd"/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13-Arid-3120</w:t>
            </w:r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). </w:t>
            </w:r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M.</w:t>
            </w:r>
            <w:r w:rsidR="00D63FB9" w:rsidRPr="002B4F0E">
              <w:rPr>
                <w:rFonts w:ascii="Arial" w:hAnsi="Arial" w:cs="Arial"/>
                <w:color w:val="000000"/>
                <w:sz w:val="24"/>
                <w:szCs w:val="24"/>
              </w:rPr>
              <w:t>Phil</w:t>
            </w:r>
            <w:proofErr w:type="spellEnd"/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in </w:t>
            </w:r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Biochemistry</w:t>
            </w:r>
            <w:r w:rsidR="00013952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with thesis titled" </w:t>
            </w:r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Functional characterization of TM6SF2 gene under </w:t>
            </w: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steatotic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phenotypes</w:t>
            </w:r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"  at the </w:t>
            </w:r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University Institute of Biochemistry and Biotechnology</w:t>
            </w:r>
            <w:r w:rsidR="00C93AC2" w:rsidRPr="002B4F0E">
              <w:rPr>
                <w:rFonts w:ascii="Arial" w:hAnsi="Arial" w:cs="Arial"/>
                <w:color w:val="000000"/>
                <w:sz w:val="24"/>
                <w:szCs w:val="24"/>
              </w:rPr>
              <w:t>, PMAS-Arid Agriculture University Rawalpindi.</w:t>
            </w:r>
          </w:p>
          <w:p w:rsidR="00704D4F" w:rsidRPr="002B4F0E" w:rsidRDefault="00976EC9" w:rsidP="002B4F0E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Nouman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Wahid (11-Arid-982). 2019. </w:t>
            </w:r>
            <w:proofErr w:type="spellStart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>M.Phil</w:t>
            </w:r>
            <w:proofErr w:type="spellEnd"/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in Animal Breeding &amp; Genetics </w:t>
            </w:r>
            <w:r w:rsidR="00837D7E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with thesis titled "Status of A1/A2 type milk protein among Pakistani </w:t>
            </w:r>
            <w:proofErr w:type="spellStart"/>
            <w:r w:rsidR="00837D7E" w:rsidRPr="002B4F0E">
              <w:rPr>
                <w:rFonts w:ascii="Arial" w:hAnsi="Arial" w:cs="Arial"/>
                <w:color w:val="000000"/>
                <w:sz w:val="24"/>
                <w:szCs w:val="24"/>
              </w:rPr>
              <w:t>milch</w:t>
            </w:r>
            <w:proofErr w:type="spellEnd"/>
            <w:r w:rsidR="00837D7E"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animals</w:t>
            </w:r>
            <w:r w:rsidR="002B4F0E" w:rsidRPr="002B4F0E">
              <w:rPr>
                <w:rFonts w:ascii="Arial" w:hAnsi="Arial" w:cs="Arial"/>
                <w:color w:val="000000"/>
                <w:sz w:val="24"/>
                <w:szCs w:val="24"/>
              </w:rPr>
              <w:t>” at</w:t>
            </w:r>
            <w:r w:rsidRPr="002B4F0E">
              <w:rPr>
                <w:rFonts w:ascii="Arial" w:hAnsi="Arial" w:cs="Arial"/>
                <w:color w:val="000000"/>
                <w:sz w:val="24"/>
                <w:szCs w:val="24"/>
              </w:rPr>
              <w:t xml:space="preserve"> the Department of Animal Breeding and Genetics, PMAS-Arid Agriculture University Rawalpindi.</w:t>
            </w:r>
          </w:p>
          <w:p w:rsidR="00EE4753" w:rsidRDefault="00EE4753" w:rsidP="006B34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DA8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355DA8" w:rsidRDefault="00355DA8" w:rsidP="00D60D3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Research </w:t>
            </w:r>
            <w:r w:rsidRPr="00E64EA5">
              <w:rPr>
                <w:rFonts w:ascii="Arial" w:hAnsi="Arial" w:cs="Arial"/>
                <w:b/>
                <w:sz w:val="24"/>
                <w:szCs w:val="24"/>
              </w:rPr>
              <w:t>Publications</w:t>
            </w:r>
          </w:p>
        </w:tc>
      </w:tr>
      <w:tr w:rsidR="00807999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D60D30" w:rsidRPr="00E64EA5" w:rsidRDefault="00D60D30" w:rsidP="00904C56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807999" w:rsidRPr="00E64EA5" w:rsidRDefault="002032C5" w:rsidP="00904C56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E64EA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Peer-Reviewed</w:t>
            </w:r>
            <w:r w:rsidR="00807999" w:rsidRPr="00E64EA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Conference</w:t>
            </w:r>
            <w:r w:rsidR="004971DE" w:rsidRPr="00E64EA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/Meeting Abstracts</w:t>
            </w:r>
          </w:p>
          <w:p w:rsidR="00AF7613" w:rsidRPr="00AF7613" w:rsidRDefault="00AF7613" w:rsidP="00743ADE">
            <w:pPr>
              <w:pStyle w:val="ListParagraph"/>
              <w:autoSpaceDE w:val="0"/>
              <w:autoSpaceDN w:val="0"/>
              <w:adjustRightInd w:val="0"/>
              <w:ind w:left="108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43ADE" w:rsidRPr="00766095" w:rsidRDefault="00AF7613" w:rsidP="00BF7B8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Ghaffar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</w:t>
            </w: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 Bilal</w:t>
            </w:r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>.2018.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Use of AFLP markers to ascertain Red Sindhi cattle identity for genetic improvement </w:t>
            </w:r>
            <w:proofErr w:type="gram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program.,</w:t>
            </w:r>
            <w:proofErr w:type="gram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3722FB">
              <w:rPr>
                <w:rFonts w:ascii="Arial" w:hAnsi="Arial" w:cs="Arial"/>
                <w:color w:val="000000"/>
                <w:sz w:val="24"/>
                <w:szCs w:val="24"/>
              </w:rPr>
              <w:t>Journal o</w:t>
            </w:r>
            <w:r w:rsidR="003722FB" w:rsidRPr="00766095">
              <w:rPr>
                <w:rFonts w:ascii="Arial" w:hAnsi="Arial" w:cs="Arial"/>
                <w:color w:val="000000"/>
                <w:sz w:val="24"/>
                <w:szCs w:val="24"/>
              </w:rPr>
              <w:t>f Animal Science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Volume 96, Issue suppl_3, 7 December 2018, Pages 508–509, </w:t>
            </w:r>
            <w:hyperlink r:id="rId8" w:history="1"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https://doi.org/10.1093/jas/sky404.1112</w:t>
              </w:r>
            </w:hyperlink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743ADE" w:rsidRPr="00766095" w:rsidRDefault="00AF7613" w:rsidP="00BF7B8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</w:t>
            </w: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J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M Khan, Z Khuto</w:t>
            </w:r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.2018.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Breed, age and sex factors influencing body weight and measurements in Azad Jammu and Kashmir goat breeds., </w:t>
            </w:r>
            <w:r w:rsidR="006B34D0">
              <w:rPr>
                <w:rFonts w:ascii="Arial" w:hAnsi="Arial" w:cs="Arial"/>
                <w:color w:val="000000"/>
                <w:sz w:val="24"/>
                <w:szCs w:val="24"/>
              </w:rPr>
              <w:t>Journal o</w:t>
            </w:r>
            <w:r w:rsidR="006B34D0" w:rsidRPr="00766095">
              <w:rPr>
                <w:rFonts w:ascii="Arial" w:hAnsi="Arial" w:cs="Arial"/>
                <w:color w:val="000000"/>
                <w:sz w:val="24"/>
                <w:szCs w:val="24"/>
              </w:rPr>
              <w:t>f Animal Science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Volume 96, Issue suppl_3, 7 December 2018, Pages 451–452, </w:t>
            </w:r>
            <w:hyperlink r:id="rId9" w:history="1"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https://doi.org/10.1093/jas/sky404.985</w:t>
              </w:r>
            </w:hyperlink>
          </w:p>
          <w:p w:rsidR="00743ADE" w:rsidRPr="00766095" w:rsidRDefault="00AF7613" w:rsidP="00BF7B8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R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Muner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J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M Khan</w:t>
            </w:r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.2018.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Morphometric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measurements and body weight is determined by breed, age and sex among Punjab goat breeds of Pakistan., </w:t>
            </w:r>
            <w:r w:rsidR="006B34D0">
              <w:rPr>
                <w:rFonts w:ascii="Arial" w:hAnsi="Arial" w:cs="Arial"/>
                <w:color w:val="000000"/>
                <w:sz w:val="24"/>
                <w:szCs w:val="24"/>
              </w:rPr>
              <w:t>Journal o</w:t>
            </w:r>
            <w:r w:rsidR="006B34D0" w:rsidRPr="00766095">
              <w:rPr>
                <w:rFonts w:ascii="Arial" w:hAnsi="Arial" w:cs="Arial"/>
                <w:color w:val="000000"/>
                <w:sz w:val="24"/>
                <w:szCs w:val="24"/>
              </w:rPr>
              <w:t>f Animal Science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Volume 96, Issue suppl_3, 7 December 2018, Pages 453, </w:t>
            </w:r>
            <w:hyperlink r:id="rId10" w:history="1"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https://doi.org/10.1093/jas/sky404.988</w:t>
              </w:r>
            </w:hyperlink>
          </w:p>
          <w:p w:rsidR="00743ADE" w:rsidRPr="00766095" w:rsidRDefault="00AF7613" w:rsidP="00BF7B8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R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Muner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J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M Khan</w:t>
            </w:r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2018.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Productive and reproductive performances of goat breeds in Punjab Pakistan., </w:t>
            </w:r>
            <w:r w:rsidR="006B34D0">
              <w:rPr>
                <w:rFonts w:ascii="Arial" w:hAnsi="Arial" w:cs="Arial"/>
                <w:color w:val="000000"/>
                <w:sz w:val="24"/>
                <w:szCs w:val="24"/>
              </w:rPr>
              <w:t>Journal o</w:t>
            </w:r>
            <w:r w:rsidR="006B34D0" w:rsidRPr="00766095">
              <w:rPr>
                <w:rFonts w:ascii="Arial" w:hAnsi="Arial" w:cs="Arial"/>
                <w:color w:val="000000"/>
                <w:sz w:val="24"/>
                <w:szCs w:val="24"/>
              </w:rPr>
              <w:t>f Animal Science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Volume 96, Issue suppl_3, 7 December 2018, Pages 465, </w:t>
            </w:r>
            <w:hyperlink r:id="rId11" w:history="1"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https://doi.org/10.1093/jas/sky404.1016</w:t>
              </w:r>
            </w:hyperlink>
          </w:p>
          <w:p w:rsidR="00743ADE" w:rsidRPr="00766095" w:rsidRDefault="00AF7613" w:rsidP="00BF7B8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M Khan, J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2018.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A study of productive and reproductive parameters in goat breeds of Northern Areas of Pakistan., </w:t>
            </w:r>
            <w:r w:rsidR="006B34D0">
              <w:rPr>
                <w:rFonts w:ascii="Arial" w:hAnsi="Arial" w:cs="Arial"/>
                <w:color w:val="000000"/>
                <w:sz w:val="24"/>
                <w:szCs w:val="24"/>
              </w:rPr>
              <w:t>Journal o</w:t>
            </w:r>
            <w:r w:rsidR="006B34D0" w:rsidRPr="00766095">
              <w:rPr>
                <w:rFonts w:ascii="Arial" w:hAnsi="Arial" w:cs="Arial"/>
                <w:color w:val="000000"/>
                <w:sz w:val="24"/>
                <w:szCs w:val="24"/>
              </w:rPr>
              <w:t>f Animal Science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Volume 96, Issue suppl_3, 7 December 2018, Pages 512–51</w:t>
            </w:r>
            <w:r w:rsidR="0098220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3, </w:t>
            </w:r>
            <w:hyperlink r:id="rId12" w:history="1"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https://doi.org/10.1093/jas/sky404.1121</w:t>
              </w:r>
            </w:hyperlink>
          </w:p>
          <w:p w:rsidR="00743ADE" w:rsidRPr="00766095" w:rsidRDefault="00AF7613" w:rsidP="00BF7B8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M Khan, </w:t>
            </w: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J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2018.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Status of goat farming in Sindh with special reference to feeding, breeding and health care., </w:t>
            </w:r>
            <w:r w:rsidR="006B34D0">
              <w:rPr>
                <w:rFonts w:ascii="Arial" w:hAnsi="Arial" w:cs="Arial"/>
                <w:color w:val="000000"/>
                <w:sz w:val="24"/>
                <w:szCs w:val="24"/>
              </w:rPr>
              <w:t>Journal o</w:t>
            </w:r>
            <w:r w:rsidR="006B34D0" w:rsidRPr="00766095">
              <w:rPr>
                <w:rFonts w:ascii="Arial" w:hAnsi="Arial" w:cs="Arial"/>
                <w:color w:val="000000"/>
                <w:sz w:val="24"/>
                <w:szCs w:val="24"/>
              </w:rPr>
              <w:t>f Animal Science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Volume 96, Issue suppl_3, 7 December 2018, Pages 257–258, </w:t>
            </w:r>
            <w:hyperlink r:id="rId13" w:history="1"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https://doi.org/10.1093/jas/sky404.564</w:t>
              </w:r>
            </w:hyperlink>
          </w:p>
          <w:p w:rsidR="00743ADE" w:rsidRPr="00766095" w:rsidRDefault="00AF7613" w:rsidP="00BF7B8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M Khan, J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2018.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Productive and reproductive performance of Goat Breeds of Sindh., </w:t>
            </w:r>
            <w:r w:rsidR="006B34D0">
              <w:rPr>
                <w:rFonts w:ascii="Arial" w:hAnsi="Arial" w:cs="Arial"/>
                <w:color w:val="000000"/>
                <w:sz w:val="24"/>
                <w:szCs w:val="24"/>
              </w:rPr>
              <w:t>Journal o</w:t>
            </w:r>
            <w:r w:rsidR="006B34D0" w:rsidRPr="00766095">
              <w:rPr>
                <w:rFonts w:ascii="Arial" w:hAnsi="Arial" w:cs="Arial"/>
                <w:color w:val="000000"/>
                <w:sz w:val="24"/>
                <w:szCs w:val="24"/>
              </w:rPr>
              <w:t>f Animal Science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Volume 96, Issue suppl_3, 7 December 2018, Pages 258–259, </w:t>
            </w:r>
            <w:hyperlink r:id="rId14" w:history="1"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https://doi.org/10.1093/jas/sky404.566</w:t>
              </w:r>
            </w:hyperlink>
          </w:p>
          <w:p w:rsidR="00743ADE" w:rsidRPr="00766095" w:rsidRDefault="00AF7613" w:rsidP="00BF7B8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</w:t>
            </w: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J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 Khan, Z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Khuto</w:t>
            </w:r>
            <w:proofErr w:type="spellEnd"/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2018.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Variation among breeds for productive and reproductive performances in Azad Jammu &amp; Kashmir goat population., </w:t>
            </w:r>
            <w:r w:rsidR="006B34D0">
              <w:rPr>
                <w:rFonts w:ascii="Arial" w:hAnsi="Arial" w:cs="Arial"/>
                <w:color w:val="000000"/>
                <w:sz w:val="24"/>
                <w:szCs w:val="24"/>
              </w:rPr>
              <w:t>Journal o</w:t>
            </w:r>
            <w:r w:rsidR="006B34D0" w:rsidRPr="00766095">
              <w:rPr>
                <w:rFonts w:ascii="Arial" w:hAnsi="Arial" w:cs="Arial"/>
                <w:color w:val="000000"/>
                <w:sz w:val="24"/>
                <w:szCs w:val="24"/>
              </w:rPr>
              <w:t>f Animal Science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Volume 96, Issue suppl_3, 7 December 2018, Pages 451, </w:t>
            </w:r>
            <w:hyperlink r:id="rId15" w:history="1"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https://doi.org/10.1093/jas/sky404.984</w:t>
              </w:r>
            </w:hyperlink>
          </w:p>
          <w:p w:rsidR="00743ADE" w:rsidRPr="00766095" w:rsidRDefault="00AF7613" w:rsidP="00BF7B8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H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Waheed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J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M Khan</w:t>
            </w:r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2018.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Estimation of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Beetal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goat live-weight for all types of age classes in field and farm conditions thr</w:t>
            </w:r>
            <w:r w:rsidR="008C7BD9">
              <w:rPr>
                <w:rFonts w:ascii="Arial" w:hAnsi="Arial" w:cs="Arial"/>
                <w:color w:val="000000"/>
                <w:sz w:val="24"/>
                <w:szCs w:val="24"/>
              </w:rPr>
              <w:t>ough linear body measurements. Journal o</w:t>
            </w:r>
            <w:r w:rsidR="008C7BD9" w:rsidRPr="00766095">
              <w:rPr>
                <w:rFonts w:ascii="Arial" w:hAnsi="Arial" w:cs="Arial"/>
                <w:color w:val="000000"/>
                <w:sz w:val="24"/>
                <w:szCs w:val="24"/>
              </w:rPr>
              <w:t>f Animal Science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Volume 96, Issue suppl_3, 7 December 2018, Pages 453–454, </w:t>
            </w:r>
            <w:hyperlink r:id="rId16" w:history="1"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https://doi.org/10.1093/jas/sky404.989</w:t>
              </w:r>
            </w:hyperlink>
          </w:p>
          <w:p w:rsidR="00743ADE" w:rsidRPr="00766095" w:rsidRDefault="00AF7613" w:rsidP="00BF7B8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</w:t>
            </w: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J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M Khan</w:t>
            </w:r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2018.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Effect of breed, age and sex on body weight and various body measurements in goat breeds of Northern Areas, Pakistan., </w:t>
            </w:r>
            <w:r w:rsidR="008C7BD9">
              <w:rPr>
                <w:rFonts w:ascii="Arial" w:hAnsi="Arial" w:cs="Arial"/>
                <w:color w:val="000000"/>
                <w:sz w:val="24"/>
                <w:szCs w:val="24"/>
              </w:rPr>
              <w:t>Journal o</w:t>
            </w:r>
            <w:r w:rsidR="008C7BD9" w:rsidRPr="00766095">
              <w:rPr>
                <w:rFonts w:ascii="Arial" w:hAnsi="Arial" w:cs="Arial"/>
                <w:color w:val="000000"/>
                <w:sz w:val="24"/>
                <w:szCs w:val="24"/>
              </w:rPr>
              <w:t>f Animal Science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Volume 96, Issue suppl_3, 7 December 2018, Pages 145, </w:t>
            </w:r>
            <w:hyperlink r:id="rId17" w:history="1"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https://doi.org/10.1093/jas/sky404.316</w:t>
              </w:r>
            </w:hyperlink>
          </w:p>
          <w:p w:rsidR="00743ADE" w:rsidRPr="00766095" w:rsidRDefault="00AF7613" w:rsidP="00BF7B8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H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Waheed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</w:t>
            </w: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J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 Khan, 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Saif-ur-Rehman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Asim</w:t>
            </w:r>
            <w:proofErr w:type="spellEnd"/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2018.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Meat production potential of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Beetal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goat under farm and field conditions of Punjab, Pakistan., </w:t>
            </w:r>
            <w:r w:rsidR="000F5773">
              <w:rPr>
                <w:rFonts w:ascii="Arial" w:hAnsi="Arial" w:cs="Arial"/>
                <w:color w:val="000000"/>
                <w:sz w:val="24"/>
                <w:szCs w:val="24"/>
              </w:rPr>
              <w:t>Journal o</w:t>
            </w:r>
            <w:r w:rsidR="000F5773" w:rsidRPr="00766095">
              <w:rPr>
                <w:rFonts w:ascii="Arial" w:hAnsi="Arial" w:cs="Arial"/>
                <w:color w:val="000000"/>
                <w:sz w:val="24"/>
                <w:szCs w:val="24"/>
              </w:rPr>
              <w:t>f Animal Science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Volume 96, Issue suppl_3, 7 December 2018, Pages 117, </w:t>
            </w:r>
            <w:hyperlink r:id="rId18" w:history="1"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https://doi.org/10.1093/jas/sky404.257</w:t>
              </w:r>
            </w:hyperlink>
          </w:p>
          <w:p w:rsidR="00743ADE" w:rsidRPr="00766095" w:rsidRDefault="00AF7613" w:rsidP="00BF7B8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M Khan, J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2018.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Goat production management system in ice caped northern areas of Pakistan., </w:t>
            </w:r>
            <w:r w:rsidR="0069318A">
              <w:rPr>
                <w:rFonts w:ascii="Arial" w:hAnsi="Arial" w:cs="Arial"/>
                <w:color w:val="000000"/>
                <w:sz w:val="24"/>
                <w:szCs w:val="24"/>
              </w:rPr>
              <w:t>Journal o</w:t>
            </w:r>
            <w:r w:rsidR="0069318A" w:rsidRPr="00766095">
              <w:rPr>
                <w:rFonts w:ascii="Arial" w:hAnsi="Arial" w:cs="Arial"/>
                <w:color w:val="000000"/>
                <w:sz w:val="24"/>
                <w:szCs w:val="24"/>
              </w:rPr>
              <w:t>f Animal Science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Volume 96, Issue suppl_3, 7 December 2018, Pages 377, </w:t>
            </w:r>
            <w:hyperlink r:id="rId19" w:history="1"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https://doi.org/10.1093/jas/sky404.827</w:t>
              </w:r>
            </w:hyperlink>
          </w:p>
          <w:p w:rsidR="00AF7613" w:rsidRPr="00766095" w:rsidRDefault="00AF7613" w:rsidP="00BF7B8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M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</w:t>
            </w: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J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M Khan</w:t>
            </w:r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2018.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Management and production practices adopted by goat farmers in Punjab province of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Pakistan., </w:t>
            </w:r>
            <w:r w:rsidR="0069318A">
              <w:rPr>
                <w:rFonts w:ascii="Arial" w:hAnsi="Arial" w:cs="Arial"/>
                <w:color w:val="000000"/>
                <w:sz w:val="24"/>
                <w:szCs w:val="24"/>
              </w:rPr>
              <w:t>Journal o</w:t>
            </w:r>
            <w:r w:rsidR="0069318A" w:rsidRPr="00766095">
              <w:rPr>
                <w:rFonts w:ascii="Arial" w:hAnsi="Arial" w:cs="Arial"/>
                <w:color w:val="000000"/>
                <w:sz w:val="24"/>
                <w:szCs w:val="24"/>
              </w:rPr>
              <w:t>f Animal Science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, Volume 96, Issue suppl_3, 7 December 2018, Pages 379, </w:t>
            </w:r>
            <w:hyperlink r:id="rId20" w:history="1"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https://doi.org/10.1093/jas/sky404.832</w:t>
              </w:r>
            </w:hyperlink>
          </w:p>
          <w:p w:rsidR="002D4B4A" w:rsidRPr="00766095" w:rsidRDefault="00FE46F3" w:rsidP="002D4B4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hyperlink r:id="rId21" w:tooltip="View other presentations by this presenter" w:history="1">
              <w:r w:rsidR="00B61404"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 xml:space="preserve">Muhammad </w:t>
              </w:r>
              <w:proofErr w:type="spellStart"/>
              <w:r w:rsidR="00B61404"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Moaeen</w:t>
              </w:r>
              <w:proofErr w:type="spellEnd"/>
              <w:r w:rsidR="00B61404"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-</w:t>
              </w:r>
              <w:proofErr w:type="spellStart"/>
              <w:r w:rsidR="00B61404"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ud</w:t>
              </w:r>
              <w:proofErr w:type="spellEnd"/>
              <w:r w:rsidR="00B61404"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-</w:t>
              </w:r>
              <w:r w:rsidR="00E2724E"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Din</w:t>
              </w:r>
            </w:hyperlink>
            <w:r w:rsidR="00E2724E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and </w:t>
            </w:r>
            <w:r w:rsidR="00E2724E"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Ghulam Bilal. 2018</w:t>
            </w:r>
            <w:r w:rsidR="00E2724E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Development of AFLP </w:t>
            </w:r>
            <w:proofErr w:type="gramStart"/>
            <w:r w:rsidR="00E2724E" w:rsidRPr="00766095">
              <w:rPr>
                <w:rFonts w:ascii="Arial" w:hAnsi="Arial" w:cs="Arial"/>
                <w:color w:val="000000"/>
                <w:sz w:val="24"/>
                <w:szCs w:val="24"/>
              </w:rPr>
              <w:t>breed</w:t>
            </w:r>
            <w:proofErr w:type="gramEnd"/>
            <w:r w:rsidR="00E2724E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identification markers for Pakistani </w:t>
            </w:r>
            <w:proofErr w:type="spellStart"/>
            <w:r w:rsidR="00E2724E" w:rsidRPr="00766095">
              <w:rPr>
                <w:rFonts w:ascii="Arial" w:hAnsi="Arial" w:cs="Arial"/>
                <w:color w:val="000000"/>
                <w:sz w:val="24"/>
                <w:szCs w:val="24"/>
              </w:rPr>
              <w:t>Cholistani</w:t>
            </w:r>
            <w:proofErr w:type="spellEnd"/>
            <w:r w:rsidR="00E2724E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cattle. [</w:t>
            </w:r>
            <w:r w:rsidR="00766095" w:rsidRPr="00766095"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="00E2724E" w:rsidRPr="00766095">
              <w:rPr>
                <w:rFonts w:ascii="Arial" w:hAnsi="Arial" w:cs="Arial"/>
                <w:color w:val="000000"/>
                <w:sz w:val="24"/>
                <w:szCs w:val="24"/>
              </w:rPr>
              <w:t>oster presentation at ADSA Annual Meeting, Knoxville, Tennessee, USA June 24-27, 2018] J. Dairy Sci. 101 (Suppl. 2</w:t>
            </w:r>
            <w:proofErr w:type="gramStart"/>
            <w:r w:rsidR="00E2724E" w:rsidRPr="00766095">
              <w:rPr>
                <w:rFonts w:ascii="Arial" w:hAnsi="Arial" w:cs="Arial"/>
                <w:color w:val="000000"/>
                <w:sz w:val="24"/>
                <w:szCs w:val="24"/>
              </w:rPr>
              <w:t>) :</w:t>
            </w:r>
            <w:proofErr w:type="gramEnd"/>
            <w:r w:rsidR="00E2724E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236.</w:t>
            </w:r>
          </w:p>
          <w:p w:rsidR="00E2724E" w:rsidRPr="00766095" w:rsidRDefault="002D4B4A" w:rsidP="002D4B4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Ghulam Bilal and </w:t>
            </w:r>
            <w:hyperlink r:id="rId22" w:tooltip="View other presentations by this presenter" w:history="1">
              <w:r w:rsidR="007955C4">
                <w:rPr>
                  <w:rFonts w:ascii="Arial" w:hAnsi="Arial" w:cs="Arial"/>
                  <w:color w:val="000000"/>
                  <w:sz w:val="24"/>
                  <w:szCs w:val="24"/>
                </w:rPr>
                <w:t xml:space="preserve">Muhammad </w:t>
              </w:r>
              <w:proofErr w:type="spellStart"/>
              <w:r w:rsidR="007955C4">
                <w:rPr>
                  <w:rFonts w:ascii="Arial" w:hAnsi="Arial" w:cs="Arial"/>
                  <w:color w:val="000000"/>
                  <w:sz w:val="24"/>
                  <w:szCs w:val="24"/>
                </w:rPr>
                <w:t>Moaeen</w:t>
              </w:r>
              <w:proofErr w:type="spellEnd"/>
              <w:r w:rsidR="007955C4">
                <w:rPr>
                  <w:rFonts w:ascii="Arial" w:hAnsi="Arial" w:cs="Arial"/>
                  <w:color w:val="000000"/>
                  <w:sz w:val="24"/>
                  <w:szCs w:val="24"/>
                </w:rPr>
                <w:t>-</w:t>
              </w:r>
              <w:proofErr w:type="spellStart"/>
              <w:r w:rsidR="007955C4">
                <w:rPr>
                  <w:rFonts w:ascii="Arial" w:hAnsi="Arial" w:cs="Arial"/>
                  <w:color w:val="000000"/>
                  <w:sz w:val="24"/>
                  <w:szCs w:val="24"/>
                </w:rPr>
                <w:t>ud</w:t>
              </w:r>
              <w:proofErr w:type="spellEnd"/>
              <w:r w:rsidR="007955C4">
                <w:rPr>
                  <w:rFonts w:ascii="Arial" w:hAnsi="Arial" w:cs="Arial"/>
                  <w:color w:val="000000"/>
                  <w:sz w:val="24"/>
                  <w:szCs w:val="24"/>
                </w:rPr>
                <w:t>-</w:t>
              </w:r>
              <w:r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Din</w:t>
              </w:r>
            </w:hyperlink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. 2018. Allele frequency of β-casein gene in local dairy animals of Pakistan. [Accepted for poster presentation at ADSA Annual Meeting, Knoxville, Tennessee, USA June 24-27, 2018] J. Dairy Sci. 101 (Suppl. 2</w:t>
            </w:r>
            <w:proofErr w:type="gram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) :</w:t>
            </w:r>
            <w:proofErr w:type="gram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41.  </w:t>
            </w:r>
          </w:p>
          <w:p w:rsidR="00F45B7E" w:rsidRPr="00766095" w:rsidRDefault="00FE46F3" w:rsidP="00E2724E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hyperlink r:id="rId23" w:tooltip="View other presentations by this presenter" w:history="1">
              <w:r w:rsidR="007955C4">
                <w:rPr>
                  <w:rFonts w:ascii="Arial" w:hAnsi="Arial" w:cs="Arial"/>
                  <w:color w:val="000000"/>
                  <w:sz w:val="24"/>
                  <w:szCs w:val="24"/>
                </w:rPr>
                <w:t xml:space="preserve">Muhammad </w:t>
              </w:r>
              <w:proofErr w:type="spellStart"/>
              <w:r w:rsidR="007955C4">
                <w:rPr>
                  <w:rFonts w:ascii="Arial" w:hAnsi="Arial" w:cs="Arial"/>
                  <w:color w:val="000000"/>
                  <w:sz w:val="24"/>
                  <w:szCs w:val="24"/>
                </w:rPr>
                <w:t>Moaeen</w:t>
              </w:r>
              <w:proofErr w:type="spellEnd"/>
              <w:r w:rsidR="007955C4">
                <w:rPr>
                  <w:rFonts w:ascii="Arial" w:hAnsi="Arial" w:cs="Arial"/>
                  <w:color w:val="000000"/>
                  <w:sz w:val="24"/>
                  <w:szCs w:val="24"/>
                </w:rPr>
                <w:t>-</w:t>
              </w:r>
              <w:proofErr w:type="spellStart"/>
              <w:r w:rsidR="007955C4">
                <w:rPr>
                  <w:rFonts w:ascii="Arial" w:hAnsi="Arial" w:cs="Arial"/>
                  <w:color w:val="000000"/>
                  <w:sz w:val="24"/>
                  <w:szCs w:val="24"/>
                </w:rPr>
                <w:t>ud</w:t>
              </w:r>
              <w:proofErr w:type="spellEnd"/>
              <w:r w:rsidR="007955C4">
                <w:rPr>
                  <w:rFonts w:ascii="Arial" w:hAnsi="Arial" w:cs="Arial"/>
                  <w:color w:val="000000"/>
                  <w:sz w:val="24"/>
                  <w:szCs w:val="24"/>
                </w:rPr>
                <w:t>-</w:t>
              </w:r>
              <w:r w:rsidR="00F45B7E" w:rsidRPr="00766095">
                <w:rPr>
                  <w:rFonts w:ascii="Arial" w:hAnsi="Arial" w:cs="Arial"/>
                  <w:color w:val="000000"/>
                  <w:sz w:val="24"/>
                  <w:szCs w:val="24"/>
                </w:rPr>
                <w:t>Din</w:t>
              </w:r>
            </w:hyperlink>
            <w:r w:rsidR="00F45B7E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F45B7E"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Ghulam Bilal</w:t>
            </w:r>
            <w:r w:rsidR="00F45B7E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Raja Danish </w:t>
            </w:r>
            <w:proofErr w:type="spellStart"/>
            <w:r w:rsidR="00F45B7E" w:rsidRPr="00766095">
              <w:rPr>
                <w:rFonts w:ascii="Arial" w:hAnsi="Arial" w:cs="Arial"/>
                <w:color w:val="000000"/>
                <w:sz w:val="24"/>
                <w:szCs w:val="24"/>
              </w:rPr>
              <w:t>Muner</w:t>
            </w:r>
            <w:proofErr w:type="spellEnd"/>
            <w:r w:rsidR="00F45B7E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45B7E" w:rsidRPr="00766095">
              <w:rPr>
                <w:rFonts w:ascii="Arial" w:hAnsi="Arial" w:cs="Arial"/>
                <w:color w:val="000000"/>
                <w:sz w:val="24"/>
                <w:szCs w:val="24"/>
              </w:rPr>
              <w:t>Nauman</w:t>
            </w:r>
            <w:proofErr w:type="spellEnd"/>
            <w:r w:rsidR="00F45B7E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Wahid. 2018. A resolution to breed identification of Pakistani </w:t>
            </w:r>
            <w:proofErr w:type="spellStart"/>
            <w:r w:rsidR="00F45B7E" w:rsidRPr="00766095">
              <w:rPr>
                <w:rFonts w:ascii="Arial" w:hAnsi="Arial" w:cs="Arial"/>
                <w:color w:val="000000"/>
                <w:sz w:val="24"/>
                <w:szCs w:val="24"/>
              </w:rPr>
              <w:t>Sahiwal</w:t>
            </w:r>
            <w:proofErr w:type="spellEnd"/>
            <w:r w:rsidR="00F45B7E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cattle. [Accepted for poster presentation at ADSA Annual Meeting, Knoxville, Tennessee, USA June 24-27, 2018] J. Dairy Sci. 101 (Suppl. 2</w:t>
            </w:r>
            <w:proofErr w:type="gramStart"/>
            <w:r w:rsidR="00F45B7E" w:rsidRPr="00766095">
              <w:rPr>
                <w:rFonts w:ascii="Arial" w:hAnsi="Arial" w:cs="Arial"/>
                <w:color w:val="000000"/>
                <w:sz w:val="24"/>
                <w:szCs w:val="24"/>
              </w:rPr>
              <w:t>) :</w:t>
            </w:r>
            <w:proofErr w:type="gramEnd"/>
            <w:r w:rsidR="00F45B7E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40.  </w:t>
            </w:r>
          </w:p>
          <w:p w:rsidR="00250254" w:rsidRPr="00766095" w:rsidRDefault="00024900" w:rsidP="00E2724E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G.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A.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Zurwan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2016. Growth Potential of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Dhanni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cattle under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rainfed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conditions of Punjab, Pakistan. </w:t>
            </w:r>
            <w:r w:rsidR="004971DE" w:rsidRPr="00766095">
              <w:rPr>
                <w:rFonts w:ascii="Arial" w:hAnsi="Arial" w:cs="Arial"/>
                <w:color w:val="000000"/>
                <w:sz w:val="24"/>
                <w:szCs w:val="24"/>
              </w:rPr>
              <w:t>[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Accepted for oral presentation at ADSA®-ASAS Joint Annual Meeting, Salt Lake</w:t>
            </w:r>
            <w:r w:rsidR="004971DE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City, UT, USA July 19-23, 2016]. </w:t>
            </w:r>
            <w:r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J. Anim. Sci. 94(E-Suppl. 5)</w:t>
            </w:r>
            <w:r w:rsidR="000E239A"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, 131</w:t>
            </w:r>
            <w:r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.</w:t>
            </w:r>
            <w:hyperlink r:id="rId24" w:history="1">
              <w:r w:rsidR="004971DE" w:rsidRPr="00766095">
                <w:rPr>
                  <w:rStyle w:val="Hyperlink"/>
                  <w:rFonts w:ascii="Arial" w:hAnsi="Arial" w:cs="Arial"/>
                  <w:color w:val="006FB7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https://doi.org/10.2527/jam2016-0274</w:t>
              </w:r>
            </w:hyperlink>
            <w:r w:rsidR="004971DE" w:rsidRPr="0076609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250254" w:rsidRPr="00766095" w:rsidRDefault="00250254" w:rsidP="00E2724E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</w:t>
            </w: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G.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J. M.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M. S. Khan and S.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Razzaq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2016.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Morphometric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measurements and body weight affected by breed, age, and sex in the Sindh goat breed populations of Pakistan. </w:t>
            </w:r>
            <w:r w:rsidR="00A1685A" w:rsidRPr="00766095">
              <w:rPr>
                <w:rFonts w:ascii="Arial" w:hAnsi="Arial" w:cs="Arial"/>
                <w:color w:val="000000"/>
                <w:sz w:val="24"/>
                <w:szCs w:val="24"/>
              </w:rPr>
              <w:t>[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Accepted for oral presentation at ADSA®-ASAS Joint Annual Meeting, Salt Lake City, UT, USA July 19-23, 2016</w:t>
            </w:r>
            <w:r w:rsidR="00A1685A" w:rsidRPr="00766095">
              <w:rPr>
                <w:rFonts w:ascii="Arial" w:hAnsi="Arial" w:cs="Arial"/>
                <w:color w:val="000000"/>
                <w:sz w:val="24"/>
                <w:szCs w:val="24"/>
              </w:rPr>
              <w:t>]</w:t>
            </w:r>
            <w:r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J. Anim. Sci. 94(E-Suppl. 5)</w:t>
            </w:r>
            <w:r w:rsidR="00A1685A"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, 838</w:t>
            </w:r>
            <w:r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.</w:t>
            </w:r>
            <w:hyperlink r:id="rId25" w:history="1">
              <w:r w:rsidR="00A1685A" w:rsidRPr="00766095">
                <w:rPr>
                  <w:rStyle w:val="Hyperlink"/>
                  <w:rFonts w:ascii="Arial" w:hAnsi="Arial" w:cs="Arial"/>
                  <w:color w:val="006FB7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https://doi.org/10.2527/jam2016-1720</w:t>
              </w:r>
            </w:hyperlink>
            <w:r w:rsidR="006A0C0D" w:rsidRPr="0076609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50254" w:rsidRPr="00766095" w:rsidRDefault="00AE3A67" w:rsidP="00E2724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G.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and M.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-Din. 2016. Do buffaloes have better milk fat profile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thancows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? Where does the evidence stand in 2016</w:t>
            </w:r>
            <w:proofErr w:type="gram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?.</w:t>
            </w:r>
            <w:proofErr w:type="gram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6A0C0D" w:rsidRPr="00766095">
              <w:rPr>
                <w:rFonts w:ascii="Arial" w:hAnsi="Arial" w:cs="Arial"/>
                <w:color w:val="000000"/>
                <w:sz w:val="24"/>
                <w:szCs w:val="24"/>
              </w:rPr>
              <w:t>[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Accepted for poster presentation at ADSA®-ASAS Joint Annual Meeting, Salt Lake City, UT, USA July 19-23, 2016.</w:t>
            </w:r>
            <w:r w:rsidR="006A0C0D" w:rsidRPr="00766095">
              <w:rPr>
                <w:rFonts w:ascii="Arial" w:hAnsi="Arial" w:cs="Arial"/>
                <w:color w:val="000000"/>
                <w:sz w:val="24"/>
                <w:szCs w:val="24"/>
              </w:rPr>
              <w:t>]</w:t>
            </w:r>
            <w:r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J. Anim. Sci. 94(E-Suppl. 5)</w:t>
            </w:r>
            <w:r w:rsidR="006A0C0D"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, 401.</w:t>
            </w:r>
            <w:hyperlink r:id="rId26" w:history="1">
              <w:r w:rsidR="006A0C0D" w:rsidRPr="00766095">
                <w:rPr>
                  <w:rStyle w:val="Hyperlink"/>
                  <w:rFonts w:ascii="Arial" w:hAnsi="Arial" w:cs="Arial"/>
                  <w:color w:val="006FB7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https://doi.org/10.2527/jam2016-0834</w:t>
              </w:r>
            </w:hyperlink>
            <w:r w:rsidR="006A0C0D" w:rsidRPr="0076609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E3FE6" w:rsidRPr="00766095" w:rsidRDefault="007A3A52" w:rsidP="008239F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</w:t>
            </w:r>
            <w:r w:rsidR="008239F5"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G. Bilal</w:t>
            </w:r>
            <w:r w:rsidR="008239F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and M. </w:t>
            </w:r>
            <w:proofErr w:type="spellStart"/>
            <w:r w:rsidR="008239F5" w:rsidRPr="00766095">
              <w:rPr>
                <w:rFonts w:ascii="Arial" w:hAnsi="Arial" w:cs="Arial"/>
                <w:color w:val="000000"/>
                <w:sz w:val="24"/>
                <w:szCs w:val="24"/>
              </w:rPr>
              <w:t>Yaqoob</w:t>
            </w:r>
            <w:proofErr w:type="spellEnd"/>
            <w:r w:rsidR="008239F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2015.</w:t>
            </w:r>
            <w:r w:rsidR="008239F5"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Allelic diversity of productive, reproductive and fertility traits genes of buffalo and cattle. 17th International Conference on Agricultural, Food and Animal Sciences. Zurich, Switzerland during July 29-30, 2015. Published at </w:t>
            </w:r>
            <w:r w:rsidR="008239F5"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International Journal of Agricultural and </w:t>
            </w:r>
            <w:proofErr w:type="spellStart"/>
            <w:r w:rsidR="008239F5"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Biosystems</w:t>
            </w:r>
            <w:proofErr w:type="spellEnd"/>
            <w:r w:rsidR="008239F5"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Engineering 9(7</w:t>
            </w:r>
            <w:r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)</w:t>
            </w:r>
            <w:proofErr w:type="gramStart"/>
            <w:r w:rsidR="006331FF"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,</w:t>
            </w:r>
            <w:r w:rsidR="008239F5"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26997</w:t>
            </w:r>
            <w:r w:rsidR="00024900"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.</w:t>
            </w:r>
            <w:r w:rsidR="00460433" w:rsidRPr="00766095">
              <w:rPr>
                <w:rStyle w:val="Hyperlink"/>
                <w:rFonts w:ascii="Arial" w:hAnsi="Arial" w:cs="Arial"/>
                <w:color w:val="006FB7"/>
                <w:sz w:val="24"/>
                <w:szCs w:val="24"/>
                <w:bdr w:val="none" w:sz="0" w:space="0" w:color="auto" w:frame="1"/>
                <w:shd w:val="clear" w:color="auto" w:fill="FFFFFF"/>
              </w:rPr>
              <w:t>https</w:t>
            </w:r>
            <w:proofErr w:type="gramEnd"/>
            <w:r w:rsidR="00460433" w:rsidRPr="00766095">
              <w:rPr>
                <w:rStyle w:val="Hyperlink"/>
                <w:rFonts w:ascii="Arial" w:hAnsi="Arial" w:cs="Arial"/>
                <w:color w:val="006FB7"/>
                <w:sz w:val="24"/>
                <w:szCs w:val="24"/>
                <w:bdr w:val="none" w:sz="0" w:space="0" w:color="auto" w:frame="1"/>
                <w:shd w:val="clear" w:color="auto" w:fill="FFFFFF"/>
              </w:rPr>
              <w:t>://waset.org/abstracts/agricultural-and-biosystems-engineering/26997.</w:t>
            </w:r>
          </w:p>
          <w:p w:rsidR="008239F5" w:rsidRPr="00766095" w:rsidRDefault="008239F5" w:rsidP="008239F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6095">
              <w:rPr>
                <w:rFonts w:ascii="Arial" w:hAnsi="Arial" w:cs="Arial"/>
                <w:b/>
                <w:iCs/>
                <w:sz w:val="24"/>
                <w:szCs w:val="24"/>
                <w:lang w:eastAsia="en-CA"/>
              </w:rPr>
              <w:t>G</w:t>
            </w:r>
            <w:r w:rsidRPr="00766095">
              <w:rPr>
                <w:rFonts w:ascii="Arial" w:hAnsi="Arial" w:cs="Arial"/>
                <w:b/>
                <w:color w:val="000000"/>
                <w:sz w:val="24"/>
                <w:szCs w:val="24"/>
              </w:rPr>
              <w:t>. Bilal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-Din, M.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Waseem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N.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Ullah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J. M.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Reecy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, M. S. Khan and M.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Yaqoob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. 2015. A survey of management practices adopted by goat breeders in Azad Jammu and Kashmir (AJK), Pakistan. [Accepted for oral presentation at ADSA®-ASAS Joint Annual Meeting, Orlando, Florida, USA July 12-16, 2015.] Published at </w:t>
            </w:r>
            <w:r w:rsidRPr="00766095">
              <w:rPr>
                <w:rFonts w:ascii="Arial" w:hAnsi="Arial" w:cs="Arial"/>
                <w:i/>
                <w:color w:val="000000"/>
                <w:sz w:val="24"/>
                <w:szCs w:val="24"/>
              </w:rPr>
              <w:t>J. Anim. Sci. 93(E-Suppl. 3), 816.</w:t>
            </w:r>
          </w:p>
          <w:p w:rsidR="000554E9" w:rsidRPr="00766095" w:rsidRDefault="00B404EE" w:rsidP="00E2724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 xml:space="preserve">M. </w:t>
            </w:r>
            <w:proofErr w:type="spellStart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Moaeen</w:t>
            </w:r>
            <w:proofErr w:type="spellEnd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-</w:t>
            </w:r>
            <w:proofErr w:type="spellStart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ud</w:t>
            </w:r>
            <w:proofErr w:type="spellEnd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 xml:space="preserve">-Din and </w:t>
            </w:r>
            <w:r w:rsidRPr="00766095">
              <w:rPr>
                <w:rFonts w:ascii="Arial" w:hAnsi="Arial" w:cs="Arial"/>
                <w:b/>
                <w:iCs/>
                <w:sz w:val="24"/>
                <w:szCs w:val="24"/>
                <w:lang w:eastAsia="en-CA"/>
              </w:rPr>
              <w:t>G. Bilal</w:t>
            </w:r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 xml:space="preserve">. 2014. </w:t>
            </w:r>
            <w:r w:rsidRPr="00766095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>Buffalo and cattle sequence diversity and molecular evolution.</w:t>
            </w:r>
            <w:r w:rsidR="006331FF" w:rsidRPr="00766095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>[</w:t>
            </w:r>
            <w:r w:rsidRPr="00766095">
              <w:rPr>
                <w:rFonts w:ascii="Arial" w:hAnsi="Arial" w:cs="Arial"/>
                <w:sz w:val="24"/>
                <w:szCs w:val="24"/>
              </w:rPr>
              <w:t xml:space="preserve">Accepted for oral presentation at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ADSA®-ASAS-CSAS Joint Annual Meeting,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Kensas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72D0C" w:rsidRPr="00766095"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ity</w:t>
            </w:r>
            <w:r w:rsidRPr="00766095">
              <w:rPr>
                <w:rFonts w:ascii="Arial" w:hAnsi="Arial" w:cs="Arial"/>
                <w:sz w:val="24"/>
                <w:szCs w:val="24"/>
              </w:rPr>
              <w:t>, Missouri, USA July 20-24, 2014.</w:t>
            </w:r>
            <w:r w:rsidR="006331FF" w:rsidRPr="00766095">
              <w:rPr>
                <w:rFonts w:ascii="Arial" w:hAnsi="Arial" w:cs="Arial"/>
                <w:sz w:val="24"/>
                <w:szCs w:val="24"/>
              </w:rPr>
              <w:t>]</w:t>
            </w:r>
            <w:r w:rsidR="000554E9" w:rsidRPr="00766095">
              <w:rPr>
                <w:rFonts w:ascii="Arial" w:hAnsi="Arial" w:cs="Arial"/>
                <w:i/>
                <w:sz w:val="24"/>
                <w:szCs w:val="24"/>
              </w:rPr>
              <w:t>J. Anim. Sci. 92(E-Suppl. 2) 89.</w:t>
            </w:r>
          </w:p>
          <w:p w:rsidR="000554E9" w:rsidRPr="00766095" w:rsidRDefault="00F05FCD" w:rsidP="00E2724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 xml:space="preserve">M. </w:t>
            </w:r>
            <w:proofErr w:type="spellStart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Moaeen</w:t>
            </w:r>
            <w:proofErr w:type="spellEnd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-</w:t>
            </w:r>
            <w:proofErr w:type="spellStart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ud</w:t>
            </w:r>
            <w:proofErr w:type="spellEnd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 xml:space="preserve">-Din, </w:t>
            </w:r>
            <w:r w:rsidRPr="00766095">
              <w:rPr>
                <w:rFonts w:ascii="Arial" w:hAnsi="Arial" w:cs="Arial"/>
                <w:b/>
                <w:iCs/>
                <w:sz w:val="24"/>
                <w:szCs w:val="24"/>
                <w:lang w:eastAsia="en-CA"/>
              </w:rPr>
              <w:t xml:space="preserve">G. </w:t>
            </w:r>
            <w:proofErr w:type="spellStart"/>
            <w:r w:rsidRPr="00766095">
              <w:rPr>
                <w:rFonts w:ascii="Arial" w:hAnsi="Arial" w:cs="Arial"/>
                <w:b/>
                <w:iCs/>
                <w:sz w:val="24"/>
                <w:szCs w:val="24"/>
                <w:lang w:eastAsia="en-CA"/>
              </w:rPr>
              <w:t>Bilal</w:t>
            </w:r>
            <w:proofErr w:type="gramStart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,and</w:t>
            </w:r>
            <w:proofErr w:type="spellEnd"/>
            <w:proofErr w:type="gramEnd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 xml:space="preserve"> M. S. Khan. 2014. </w:t>
            </w:r>
            <w:r w:rsidRPr="00766095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 xml:space="preserve">Genomic Selection </w:t>
            </w:r>
            <w:r w:rsidRPr="00766095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lastRenderedPageBreak/>
              <w:t xml:space="preserve">of </w:t>
            </w:r>
            <w:proofErr w:type="spellStart"/>
            <w:r w:rsidRPr="00766095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>Nili</w:t>
            </w:r>
            <w:proofErr w:type="spellEnd"/>
            <w:r w:rsidRPr="00766095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>-Ravi Buffalo.</w:t>
            </w:r>
            <w:r w:rsidR="006331FF" w:rsidRPr="00766095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>[</w:t>
            </w:r>
            <w:r w:rsidRPr="00766095">
              <w:rPr>
                <w:rFonts w:ascii="Arial" w:hAnsi="Arial" w:cs="Arial"/>
                <w:sz w:val="24"/>
                <w:szCs w:val="24"/>
              </w:rPr>
              <w:t xml:space="preserve">Accepted for oral presentation at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ADSA®-ASAS-CSAS Joint Annual Meeting,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Kensas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72D0C" w:rsidRPr="00766095"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ity</w:t>
            </w:r>
            <w:r w:rsidRPr="00766095">
              <w:rPr>
                <w:rFonts w:ascii="Arial" w:hAnsi="Arial" w:cs="Arial"/>
                <w:sz w:val="24"/>
                <w:szCs w:val="24"/>
              </w:rPr>
              <w:t>, Missouri, USA July 20-24, 2014.</w:t>
            </w:r>
            <w:r w:rsidR="006331FF" w:rsidRPr="00766095">
              <w:rPr>
                <w:rFonts w:ascii="Arial" w:hAnsi="Arial" w:cs="Arial"/>
                <w:sz w:val="24"/>
                <w:szCs w:val="24"/>
              </w:rPr>
              <w:t>]</w:t>
            </w:r>
            <w:r w:rsidR="000554E9" w:rsidRPr="00766095">
              <w:rPr>
                <w:rFonts w:ascii="Arial" w:hAnsi="Arial" w:cs="Arial"/>
                <w:i/>
                <w:sz w:val="24"/>
                <w:szCs w:val="24"/>
              </w:rPr>
              <w:t>J. Dairy Sci. 97(E-Suppl. 1</w:t>
            </w:r>
            <w:r w:rsidR="006331FF" w:rsidRPr="00766095">
              <w:rPr>
                <w:rFonts w:ascii="Arial" w:hAnsi="Arial" w:cs="Arial"/>
                <w:i/>
                <w:sz w:val="24"/>
                <w:szCs w:val="24"/>
              </w:rPr>
              <w:t>),</w:t>
            </w:r>
            <w:r w:rsidR="000554E9" w:rsidRPr="00766095">
              <w:rPr>
                <w:rFonts w:ascii="Arial" w:hAnsi="Arial" w:cs="Arial"/>
                <w:i/>
                <w:sz w:val="24"/>
                <w:szCs w:val="24"/>
              </w:rPr>
              <w:t xml:space="preserve"> 86.</w:t>
            </w:r>
          </w:p>
          <w:p w:rsidR="000554E9" w:rsidRPr="00766095" w:rsidRDefault="00C45DEF" w:rsidP="00E2724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766095">
              <w:rPr>
                <w:rFonts w:ascii="Arial" w:hAnsi="Arial" w:cs="Arial"/>
                <w:b/>
                <w:iCs/>
                <w:sz w:val="24"/>
                <w:szCs w:val="24"/>
                <w:lang w:eastAsia="en-CA"/>
              </w:rPr>
              <w:t>G. Bilal</w:t>
            </w:r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 xml:space="preserve">, M. </w:t>
            </w:r>
            <w:proofErr w:type="spellStart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Moaeen</w:t>
            </w:r>
            <w:proofErr w:type="spellEnd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-</w:t>
            </w:r>
            <w:proofErr w:type="spellStart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ud</w:t>
            </w:r>
            <w:proofErr w:type="spellEnd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 xml:space="preserve">-Din, M. </w:t>
            </w:r>
            <w:proofErr w:type="spellStart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Aqeel</w:t>
            </w:r>
            <w:proofErr w:type="spellEnd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 xml:space="preserve">, A. </w:t>
            </w:r>
            <w:proofErr w:type="spellStart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Ijaz</w:t>
            </w:r>
            <w:proofErr w:type="spellEnd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 xml:space="preserve">, M. S. Khan, M. Y. </w:t>
            </w:r>
            <w:proofErr w:type="spellStart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Gondal</w:t>
            </w:r>
            <w:proofErr w:type="spellEnd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 xml:space="preserve">, K. M. Khan, M. </w:t>
            </w:r>
            <w:proofErr w:type="spellStart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Mukhtar</w:t>
            </w:r>
            <w:proofErr w:type="spellEnd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 xml:space="preserve"> and M. N. </w:t>
            </w:r>
            <w:proofErr w:type="spellStart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Manzoor</w:t>
            </w:r>
            <w:proofErr w:type="spellEnd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. 2014</w:t>
            </w:r>
            <w:proofErr w:type="gramStart"/>
            <w:r w:rsidRPr="00766095">
              <w:rPr>
                <w:rFonts w:ascii="Arial" w:hAnsi="Arial" w:cs="Arial"/>
                <w:iCs/>
                <w:sz w:val="24"/>
                <w:szCs w:val="24"/>
                <w:lang w:eastAsia="en-CA"/>
              </w:rPr>
              <w:t>.</w:t>
            </w:r>
            <w:r w:rsidRPr="00766095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>Effects</w:t>
            </w:r>
            <w:proofErr w:type="gramEnd"/>
            <w:r w:rsidRPr="00766095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 xml:space="preserve"> of breed, sex, parity, birth year and birth season on body weight traits for five local cattle breeds and crossbreds in arid region of Punjab, Pakistan. </w:t>
            </w:r>
            <w:r w:rsidR="006331FF" w:rsidRPr="00766095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>[</w:t>
            </w:r>
            <w:r w:rsidRPr="00766095">
              <w:rPr>
                <w:rFonts w:ascii="Arial" w:hAnsi="Arial" w:cs="Arial"/>
                <w:sz w:val="24"/>
                <w:szCs w:val="24"/>
              </w:rPr>
              <w:t xml:space="preserve">Accepted for poster presentation at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ADSA®-ASAS-CSAS Joint Annual Meeting, </w:t>
            </w:r>
            <w:proofErr w:type="spellStart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Kensas</w:t>
            </w:r>
            <w:proofErr w:type="spellEnd"/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 xml:space="preserve"> city</w:t>
            </w:r>
            <w:r w:rsidRPr="00766095">
              <w:rPr>
                <w:rFonts w:ascii="Arial" w:hAnsi="Arial" w:cs="Arial"/>
                <w:sz w:val="24"/>
                <w:szCs w:val="24"/>
              </w:rPr>
              <w:t>, Missouri, USA July 20-24, 2014.</w:t>
            </w:r>
            <w:r w:rsidR="006331FF" w:rsidRPr="00766095">
              <w:rPr>
                <w:rFonts w:ascii="Arial" w:hAnsi="Arial" w:cs="Arial"/>
                <w:sz w:val="24"/>
                <w:szCs w:val="24"/>
              </w:rPr>
              <w:t>]</w:t>
            </w:r>
            <w:r w:rsidR="000554E9" w:rsidRPr="00766095">
              <w:rPr>
                <w:rFonts w:ascii="Arial" w:hAnsi="Arial" w:cs="Arial"/>
                <w:i/>
                <w:sz w:val="24"/>
                <w:szCs w:val="24"/>
              </w:rPr>
              <w:t>J. Anim. Sci. 92(E-Suppl. 2)</w:t>
            </w:r>
            <w:r w:rsidR="006331FF" w:rsidRPr="00766095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="000554E9" w:rsidRPr="00766095">
              <w:rPr>
                <w:rFonts w:ascii="Arial" w:hAnsi="Arial" w:cs="Arial"/>
                <w:i/>
                <w:sz w:val="24"/>
                <w:szCs w:val="24"/>
              </w:rPr>
              <w:t xml:space="preserve"> 459.</w:t>
            </w:r>
          </w:p>
          <w:p w:rsidR="00C45DEF" w:rsidRPr="00766095" w:rsidRDefault="000554E9" w:rsidP="00E2724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766095">
              <w:rPr>
                <w:rFonts w:ascii="Arial" w:hAnsi="Arial" w:cs="Arial"/>
                <w:b/>
                <w:sz w:val="24"/>
                <w:szCs w:val="24"/>
              </w:rPr>
              <w:t xml:space="preserve">G. </w:t>
            </w:r>
            <w:proofErr w:type="spellStart"/>
            <w:r w:rsidR="00C45DEF" w:rsidRPr="00766095">
              <w:rPr>
                <w:rFonts w:ascii="Arial" w:hAnsi="Arial" w:cs="Arial"/>
                <w:b/>
                <w:sz w:val="24"/>
                <w:szCs w:val="24"/>
              </w:rPr>
              <w:t>Bilal</w:t>
            </w:r>
            <w:proofErr w:type="gramStart"/>
            <w:r w:rsidR="00C45DEF" w:rsidRPr="0076609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C45DEF" w:rsidRPr="00766095">
              <w:rPr>
                <w:rFonts w:ascii="Arial" w:hAnsi="Arial" w:cs="Arial"/>
                <w:sz w:val="24"/>
                <w:szCs w:val="24"/>
              </w:rPr>
              <w:t>R</w:t>
            </w:r>
            <w:proofErr w:type="spellEnd"/>
            <w:proofErr w:type="gramEnd"/>
            <w:r w:rsidR="00C45DEF" w:rsidRPr="00766095">
              <w:rPr>
                <w:rFonts w:ascii="Arial" w:hAnsi="Arial" w:cs="Arial"/>
                <w:sz w:val="24"/>
                <w:szCs w:val="24"/>
              </w:rPr>
              <w:t xml:space="preserve">. I. Cue and J. F. Hayes. 2013. Genetic correlations between feed intake and type traits in dairy cattle. </w:t>
            </w:r>
            <w:r w:rsidR="006331FF" w:rsidRPr="00766095">
              <w:rPr>
                <w:rFonts w:ascii="Arial" w:hAnsi="Arial" w:cs="Arial"/>
                <w:sz w:val="24"/>
                <w:szCs w:val="24"/>
              </w:rPr>
              <w:t>[</w:t>
            </w:r>
            <w:r w:rsidR="00C45DEF" w:rsidRPr="00766095">
              <w:rPr>
                <w:rFonts w:ascii="Arial" w:hAnsi="Arial" w:cs="Arial"/>
                <w:sz w:val="24"/>
                <w:szCs w:val="24"/>
              </w:rPr>
              <w:t xml:space="preserve">Accepted for oral presentation at </w:t>
            </w:r>
            <w:r w:rsidR="00C45DEF" w:rsidRPr="00766095">
              <w:rPr>
                <w:rFonts w:ascii="Arial" w:hAnsi="Arial" w:cs="Arial"/>
                <w:color w:val="000000"/>
                <w:sz w:val="24"/>
                <w:szCs w:val="24"/>
              </w:rPr>
              <w:t>ADSA®-ASAS Joint Annual Meeting, Indianapolis</w:t>
            </w:r>
            <w:r w:rsidR="00C45DEF" w:rsidRPr="00766095">
              <w:rPr>
                <w:rFonts w:ascii="Arial" w:hAnsi="Arial" w:cs="Arial"/>
                <w:sz w:val="24"/>
                <w:szCs w:val="24"/>
              </w:rPr>
              <w:t xml:space="preserve">, Indiana, </w:t>
            </w:r>
            <w:proofErr w:type="gramStart"/>
            <w:r w:rsidR="00C45DEF" w:rsidRPr="00766095">
              <w:rPr>
                <w:rFonts w:ascii="Arial" w:hAnsi="Arial" w:cs="Arial"/>
                <w:sz w:val="24"/>
                <w:szCs w:val="24"/>
              </w:rPr>
              <w:t>July</w:t>
            </w:r>
            <w:proofErr w:type="gramEnd"/>
            <w:r w:rsidR="00C45DEF" w:rsidRPr="00766095">
              <w:rPr>
                <w:rFonts w:ascii="Arial" w:hAnsi="Arial" w:cs="Arial"/>
                <w:sz w:val="24"/>
                <w:szCs w:val="24"/>
              </w:rPr>
              <w:t xml:space="preserve"> 8-12, 2013.</w:t>
            </w:r>
            <w:r w:rsidR="006331FF" w:rsidRPr="00766095">
              <w:rPr>
                <w:rFonts w:ascii="Arial" w:hAnsi="Arial" w:cs="Arial"/>
                <w:sz w:val="24"/>
                <w:szCs w:val="24"/>
              </w:rPr>
              <w:t>]</w:t>
            </w:r>
            <w:r w:rsidR="00C45DEF" w:rsidRPr="00766095">
              <w:rPr>
                <w:rFonts w:ascii="Arial" w:hAnsi="Arial" w:cs="Arial"/>
                <w:i/>
                <w:sz w:val="24"/>
                <w:szCs w:val="24"/>
              </w:rPr>
              <w:t>J. Dairy Sci. 96(E-Suppl. 1</w:t>
            </w:r>
            <w:r w:rsidR="006331FF" w:rsidRPr="00766095">
              <w:rPr>
                <w:rFonts w:ascii="Arial" w:hAnsi="Arial" w:cs="Arial"/>
                <w:i/>
                <w:sz w:val="24"/>
                <w:szCs w:val="24"/>
              </w:rPr>
              <w:t xml:space="preserve">), </w:t>
            </w:r>
            <w:r w:rsidR="00C45DEF" w:rsidRPr="00766095">
              <w:rPr>
                <w:rFonts w:ascii="Arial" w:hAnsi="Arial" w:cs="Arial"/>
                <w:i/>
                <w:sz w:val="24"/>
                <w:szCs w:val="24"/>
              </w:rPr>
              <w:t>388.</w:t>
            </w:r>
          </w:p>
          <w:p w:rsidR="00D60D30" w:rsidRPr="00766095" w:rsidRDefault="005C4ACE" w:rsidP="00E2724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66095">
              <w:rPr>
                <w:rFonts w:ascii="Arial" w:hAnsi="Arial" w:cs="Arial"/>
                <w:sz w:val="24"/>
                <w:szCs w:val="24"/>
              </w:rPr>
              <w:t xml:space="preserve">M. </w:t>
            </w:r>
            <w:proofErr w:type="spellStart"/>
            <w:r w:rsidRPr="00766095">
              <w:rPr>
                <w:rFonts w:ascii="Arial" w:hAnsi="Arial" w:cs="Arial"/>
                <w:sz w:val="24"/>
                <w:szCs w:val="24"/>
              </w:rPr>
              <w:t>Moaeen</w:t>
            </w:r>
            <w:proofErr w:type="spellEnd"/>
            <w:r w:rsidRPr="00766095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766095">
              <w:rPr>
                <w:rFonts w:ascii="Arial" w:hAnsi="Arial" w:cs="Arial"/>
                <w:sz w:val="24"/>
                <w:szCs w:val="24"/>
              </w:rPr>
              <w:t>ud</w:t>
            </w:r>
            <w:proofErr w:type="spellEnd"/>
            <w:r w:rsidRPr="00766095">
              <w:rPr>
                <w:rFonts w:ascii="Arial" w:hAnsi="Arial" w:cs="Arial"/>
                <w:sz w:val="24"/>
                <w:szCs w:val="24"/>
              </w:rPr>
              <w:t xml:space="preserve">-Din, </w:t>
            </w:r>
            <w:r w:rsidRPr="00766095">
              <w:rPr>
                <w:rFonts w:ascii="Arial" w:hAnsi="Arial" w:cs="Arial"/>
                <w:b/>
                <w:sz w:val="24"/>
                <w:szCs w:val="24"/>
              </w:rPr>
              <w:t>G. Bilal</w:t>
            </w:r>
            <w:r w:rsidRPr="00766095">
              <w:rPr>
                <w:rFonts w:ascii="Arial" w:hAnsi="Arial" w:cs="Arial"/>
                <w:sz w:val="24"/>
                <w:szCs w:val="24"/>
              </w:rPr>
              <w:t xml:space="preserve">, and H. M. </w:t>
            </w:r>
            <w:proofErr w:type="spellStart"/>
            <w:r w:rsidRPr="00766095">
              <w:rPr>
                <w:rFonts w:ascii="Arial" w:hAnsi="Arial" w:cs="Arial"/>
                <w:sz w:val="24"/>
                <w:szCs w:val="24"/>
              </w:rPr>
              <w:t>Waheed</w:t>
            </w:r>
            <w:proofErr w:type="spellEnd"/>
            <w:r w:rsidRPr="00766095">
              <w:rPr>
                <w:rFonts w:ascii="Arial" w:hAnsi="Arial" w:cs="Arial"/>
                <w:sz w:val="24"/>
                <w:szCs w:val="24"/>
              </w:rPr>
              <w:t xml:space="preserve">. 2013. Genomic Selection of </w:t>
            </w:r>
            <w:proofErr w:type="spellStart"/>
            <w:r w:rsidRPr="00766095">
              <w:rPr>
                <w:rFonts w:ascii="Arial" w:hAnsi="Arial" w:cs="Arial"/>
                <w:sz w:val="24"/>
                <w:szCs w:val="24"/>
              </w:rPr>
              <w:t>Sahiwal</w:t>
            </w:r>
            <w:proofErr w:type="spellEnd"/>
            <w:r w:rsidRPr="00766095">
              <w:rPr>
                <w:rFonts w:ascii="Arial" w:hAnsi="Arial" w:cs="Arial"/>
                <w:sz w:val="24"/>
                <w:szCs w:val="24"/>
              </w:rPr>
              <w:t xml:space="preserve"> Cattle: A Developing Country Perspective. </w:t>
            </w:r>
            <w:r w:rsidR="006331FF" w:rsidRPr="00766095">
              <w:rPr>
                <w:rFonts w:ascii="Arial" w:hAnsi="Arial" w:cs="Arial"/>
                <w:sz w:val="24"/>
                <w:szCs w:val="24"/>
              </w:rPr>
              <w:t>[</w:t>
            </w:r>
            <w:r w:rsidRPr="00766095">
              <w:rPr>
                <w:rFonts w:ascii="Arial" w:hAnsi="Arial" w:cs="Arial"/>
                <w:sz w:val="24"/>
                <w:szCs w:val="24"/>
              </w:rPr>
              <w:t xml:space="preserve">Accepted for oral presentation at ADSA®-ASAS Joint Annual Meeting, Indianapolis, Indiana, </w:t>
            </w:r>
            <w:proofErr w:type="gramStart"/>
            <w:r w:rsidRPr="00766095">
              <w:rPr>
                <w:rFonts w:ascii="Arial" w:hAnsi="Arial" w:cs="Arial"/>
                <w:sz w:val="24"/>
                <w:szCs w:val="24"/>
              </w:rPr>
              <w:t>July</w:t>
            </w:r>
            <w:proofErr w:type="gramEnd"/>
            <w:r w:rsidRPr="00766095">
              <w:rPr>
                <w:rFonts w:ascii="Arial" w:hAnsi="Arial" w:cs="Arial"/>
                <w:sz w:val="24"/>
                <w:szCs w:val="24"/>
              </w:rPr>
              <w:t xml:space="preserve"> 8-12, 2013.</w:t>
            </w:r>
            <w:r w:rsidR="006331FF" w:rsidRPr="00766095">
              <w:rPr>
                <w:rFonts w:ascii="Arial" w:hAnsi="Arial" w:cs="Arial"/>
                <w:sz w:val="24"/>
                <w:szCs w:val="24"/>
              </w:rPr>
              <w:t>]</w:t>
            </w:r>
            <w:r w:rsidR="0005128A" w:rsidRPr="00766095">
              <w:rPr>
                <w:rFonts w:ascii="Arial" w:hAnsi="Arial" w:cs="Arial"/>
                <w:i/>
                <w:sz w:val="24"/>
                <w:szCs w:val="24"/>
              </w:rPr>
              <w:t>J. Dairy Sci. 96(E-Suppl. 1): 442.</w:t>
            </w:r>
          </w:p>
          <w:p w:rsidR="00E711C2" w:rsidRPr="00766095" w:rsidRDefault="007A3A52" w:rsidP="00E2724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66095">
              <w:rPr>
                <w:rFonts w:ascii="Arial" w:hAnsi="Arial" w:cs="Arial"/>
                <w:b/>
                <w:sz w:val="24"/>
                <w:szCs w:val="24"/>
              </w:rPr>
              <w:t>G.</w:t>
            </w:r>
            <w:r w:rsidR="00CB64A8" w:rsidRPr="00766095">
              <w:rPr>
                <w:rFonts w:ascii="Arial" w:hAnsi="Arial" w:cs="Arial"/>
                <w:b/>
                <w:sz w:val="24"/>
                <w:szCs w:val="24"/>
              </w:rPr>
              <w:t xml:space="preserve"> Bilal</w:t>
            </w:r>
            <w:r w:rsidRPr="00766095">
              <w:rPr>
                <w:rFonts w:ascii="Arial" w:hAnsi="Arial" w:cs="Arial"/>
                <w:sz w:val="24"/>
                <w:szCs w:val="24"/>
              </w:rPr>
              <w:t xml:space="preserve">, R. I. Cue, A. F. Mustafa and J. F. Hayes. 2012. Genetic relationships among health related fatty acids in milk of Canadian Holsteins. </w:t>
            </w:r>
            <w:r w:rsidR="006331FF" w:rsidRPr="00766095">
              <w:rPr>
                <w:rFonts w:ascii="Arial" w:hAnsi="Arial" w:cs="Arial"/>
                <w:sz w:val="24"/>
                <w:szCs w:val="24"/>
              </w:rPr>
              <w:t>[Accepted for o</w:t>
            </w:r>
            <w:r w:rsidRPr="00766095">
              <w:rPr>
                <w:rFonts w:ascii="Arial" w:hAnsi="Arial" w:cs="Arial"/>
                <w:sz w:val="24"/>
                <w:szCs w:val="24"/>
              </w:rPr>
              <w:t xml:space="preserve">ral presentation at </w:t>
            </w:r>
            <w:r w:rsidRPr="00766095">
              <w:rPr>
                <w:rFonts w:ascii="Arial" w:hAnsi="Arial" w:cs="Arial"/>
                <w:color w:val="000000"/>
                <w:sz w:val="24"/>
                <w:szCs w:val="24"/>
              </w:rPr>
              <w:t>ADSA®-AMPA-ASAS-CSAS-WSASAS Joint Annual Meeting, Phoenix</w:t>
            </w:r>
            <w:r w:rsidR="006331FF" w:rsidRPr="00766095">
              <w:rPr>
                <w:rFonts w:ascii="Arial" w:hAnsi="Arial" w:cs="Arial"/>
                <w:sz w:val="24"/>
                <w:szCs w:val="24"/>
              </w:rPr>
              <w:t xml:space="preserve">, Arizona, </w:t>
            </w:r>
            <w:proofErr w:type="gramStart"/>
            <w:r w:rsidR="006331FF" w:rsidRPr="00766095">
              <w:rPr>
                <w:rFonts w:ascii="Arial" w:hAnsi="Arial" w:cs="Arial"/>
                <w:sz w:val="24"/>
                <w:szCs w:val="24"/>
              </w:rPr>
              <w:t>July</w:t>
            </w:r>
            <w:proofErr w:type="gramEnd"/>
            <w:r w:rsidR="006331FF" w:rsidRPr="00766095">
              <w:rPr>
                <w:rFonts w:ascii="Arial" w:hAnsi="Arial" w:cs="Arial"/>
                <w:sz w:val="24"/>
                <w:szCs w:val="24"/>
              </w:rPr>
              <w:t xml:space="preserve"> 15-19, 2012</w:t>
            </w:r>
            <w:r w:rsidRPr="00766095">
              <w:rPr>
                <w:rFonts w:ascii="Arial" w:hAnsi="Arial" w:cs="Arial"/>
                <w:sz w:val="24"/>
                <w:szCs w:val="24"/>
              </w:rPr>
              <w:t>.</w:t>
            </w:r>
            <w:r w:rsidR="006331FF" w:rsidRPr="00766095">
              <w:rPr>
                <w:rFonts w:ascii="Arial" w:hAnsi="Arial" w:cs="Arial"/>
                <w:sz w:val="24"/>
                <w:szCs w:val="24"/>
              </w:rPr>
              <w:t>]</w:t>
            </w:r>
            <w:r w:rsidR="006331FF" w:rsidRPr="00766095">
              <w:rPr>
                <w:rFonts w:ascii="Arial" w:hAnsi="Arial" w:cs="Arial"/>
                <w:i/>
                <w:sz w:val="24"/>
                <w:szCs w:val="24"/>
              </w:rPr>
              <w:t xml:space="preserve">J. Dairy Sci. 95(Suppl. 3), </w:t>
            </w:r>
            <w:r w:rsidRPr="00766095">
              <w:rPr>
                <w:rFonts w:ascii="Arial" w:hAnsi="Arial" w:cs="Arial"/>
                <w:i/>
                <w:sz w:val="24"/>
                <w:szCs w:val="24"/>
              </w:rPr>
              <w:t xml:space="preserve">226. </w:t>
            </w:r>
          </w:p>
          <w:p w:rsidR="006331FF" w:rsidRPr="00E64EA5" w:rsidRDefault="006331FF" w:rsidP="006331FF">
            <w:pPr>
              <w:pStyle w:val="ListParagraph"/>
              <w:ind w:left="1080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8D05AF" w:rsidRPr="00E64EA5" w:rsidRDefault="00807999" w:rsidP="008D05AF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E64EA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Publications in Peer-Reviewed Journals</w:t>
            </w:r>
          </w:p>
          <w:tbl>
            <w:tblPr>
              <w:tblW w:w="985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9855"/>
            </w:tblGrid>
            <w:tr w:rsidR="003C100E" w:rsidTr="003C100E">
              <w:trPr>
                <w:trHeight w:val="285"/>
              </w:trPr>
              <w:tc>
                <w:tcPr>
                  <w:tcW w:w="9855" w:type="dxa"/>
                </w:tcPr>
                <w:p w:rsidR="003C100E" w:rsidRPr="003C100E" w:rsidRDefault="003C100E" w:rsidP="003C100E"/>
              </w:tc>
            </w:tr>
          </w:tbl>
          <w:p w:rsidR="003D3DAC" w:rsidRDefault="00BC4D42" w:rsidP="00CE3EA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 xml:space="preserve">M. H. </w:t>
            </w:r>
            <w:proofErr w:type="spellStart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>Malik</w:t>
            </w:r>
            <w:proofErr w:type="spellEnd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M. </w:t>
            </w:r>
            <w:proofErr w:type="spellStart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>Moaeen</w:t>
            </w:r>
            <w:proofErr w:type="spellEnd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>-</w:t>
            </w:r>
            <w:proofErr w:type="spellStart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>ud</w:t>
            </w:r>
            <w:proofErr w:type="spellEnd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 xml:space="preserve">-Din, </w:t>
            </w:r>
            <w:r w:rsidRPr="00A44B76">
              <w:rPr>
                <w:rFonts w:ascii="Arial" w:hAnsi="Arial" w:cs="Arial"/>
                <w:b/>
                <w:bCs/>
                <w:sz w:val="24"/>
                <w:szCs w:val="24"/>
                <w:lang w:eastAsia="en-CA"/>
              </w:rPr>
              <w:t>G. Bilal</w:t>
            </w:r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G. K. Raja, S. </w:t>
            </w:r>
            <w:proofErr w:type="spellStart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>Saeed</w:t>
            </w:r>
            <w:proofErr w:type="spellEnd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M. J. </w:t>
            </w:r>
            <w:proofErr w:type="spellStart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>Asad</w:t>
            </w:r>
            <w:proofErr w:type="spellEnd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F. H. </w:t>
            </w:r>
            <w:proofErr w:type="spellStart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>Wattoo</w:t>
            </w:r>
            <w:proofErr w:type="spellEnd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 xml:space="preserve"> and R. D. </w:t>
            </w:r>
            <w:proofErr w:type="spellStart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>Muner</w:t>
            </w:r>
            <w:proofErr w:type="spellEnd"/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>. 2022.</w:t>
            </w:r>
            <w:r>
              <w:rPr>
                <w:rFonts w:ascii="Arial" w:hAnsi="Arial" w:cs="Arial"/>
                <w:sz w:val="24"/>
                <w:szCs w:val="24"/>
                <w:lang w:eastAsia="en-CA"/>
              </w:rPr>
              <w:t xml:space="preserve"> T</w:t>
            </w:r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 xml:space="preserve">he use of AFLP-PCR markers to discriminate between Red Sindhi and crossbred dairy cattle of </w:t>
            </w:r>
            <w:r>
              <w:rPr>
                <w:rFonts w:ascii="Arial" w:hAnsi="Arial" w:cs="Arial"/>
                <w:sz w:val="24"/>
                <w:szCs w:val="24"/>
                <w:lang w:eastAsia="en-CA"/>
              </w:rPr>
              <w:t>P</w:t>
            </w:r>
            <w:r w:rsidRPr="00BC4D42">
              <w:rPr>
                <w:rFonts w:ascii="Arial" w:hAnsi="Arial" w:cs="Arial"/>
                <w:sz w:val="24"/>
                <w:szCs w:val="24"/>
                <w:lang w:eastAsia="en-CA"/>
              </w:rPr>
              <w:t>akistan</w:t>
            </w:r>
            <w:r>
              <w:rPr>
                <w:rFonts w:ascii="Arial" w:hAnsi="Arial" w:cs="Arial"/>
                <w:sz w:val="24"/>
                <w:szCs w:val="24"/>
                <w:lang w:eastAsia="en-CA"/>
              </w:rPr>
              <w:t xml:space="preserve">. 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J. Animal &amp; Plant Sci. </w:t>
            </w:r>
            <w:r>
              <w:rPr>
                <w:rFonts w:ascii="Arial" w:hAnsi="Arial" w:cs="Arial"/>
                <w:sz w:val="24"/>
                <w:szCs w:val="24"/>
                <w:lang w:eastAsia="en-CA"/>
              </w:rPr>
              <w:t xml:space="preserve">32(1): </w:t>
            </w:r>
            <w:r w:rsidR="00CE3EAA">
              <w:rPr>
                <w:rFonts w:ascii="Arial" w:hAnsi="Arial" w:cs="Arial"/>
                <w:sz w:val="24"/>
                <w:szCs w:val="24"/>
                <w:lang w:eastAsia="en-CA"/>
              </w:rPr>
              <w:t>11-18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</w:p>
          <w:p w:rsidR="00BC4D42" w:rsidRPr="003D3DAC" w:rsidRDefault="00BC4D42" w:rsidP="00BC4D4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CaslonPro-Regular" w:hAnsi="ACaslonPro-Regular" w:cs="ACaslonPro-Regular"/>
                <w:color w:val="000000"/>
                <w:sz w:val="24"/>
                <w:szCs w:val="24"/>
                <w:lang w:val="en-US" w:eastAsia="en-CA"/>
              </w:rPr>
            </w:pPr>
            <w:proofErr w:type="spellStart"/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>Muner</w:t>
            </w:r>
            <w:proofErr w:type="spellEnd"/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R.D., M. </w:t>
            </w:r>
            <w:proofErr w:type="spellStart"/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>Moaeen</w:t>
            </w:r>
            <w:proofErr w:type="spellEnd"/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>-</w:t>
            </w:r>
            <w:proofErr w:type="spellStart"/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>ud</w:t>
            </w:r>
            <w:proofErr w:type="spellEnd"/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 xml:space="preserve">-Din, </w:t>
            </w:r>
            <w:r w:rsidRPr="00A44B76">
              <w:rPr>
                <w:rFonts w:ascii="Arial" w:hAnsi="Arial" w:cs="Arial"/>
                <w:b/>
                <w:bCs/>
                <w:sz w:val="24"/>
                <w:szCs w:val="24"/>
                <w:lang w:eastAsia="en-CA"/>
              </w:rPr>
              <w:t>G. Bilal</w:t>
            </w:r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</w:t>
            </w:r>
            <w:hyperlink r:id="rId27" w:anchor="auth-Hafiz_Muhammad-Waheed" w:history="1">
              <w:r w:rsidRPr="003D3DAC">
                <w:rPr>
                  <w:rFonts w:ascii="Arial" w:hAnsi="Arial" w:cs="Arial"/>
                  <w:sz w:val="24"/>
                  <w:szCs w:val="24"/>
                  <w:lang w:eastAsia="en-CA"/>
                </w:rPr>
                <w:t>H. M. Waheed</w:t>
              </w:r>
            </w:hyperlink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</w:t>
            </w:r>
            <w:hyperlink r:id="rId28" w:anchor="auth-Muhammad_Sajjad-Khan" w:history="1">
              <w:r w:rsidRPr="003D3DAC">
                <w:rPr>
                  <w:rFonts w:ascii="Arial" w:hAnsi="Arial" w:cs="Arial"/>
                  <w:sz w:val="24"/>
                  <w:szCs w:val="24"/>
                  <w:lang w:eastAsia="en-CA"/>
                </w:rPr>
                <w:t>M. S. Khan</w:t>
              </w:r>
            </w:hyperlink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</w:t>
            </w:r>
            <w:hyperlink r:id="rId29" w:anchor="auth-Muhammad_Javaid-Asad" w:history="1">
              <w:r w:rsidRPr="003D3DAC">
                <w:rPr>
                  <w:rFonts w:ascii="Arial" w:hAnsi="Arial" w:cs="Arial"/>
                  <w:sz w:val="24"/>
                  <w:szCs w:val="24"/>
                  <w:lang w:eastAsia="en-CA"/>
                </w:rPr>
                <w:t>M. J. Asad</w:t>
              </w:r>
            </w:hyperlink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 xml:space="preserve"> &amp; </w:t>
            </w:r>
            <w:hyperlink r:id="rId30" w:anchor="auth-Zulfiqar_Hussain-Kuthu" w:history="1">
              <w:r w:rsidRPr="003D3DAC">
                <w:rPr>
                  <w:rFonts w:ascii="Arial" w:hAnsi="Arial" w:cs="Arial"/>
                  <w:sz w:val="24"/>
                  <w:szCs w:val="24"/>
                  <w:lang w:eastAsia="en-CA"/>
                </w:rPr>
                <w:t>Z. H. Kuthu</w:t>
              </w:r>
            </w:hyperlink>
            <w:r w:rsidR="003D3DAC" w:rsidRPr="003D3DAC">
              <w:rPr>
                <w:rFonts w:ascii="Arial" w:hAnsi="Arial" w:cs="Arial"/>
                <w:sz w:val="24"/>
                <w:szCs w:val="24"/>
                <w:lang w:eastAsia="en-CA"/>
              </w:rPr>
              <w:t xml:space="preserve">. 2021. </w:t>
            </w:r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 xml:space="preserve">Exploring genetic diversity and population structure of Punjab goat breeds using </w:t>
            </w:r>
            <w:proofErr w:type="spellStart"/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>Illumina</w:t>
            </w:r>
            <w:proofErr w:type="spellEnd"/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 xml:space="preserve"> 50 K SNP bead chip. Trop</w:t>
            </w:r>
            <w:r w:rsidR="003D3DAC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 xml:space="preserve"> Anim</w:t>
            </w:r>
            <w:r w:rsidR="003D3DAC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 xml:space="preserve"> Health Prod</w:t>
            </w:r>
            <w:r w:rsidR="003D3DAC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Pr="003D3DAC">
              <w:rPr>
                <w:rFonts w:ascii="Arial" w:hAnsi="Arial" w:cs="Arial"/>
                <w:sz w:val="24"/>
                <w:szCs w:val="24"/>
                <w:lang w:eastAsia="en-CA"/>
              </w:rPr>
              <w:t> 53, 368 https://doi.org/10.1007/s11250-021-02825-w</w:t>
            </w:r>
            <w:r w:rsidR="003D3DAC" w:rsidRPr="003D3DAC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</w:p>
          <w:p w:rsidR="005D2E34" w:rsidRPr="005D2E34" w:rsidRDefault="003C100E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CaslonPro-Regular" w:hAnsi="ACaslonPro-Regular" w:cs="ACaslonPro-Regular"/>
                <w:color w:val="000000"/>
                <w:sz w:val="24"/>
                <w:szCs w:val="24"/>
                <w:lang w:val="en-US" w:eastAsia="en-CA"/>
              </w:rPr>
            </w:pP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Moaeen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-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ud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-Din, M., </w:t>
            </w:r>
            <w:r w:rsidRPr="005D2E34">
              <w:rPr>
                <w:rFonts w:ascii="Arial" w:hAnsi="Arial" w:cs="Arial"/>
                <w:b/>
                <w:sz w:val="24"/>
                <w:szCs w:val="24"/>
                <w:lang w:eastAsia="en-CA"/>
              </w:rPr>
              <w:t>G. Bilal</w:t>
            </w:r>
            <w:r w:rsidR="003579AD" w:rsidRPr="005D2E34">
              <w:rPr>
                <w:rFonts w:ascii="Arial" w:hAnsi="Arial" w:cs="Arial"/>
                <w:b/>
                <w:sz w:val="24"/>
                <w:szCs w:val="24"/>
                <w:lang w:eastAsia="en-CA"/>
              </w:rPr>
              <w:t xml:space="preserve">, </w:t>
            </w:r>
            <w:r w:rsidR="003579AD" w:rsidRPr="005D2E34">
              <w:rPr>
                <w:rFonts w:ascii="Arial" w:hAnsi="Arial" w:cs="Arial"/>
                <w:sz w:val="24"/>
                <w:szCs w:val="24"/>
              </w:rPr>
              <w:t xml:space="preserve">J. M. </w:t>
            </w:r>
            <w:proofErr w:type="spellStart"/>
            <w:r w:rsidR="003579AD" w:rsidRPr="005D2E34">
              <w:rPr>
                <w:rFonts w:ascii="Arial" w:hAnsi="Arial" w:cs="Arial"/>
                <w:sz w:val="24"/>
                <w:szCs w:val="24"/>
              </w:rPr>
              <w:t>Reecy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and M.S. Khan. 2019. Effect of breed, age and sex on body weight and various body measurements in Azad </w:t>
            </w:r>
            <w:r w:rsidR="00FA7FDF">
              <w:rPr>
                <w:rFonts w:ascii="Arial" w:hAnsi="Arial" w:cs="Arial"/>
                <w:sz w:val="24"/>
                <w:szCs w:val="24"/>
                <w:lang w:eastAsia="en-CA"/>
              </w:rPr>
              <w:t xml:space="preserve">Jammu and Kashmir goat breeds. 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Pak. J. Agri. Sci. 56(4): 963-967.</w:t>
            </w:r>
          </w:p>
          <w:p w:rsidR="005D2E34" w:rsidRPr="005D2E34" w:rsidRDefault="005D2E34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  <w:lang w:eastAsia="en-CA"/>
              </w:rPr>
            </w:pP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Rahman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M.A., A.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Saboor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G.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Hameed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</w:t>
            </w:r>
            <w:r w:rsidRPr="005D2E34">
              <w:rPr>
                <w:rFonts w:ascii="Arial" w:hAnsi="Arial" w:cs="Arial"/>
                <w:b/>
                <w:sz w:val="24"/>
                <w:szCs w:val="24"/>
                <w:lang w:eastAsia="en-CA"/>
              </w:rPr>
              <w:t>G. Bilal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and F.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Tanwir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. 2019. Climate change related factors impacting dairy production in</w:t>
            </w:r>
            <w:r w:rsidR="00013952">
              <w:rPr>
                <w:rFonts w:ascii="Arial" w:hAnsi="Arial" w:cs="Arial"/>
                <w:sz w:val="24"/>
                <w:szCs w:val="24"/>
                <w:lang w:eastAsia="en-CA"/>
              </w:rPr>
              <w:t xml:space="preserve"> 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Pakistan. Pakistan J</w:t>
            </w:r>
            <w:r w:rsidR="00404E49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of Agri</w:t>
            </w:r>
            <w:r w:rsidR="00404E49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Res</w:t>
            </w:r>
            <w:r w:rsidR="00404E49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, 32(4): 691-705</w:t>
            </w:r>
            <w:r w:rsidR="00FA7FDF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</w:p>
          <w:p w:rsidR="00772D91" w:rsidRPr="005D2E34" w:rsidRDefault="00772D91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CA"/>
              </w:rPr>
            </w:pP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Malik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M. H., M.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Moaeen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-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ud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-Din, and </w:t>
            </w:r>
            <w:r w:rsidRPr="005D2E34">
              <w:rPr>
                <w:rFonts w:ascii="Arial" w:hAnsi="Arial" w:cs="Arial"/>
                <w:b/>
                <w:sz w:val="24"/>
                <w:szCs w:val="24"/>
                <w:lang w:eastAsia="en-CA"/>
              </w:rPr>
              <w:t xml:space="preserve">G. Bilal, 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A.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Ghaffar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R. D.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Muner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G. K. Raja and W. A. Khan. 2018. Development of amplified fragment length polymorphism (AFLP) markers for the identification of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Cholistani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cattle. Arch. Anim. Breed., 61, 387–394. </w:t>
            </w:r>
          </w:p>
          <w:p w:rsidR="00F161F2" w:rsidRPr="005D2E34" w:rsidRDefault="00F161F2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CA"/>
              </w:rPr>
            </w:pP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Moaeen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-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ud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-Din</w:t>
            </w:r>
            <w:r w:rsidR="003F7575"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M. 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and</w:t>
            </w:r>
            <w:r w:rsidR="006375F1">
              <w:rPr>
                <w:rFonts w:ascii="Arial" w:hAnsi="Arial" w:cs="Arial"/>
                <w:sz w:val="24"/>
                <w:szCs w:val="24"/>
                <w:lang w:eastAsia="en-CA"/>
              </w:rPr>
              <w:t xml:space="preserve"> </w:t>
            </w:r>
            <w:r w:rsidRPr="005D2E34">
              <w:rPr>
                <w:rFonts w:ascii="Arial" w:hAnsi="Arial" w:cs="Arial"/>
                <w:b/>
                <w:sz w:val="24"/>
                <w:szCs w:val="24"/>
                <w:lang w:eastAsia="en-CA"/>
              </w:rPr>
              <w:t>G. Bilal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. 2017. Effects of breed, various environmental and maternal factors on growth traits in cattle. J. Animal &amp; Plant Sci. 27(5): 1415-1419. </w:t>
            </w:r>
          </w:p>
          <w:p w:rsidR="002469D4" w:rsidRPr="005D2E34" w:rsidRDefault="00706662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  <w:lang w:eastAsia="en-CA"/>
              </w:rPr>
            </w:pP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Zurwan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A., M.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Moaeen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-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ud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-Din, </w:t>
            </w:r>
            <w:r w:rsidRPr="005D2E34">
              <w:rPr>
                <w:rFonts w:ascii="Arial" w:hAnsi="Arial" w:cs="Arial"/>
                <w:b/>
                <w:sz w:val="24"/>
                <w:szCs w:val="24"/>
                <w:lang w:eastAsia="en-CA"/>
              </w:rPr>
              <w:t>G. Bilal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Z.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R</w:t>
            </w:r>
            <w:r w:rsidR="00404E49">
              <w:rPr>
                <w:rFonts w:ascii="Arial" w:hAnsi="Arial" w:cs="Arial"/>
                <w:sz w:val="24"/>
                <w:szCs w:val="24"/>
                <w:lang w:eastAsia="en-CA"/>
              </w:rPr>
              <w:t>ehman</w:t>
            </w:r>
            <w:proofErr w:type="spellEnd"/>
            <w:r w:rsidR="00404E49">
              <w:rPr>
                <w:rFonts w:ascii="Arial" w:hAnsi="Arial" w:cs="Arial"/>
                <w:sz w:val="24"/>
                <w:szCs w:val="24"/>
                <w:lang w:eastAsia="en-CA"/>
              </w:rPr>
              <w:t xml:space="preserve"> and 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M. S. Khan. 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lastRenderedPageBreak/>
              <w:t xml:space="preserve">2017. Estimation of </w:t>
            </w:r>
            <w:r w:rsidR="00FE7427"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genetic parameters for persistency of lactation 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in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Sahiwal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</w:t>
            </w:r>
            <w:r w:rsidR="00FE7427" w:rsidRPr="005D2E34">
              <w:rPr>
                <w:rFonts w:ascii="Arial" w:hAnsi="Arial" w:cs="Arial"/>
                <w:sz w:val="24"/>
                <w:szCs w:val="24"/>
                <w:lang w:eastAsia="en-CA"/>
              </w:rPr>
              <w:t>dairy cattle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. 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 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Pak.  J.  Zoology 49(3):877-882. </w:t>
            </w:r>
          </w:p>
          <w:p w:rsidR="002469D4" w:rsidRPr="005D2E34" w:rsidRDefault="001401F2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  <w:lang w:eastAsia="en-CA"/>
              </w:rPr>
            </w:pP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Moaeen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ud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 xml:space="preserve">-Din, M. and </w:t>
            </w:r>
            <w:r w:rsidRPr="005D2E34">
              <w:rPr>
                <w:rFonts w:ascii="Arial" w:hAnsi="Arial" w:cs="Arial"/>
                <w:b/>
                <w:sz w:val="24"/>
                <w:szCs w:val="24"/>
              </w:rPr>
              <w:t xml:space="preserve">G. Bilal. </w:t>
            </w:r>
            <w:r w:rsidRPr="005D2E34">
              <w:rPr>
                <w:rFonts w:ascii="Arial" w:hAnsi="Arial" w:cs="Arial"/>
                <w:sz w:val="24"/>
                <w:szCs w:val="24"/>
              </w:rPr>
              <w:t>2016</w:t>
            </w:r>
            <w:proofErr w:type="gramStart"/>
            <w:r w:rsidRPr="005D2E34">
              <w:rPr>
                <w:rFonts w:ascii="Arial" w:hAnsi="Arial" w:cs="Arial"/>
                <w:sz w:val="24"/>
                <w:szCs w:val="24"/>
              </w:rPr>
              <w:t>.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Genomic</w:t>
            </w:r>
            <w:proofErr w:type="gram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selection of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Nili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-Ravi buffalo: A choice for buffalo breeders. Buffalo Bulletin 35(4):605-615</w:t>
            </w:r>
            <w:r w:rsidR="00EA16EA" w:rsidRPr="005D2E34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</w:p>
          <w:p w:rsidR="002469D4" w:rsidRPr="005D2E34" w:rsidRDefault="002469D4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5D2E34">
              <w:rPr>
                <w:rFonts w:ascii="Arial" w:hAnsi="Arial" w:cs="Arial"/>
                <w:b/>
                <w:sz w:val="24"/>
                <w:szCs w:val="24"/>
                <w:lang w:eastAsia="en-CA"/>
              </w:rPr>
              <w:t>B</w:t>
            </w:r>
            <w:r w:rsidR="003B7A87" w:rsidRPr="005D2E34">
              <w:rPr>
                <w:rFonts w:ascii="Arial" w:hAnsi="Arial" w:cs="Arial"/>
                <w:b/>
                <w:sz w:val="24"/>
                <w:szCs w:val="24"/>
                <w:lang w:eastAsia="en-CA"/>
              </w:rPr>
              <w:t>ilal, G.</w:t>
            </w:r>
            <w:r w:rsidR="00404E49">
              <w:rPr>
                <w:rFonts w:ascii="Arial" w:hAnsi="Arial" w:cs="Arial"/>
                <w:sz w:val="24"/>
                <w:szCs w:val="24"/>
                <w:lang w:eastAsia="en-CA"/>
              </w:rPr>
              <w:t>, R. I. Cue</w:t>
            </w:r>
            <w:r w:rsidR="003B7A87"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and J. F. Hayes. 2016. Genetic and phenotypic associations of type traits and body condition score with dry matter intake, milk yield and number of </w:t>
            </w:r>
            <w:proofErr w:type="spellStart"/>
            <w:r w:rsidR="003B7A87" w:rsidRPr="005D2E34">
              <w:rPr>
                <w:rFonts w:ascii="Arial" w:hAnsi="Arial" w:cs="Arial"/>
                <w:sz w:val="24"/>
                <w:szCs w:val="24"/>
                <w:lang w:eastAsia="en-CA"/>
              </w:rPr>
              <w:t>breedings</w:t>
            </w:r>
            <w:proofErr w:type="spellEnd"/>
            <w:r w:rsidR="003B7A87"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in first lactation Canadian Holstein Cows. Can</w:t>
            </w:r>
            <w:r w:rsidR="003B7A87" w:rsidRPr="005D2E3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B7A87" w:rsidRPr="005D2E34">
              <w:rPr>
                <w:rFonts w:ascii="Arial" w:hAnsi="Arial" w:cs="Arial"/>
                <w:sz w:val="24"/>
                <w:szCs w:val="24"/>
                <w:lang w:eastAsia="en-CA"/>
              </w:rPr>
              <w:t>J</w:t>
            </w:r>
            <w:r w:rsidR="00F10B6E" w:rsidRPr="005D2E34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="003B7A87"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Anim. Sci. </w:t>
            </w:r>
            <w:r w:rsidR="00AE6008" w:rsidRPr="005D2E34">
              <w:rPr>
                <w:rFonts w:ascii="Arial" w:hAnsi="Arial" w:cs="Arial"/>
                <w:sz w:val="24"/>
                <w:szCs w:val="24"/>
                <w:lang w:eastAsia="en-CA"/>
              </w:rPr>
              <w:t>96(3): 434-447.</w:t>
            </w:r>
          </w:p>
          <w:p w:rsidR="008D05AF" w:rsidRPr="005D2E34" w:rsidRDefault="008D05AF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  <w:lang w:eastAsia="en-CA"/>
              </w:rPr>
            </w:pP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Moaeen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ud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>-Din, M.</w:t>
            </w:r>
            <w:proofErr w:type="gramStart"/>
            <w:r w:rsidRPr="005D2E34">
              <w:rPr>
                <w:rFonts w:ascii="Arial" w:hAnsi="Arial" w:cs="Arial"/>
                <w:sz w:val="24"/>
                <w:szCs w:val="24"/>
              </w:rPr>
              <w:t>,</w:t>
            </w:r>
            <w:r w:rsidR="00404E49">
              <w:rPr>
                <w:rFonts w:ascii="Arial" w:hAnsi="Arial" w:cs="Arial"/>
                <w:b/>
                <w:sz w:val="24"/>
                <w:szCs w:val="24"/>
              </w:rPr>
              <w:t>G</w:t>
            </w:r>
            <w:proofErr w:type="gramEnd"/>
            <w:r w:rsidR="00404E49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5D2E34">
              <w:rPr>
                <w:rFonts w:ascii="Arial" w:hAnsi="Arial" w:cs="Arial"/>
                <w:b/>
                <w:sz w:val="24"/>
                <w:szCs w:val="24"/>
              </w:rPr>
              <w:t>Bilal</w:t>
            </w:r>
            <w:r w:rsidRPr="005D2E34">
              <w:rPr>
                <w:rFonts w:ascii="Arial" w:hAnsi="Arial" w:cs="Arial"/>
                <w:sz w:val="24"/>
                <w:szCs w:val="24"/>
              </w:rPr>
              <w:t xml:space="preserve"> and J. M.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Reecy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 xml:space="preserve">. 2015. Evolution of hypothalamus-pituitary growth axis among fish, amphibian, birds and mammals.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Genetika</w:t>
            </w:r>
            <w:proofErr w:type="spellEnd"/>
            <w:r w:rsidR="00AE6008" w:rsidRPr="005D2E34">
              <w:rPr>
                <w:rFonts w:ascii="Arial" w:hAnsi="Arial" w:cs="Arial"/>
                <w:sz w:val="24"/>
                <w:szCs w:val="24"/>
              </w:rPr>
              <w:t>.</w:t>
            </w:r>
            <w:r w:rsidRPr="005D2E34">
              <w:rPr>
                <w:rFonts w:ascii="Arial" w:hAnsi="Arial" w:cs="Arial"/>
                <w:sz w:val="24"/>
                <w:szCs w:val="24"/>
              </w:rPr>
              <w:t xml:space="preserve"> 47(2):665-677. </w:t>
            </w:r>
          </w:p>
          <w:p w:rsidR="00A37D94" w:rsidRPr="005D2E34" w:rsidRDefault="00A37D94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  <w:lang w:eastAsia="en-CA"/>
              </w:rPr>
            </w:pP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Moaeen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ud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 xml:space="preserve">-Din, M. and </w:t>
            </w:r>
            <w:r w:rsidR="00404E49">
              <w:rPr>
                <w:rFonts w:ascii="Arial" w:hAnsi="Arial" w:cs="Arial"/>
                <w:b/>
                <w:sz w:val="24"/>
                <w:szCs w:val="24"/>
              </w:rPr>
              <w:t xml:space="preserve">G. </w:t>
            </w:r>
            <w:r w:rsidR="00404E49" w:rsidRPr="005D2E34">
              <w:rPr>
                <w:rFonts w:ascii="Arial" w:hAnsi="Arial" w:cs="Arial"/>
                <w:b/>
                <w:sz w:val="24"/>
                <w:szCs w:val="24"/>
              </w:rPr>
              <w:t>Bilal</w:t>
            </w:r>
            <w:r w:rsidRPr="005D2E34">
              <w:rPr>
                <w:rFonts w:ascii="Arial" w:hAnsi="Arial" w:cs="Arial"/>
                <w:sz w:val="24"/>
                <w:szCs w:val="24"/>
              </w:rPr>
              <w:t>. 201</w:t>
            </w:r>
            <w:r w:rsidR="006F3F94" w:rsidRPr="005D2E34">
              <w:rPr>
                <w:rFonts w:ascii="Arial" w:hAnsi="Arial" w:cs="Arial"/>
                <w:sz w:val="24"/>
                <w:szCs w:val="24"/>
              </w:rPr>
              <w:t>5</w:t>
            </w:r>
            <w:r w:rsidRPr="005D2E34">
              <w:rPr>
                <w:rFonts w:ascii="Arial" w:hAnsi="Arial" w:cs="Arial"/>
                <w:sz w:val="24"/>
                <w:szCs w:val="24"/>
              </w:rPr>
              <w:t xml:space="preserve">. Sequence diversity and molecular evolutionary rates between buffalo and cattle. J. Anim. Breed. Genet. </w:t>
            </w:r>
            <w:r w:rsidR="002F5DE6" w:rsidRPr="005D2E34">
              <w:rPr>
                <w:rFonts w:ascii="Arial" w:hAnsi="Arial" w:cs="Arial"/>
                <w:sz w:val="24"/>
                <w:szCs w:val="24"/>
              </w:rPr>
              <w:t>132(1):74-84</w:t>
            </w:r>
            <w:r w:rsidR="00AE6008" w:rsidRPr="005D2E3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D05AF" w:rsidRPr="005D2E34" w:rsidRDefault="008D05AF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4"/>
                <w:szCs w:val="24"/>
                <w:lang w:eastAsia="en-CA"/>
              </w:rPr>
            </w:pPr>
            <w:r w:rsidRPr="005D2E34">
              <w:rPr>
                <w:rFonts w:ascii="Arial" w:hAnsi="Arial" w:cs="Arial"/>
                <w:b/>
                <w:sz w:val="24"/>
                <w:szCs w:val="24"/>
                <w:lang w:eastAsia="en-CA"/>
              </w:rPr>
              <w:t>Bilal, G.</w:t>
            </w:r>
            <w:r w:rsidR="00404E49">
              <w:rPr>
                <w:rFonts w:ascii="Arial" w:hAnsi="Arial" w:cs="Arial"/>
                <w:sz w:val="24"/>
                <w:szCs w:val="24"/>
                <w:lang w:eastAsia="en-CA"/>
              </w:rPr>
              <w:t>, R. I. Cue, A. F. Mustafa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and J. F. Hayes. 2014. </w:t>
            </w:r>
            <w:r w:rsidRPr="005D2E34">
              <w:rPr>
                <w:rFonts w:ascii="Arial" w:hAnsi="Arial" w:cs="Arial"/>
                <w:sz w:val="24"/>
                <w:szCs w:val="24"/>
              </w:rPr>
              <w:t xml:space="preserve">Effects of parity, age at calving and stage of lactation on fatty acid composition of milk in Canadian Holsteins. Can. 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J Anim. Sci. 94: 401- 410.</w:t>
            </w:r>
          </w:p>
          <w:p w:rsidR="003018D5" w:rsidRPr="005D2E34" w:rsidRDefault="003018D5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  <w:lang w:eastAsia="en-CA"/>
              </w:rPr>
            </w:pPr>
            <w:proofErr w:type="spellStart"/>
            <w:r w:rsidRPr="005D2E34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>Moaeen-ud-Din</w:t>
            </w:r>
            <w:proofErr w:type="gram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,</w:t>
            </w:r>
            <w:r w:rsidR="003C100E" w:rsidRPr="005D2E34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>M</w:t>
            </w:r>
            <w:proofErr w:type="spellEnd"/>
            <w:proofErr w:type="gramEnd"/>
            <w:r w:rsidR="003C100E" w:rsidRPr="005D2E34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>.</w:t>
            </w:r>
            <w:r w:rsidR="00515521" w:rsidRPr="005D2E34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>, G.</w:t>
            </w:r>
            <w:r w:rsidRPr="005D2E34">
              <w:rPr>
                <w:rFonts w:ascii="Arial" w:hAnsi="Arial" w:cs="Arial"/>
                <w:b/>
                <w:sz w:val="24"/>
                <w:szCs w:val="24"/>
                <w:lang w:eastAsia="en-CA"/>
              </w:rPr>
              <w:t xml:space="preserve"> Bilal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and M.S. Khan. 2014. Short communication: </w:t>
            </w:r>
            <w:r w:rsidR="001E3EC7"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Potential of 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Genomic selection </w:t>
            </w:r>
            <w:r w:rsidR="00197ACE" w:rsidRPr="005D2E34">
              <w:rPr>
                <w:rFonts w:ascii="Arial" w:hAnsi="Arial" w:cs="Arial"/>
                <w:sz w:val="24"/>
                <w:szCs w:val="24"/>
                <w:lang w:eastAsia="en-CA"/>
              </w:rPr>
              <w:t>in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Sahiwal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cattle. Pak. J. Agri. Sci. </w:t>
            </w:r>
            <w:r w:rsidR="007C7E8F" w:rsidRPr="005D2E34">
              <w:rPr>
                <w:rFonts w:ascii="Arial" w:hAnsi="Arial" w:cs="Arial"/>
                <w:sz w:val="24"/>
                <w:szCs w:val="24"/>
                <w:lang w:eastAsia="en-CA"/>
              </w:rPr>
              <w:t>51(3): 695-700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</w:p>
          <w:p w:rsidR="00555155" w:rsidRPr="005D2E34" w:rsidRDefault="00555155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5D2E34">
              <w:rPr>
                <w:rFonts w:ascii="Arial" w:hAnsi="Arial" w:cs="Arial"/>
                <w:b/>
                <w:sz w:val="24"/>
                <w:szCs w:val="24"/>
                <w:lang w:eastAsia="en-CA"/>
              </w:rPr>
              <w:t>Bilal, G.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, R. I. Cue, A. F. </w:t>
            </w:r>
            <w:r w:rsidR="00404E49">
              <w:rPr>
                <w:rFonts w:ascii="Arial" w:hAnsi="Arial" w:cs="Arial"/>
                <w:sz w:val="24"/>
                <w:szCs w:val="24"/>
                <w:lang w:eastAsia="en-CA"/>
              </w:rPr>
              <w:t>Mustafa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and J. F. Hayes. 201</w:t>
            </w:r>
            <w:r w:rsidR="009F2D56" w:rsidRPr="005D2E34"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. </w:t>
            </w:r>
            <w:r w:rsidR="001078C2" w:rsidRPr="005D2E34">
              <w:rPr>
                <w:rFonts w:ascii="Arial" w:hAnsi="Arial" w:cs="Arial"/>
                <w:sz w:val="24"/>
                <w:szCs w:val="24"/>
              </w:rPr>
              <w:t xml:space="preserve">Genetic parameters of individual fatty acids in milk of Canadian </w:t>
            </w:r>
            <w:proofErr w:type="spellStart"/>
            <w:r w:rsidR="001078C2" w:rsidRPr="005D2E34">
              <w:rPr>
                <w:rFonts w:ascii="Arial" w:hAnsi="Arial" w:cs="Arial"/>
                <w:sz w:val="24"/>
                <w:szCs w:val="24"/>
              </w:rPr>
              <w:t>Holsteins</w:t>
            </w:r>
            <w:r w:rsidRPr="005D2E34">
              <w:rPr>
                <w:rFonts w:ascii="Arial" w:hAnsi="Arial" w:cs="Arial"/>
                <w:sz w:val="24"/>
                <w:szCs w:val="24"/>
              </w:rPr>
              <w:t>.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J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Dairy Sci. </w:t>
            </w:r>
            <w:r w:rsidR="009F2D56" w:rsidRPr="005D2E34">
              <w:rPr>
                <w:rFonts w:ascii="Arial" w:hAnsi="Arial" w:cs="Arial"/>
                <w:sz w:val="24"/>
                <w:szCs w:val="24"/>
                <w:lang w:eastAsia="en-CA"/>
              </w:rPr>
              <w:t>97:</w:t>
            </w:r>
            <w:r w:rsidR="00420650" w:rsidRPr="005D2E34">
              <w:rPr>
                <w:rFonts w:ascii="Arial" w:hAnsi="Arial" w:cs="Arial"/>
                <w:bCs/>
                <w:sz w:val="24"/>
                <w:szCs w:val="24"/>
                <w:lang w:eastAsia="en-CA"/>
              </w:rPr>
              <w:t>1150–1156.</w:t>
            </w:r>
          </w:p>
          <w:p w:rsidR="00807999" w:rsidRPr="005D2E34" w:rsidRDefault="00807999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  <w:lang w:eastAsia="en-CA"/>
              </w:rPr>
            </w:pPr>
            <w:r w:rsidRPr="005D2E34">
              <w:rPr>
                <w:rFonts w:ascii="Arial" w:hAnsi="Arial" w:cs="Arial"/>
                <w:b/>
                <w:sz w:val="24"/>
                <w:szCs w:val="24"/>
                <w:lang w:eastAsia="en-CA"/>
              </w:rPr>
              <w:t>Bilal, G.</w:t>
            </w:r>
            <w:r w:rsidR="001047E9">
              <w:rPr>
                <w:rFonts w:ascii="Arial" w:hAnsi="Arial" w:cs="Arial"/>
                <w:sz w:val="24"/>
                <w:szCs w:val="24"/>
                <w:lang w:eastAsia="en-CA"/>
              </w:rPr>
              <w:t>, R. I. Cue, A. F. Mustafa</w:t>
            </w:r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and J. F. Hayes. 2012. Estimates of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heritabilities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and genetic correlations among milk fatty acid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>unsaturation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indices in Canadian Holsteins. J Dairy Sci. 95:7367-7371.</w:t>
            </w:r>
          </w:p>
          <w:p w:rsidR="00807999" w:rsidRPr="005D2E34" w:rsidRDefault="00807999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2E34">
              <w:rPr>
                <w:rFonts w:ascii="Arial" w:hAnsi="Arial" w:cs="Arial"/>
                <w:b/>
                <w:sz w:val="24"/>
                <w:szCs w:val="24"/>
              </w:rPr>
              <w:t>Bilal</w:t>
            </w:r>
            <w:r w:rsidR="00420650" w:rsidRPr="005D2E34">
              <w:rPr>
                <w:rFonts w:ascii="Arial" w:hAnsi="Arial" w:cs="Arial"/>
                <w:b/>
                <w:sz w:val="24"/>
                <w:szCs w:val="24"/>
              </w:rPr>
              <w:t xml:space="preserve">, G. </w:t>
            </w:r>
            <w:r w:rsidRPr="005D2E34">
              <w:rPr>
                <w:rFonts w:ascii="Arial" w:hAnsi="Arial" w:cs="Arial"/>
                <w:sz w:val="24"/>
                <w:szCs w:val="24"/>
              </w:rPr>
              <w:t>and M. S. Khan. 2009.</w:t>
            </w:r>
            <w:r w:rsidRPr="005D2E34">
              <w:rPr>
                <w:rFonts w:ascii="Arial" w:hAnsi="Arial" w:cs="Arial"/>
                <w:bCs/>
                <w:sz w:val="24"/>
                <w:szCs w:val="24"/>
              </w:rPr>
              <w:t xml:space="preserve"> Use of test-day milk yield for genetic evaluation in dairy cattle: A Review. Pakistan Vet. J. 29: 35-41.</w:t>
            </w:r>
          </w:p>
          <w:p w:rsidR="00FE7427" w:rsidRPr="005D2E34" w:rsidRDefault="00FE7427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Yaqoob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047E9" w:rsidRPr="005D2E34">
              <w:rPr>
                <w:rFonts w:ascii="Arial" w:hAnsi="Arial" w:cs="Arial"/>
                <w:sz w:val="24"/>
                <w:szCs w:val="24"/>
              </w:rPr>
              <w:t>M.</w:t>
            </w:r>
            <w:proofErr w:type="gramStart"/>
            <w:r w:rsidR="001047E9">
              <w:rPr>
                <w:rFonts w:ascii="Arial" w:hAnsi="Arial" w:cs="Arial"/>
                <w:sz w:val="24"/>
                <w:szCs w:val="24"/>
              </w:rPr>
              <w:t>,</w:t>
            </w:r>
            <w:r w:rsidRPr="005D2E34">
              <w:rPr>
                <w:rFonts w:ascii="Arial" w:hAnsi="Arial" w:cs="Arial"/>
                <w:sz w:val="24"/>
                <w:szCs w:val="24"/>
              </w:rPr>
              <w:t>F</w:t>
            </w:r>
            <w:proofErr w:type="gramEnd"/>
            <w:r w:rsidRPr="005D2E34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Shahzad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 xml:space="preserve">, M.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Aslam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 xml:space="preserve">, M.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Younas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5D2E34">
              <w:rPr>
                <w:rFonts w:ascii="Arial" w:hAnsi="Arial" w:cs="Arial"/>
                <w:b/>
                <w:sz w:val="24"/>
                <w:szCs w:val="24"/>
              </w:rPr>
              <w:t>G. Bilal.</w:t>
            </w:r>
            <w:r w:rsidRPr="005D2E34">
              <w:rPr>
                <w:rFonts w:ascii="Arial" w:hAnsi="Arial" w:cs="Arial"/>
                <w:sz w:val="24"/>
                <w:szCs w:val="24"/>
              </w:rPr>
              <w:t xml:space="preserve"> 2009. Production performance of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Dera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 xml:space="preserve"> Din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Panah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 xml:space="preserve"> goat under desert range conditions in Pakistan. Trop. Anim. Health Prod. 41:1413-19.</w:t>
            </w:r>
          </w:p>
          <w:p w:rsidR="00807999" w:rsidRPr="005D2E34" w:rsidRDefault="00807999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D2E34">
              <w:rPr>
                <w:rFonts w:ascii="Arial" w:hAnsi="Arial" w:cs="Arial"/>
                <w:b/>
                <w:sz w:val="24"/>
                <w:szCs w:val="24"/>
              </w:rPr>
              <w:t>Bilal, G.</w:t>
            </w:r>
            <w:r w:rsidRPr="005D2E34">
              <w:rPr>
                <w:rFonts w:ascii="Arial" w:hAnsi="Arial" w:cs="Arial"/>
                <w:sz w:val="24"/>
                <w:szCs w:val="24"/>
              </w:rPr>
              <w:t>, M. S. K</w:t>
            </w:r>
            <w:r w:rsidR="00740BC7" w:rsidRPr="005D2E34">
              <w:rPr>
                <w:rFonts w:ascii="Arial" w:hAnsi="Arial" w:cs="Arial"/>
                <w:sz w:val="24"/>
                <w:szCs w:val="24"/>
              </w:rPr>
              <w:t xml:space="preserve">han, I. R. </w:t>
            </w:r>
            <w:proofErr w:type="spellStart"/>
            <w:r w:rsidR="00740BC7" w:rsidRPr="005D2E34">
              <w:rPr>
                <w:rFonts w:ascii="Arial" w:hAnsi="Arial" w:cs="Arial"/>
                <w:sz w:val="24"/>
                <w:szCs w:val="24"/>
              </w:rPr>
              <w:t>Bajwa</w:t>
            </w:r>
            <w:proofErr w:type="spellEnd"/>
            <w:r w:rsidR="00740BC7" w:rsidRPr="005D2E34">
              <w:rPr>
                <w:rFonts w:ascii="Arial" w:hAnsi="Arial" w:cs="Arial"/>
                <w:sz w:val="24"/>
                <w:szCs w:val="24"/>
              </w:rPr>
              <w:t xml:space="preserve"> and M. </w:t>
            </w:r>
            <w:proofErr w:type="spellStart"/>
            <w:r w:rsidR="00740BC7" w:rsidRPr="005D2E34">
              <w:rPr>
                <w:rFonts w:ascii="Arial" w:hAnsi="Arial" w:cs="Arial"/>
                <w:sz w:val="24"/>
                <w:szCs w:val="24"/>
              </w:rPr>
              <w:t>Shafiq</w:t>
            </w:r>
            <w:proofErr w:type="spellEnd"/>
            <w:r w:rsidR="00740BC7" w:rsidRPr="005D2E3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5D2E34">
              <w:rPr>
                <w:rFonts w:ascii="Arial" w:hAnsi="Arial" w:cs="Arial"/>
                <w:sz w:val="24"/>
                <w:szCs w:val="24"/>
              </w:rPr>
              <w:t xml:space="preserve">2008. Genetic control of test-day milk yield in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Sahiwal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 xml:space="preserve"> cattle. Pakistan Vet. J. 28: 21-24.</w:t>
            </w:r>
          </w:p>
          <w:p w:rsidR="00D63C92" w:rsidRPr="00FE7427" w:rsidRDefault="00807999" w:rsidP="005D2E3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5D2E34">
              <w:rPr>
                <w:rFonts w:ascii="Arial" w:hAnsi="Arial" w:cs="Arial"/>
                <w:sz w:val="24"/>
                <w:szCs w:val="24"/>
              </w:rPr>
              <w:t>M. S. Khan,</w:t>
            </w:r>
            <w:r w:rsidRPr="005D2E34">
              <w:rPr>
                <w:rFonts w:ascii="Arial" w:hAnsi="Arial" w:cs="Arial"/>
                <w:b/>
                <w:sz w:val="24"/>
                <w:szCs w:val="24"/>
              </w:rPr>
              <w:t xml:space="preserve"> G. Bilal</w:t>
            </w:r>
            <w:r w:rsidRPr="005D2E34">
              <w:rPr>
                <w:rFonts w:ascii="Arial" w:hAnsi="Arial" w:cs="Arial"/>
                <w:sz w:val="24"/>
                <w:szCs w:val="24"/>
              </w:rPr>
              <w:t xml:space="preserve">, I. R.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Bajwa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 xml:space="preserve">, Z. </w:t>
            </w:r>
            <w:proofErr w:type="spellStart"/>
            <w:r w:rsidRPr="005D2E34">
              <w:rPr>
                <w:rFonts w:ascii="Arial" w:hAnsi="Arial" w:cs="Arial"/>
                <w:sz w:val="24"/>
                <w:szCs w:val="24"/>
              </w:rPr>
              <w:t>Rehman</w:t>
            </w:r>
            <w:proofErr w:type="spellEnd"/>
            <w:r w:rsidRPr="005D2E34">
              <w:rPr>
                <w:rFonts w:ascii="Arial" w:hAnsi="Arial" w:cs="Arial"/>
                <w:sz w:val="24"/>
                <w:szCs w:val="24"/>
              </w:rPr>
              <w:t xml:space="preserve"> and S. Ahmad. 2008</w:t>
            </w:r>
            <w:r w:rsidRPr="005D2E34">
              <w:rPr>
                <w:rFonts w:ascii="Arial" w:hAnsi="Arial" w:cs="Arial"/>
                <w:bCs/>
                <w:sz w:val="24"/>
                <w:szCs w:val="24"/>
              </w:rPr>
              <w:t xml:space="preserve">. Estimation of breeding values of </w:t>
            </w:r>
            <w:proofErr w:type="spellStart"/>
            <w:r w:rsidRPr="005D2E34">
              <w:rPr>
                <w:rFonts w:ascii="Arial" w:hAnsi="Arial" w:cs="Arial"/>
                <w:bCs/>
                <w:sz w:val="24"/>
                <w:szCs w:val="24"/>
              </w:rPr>
              <w:t>Sahiwal</w:t>
            </w:r>
            <w:proofErr w:type="spellEnd"/>
            <w:r w:rsidRPr="005D2E34">
              <w:rPr>
                <w:rFonts w:ascii="Arial" w:hAnsi="Arial" w:cs="Arial"/>
                <w:bCs/>
                <w:sz w:val="24"/>
                <w:szCs w:val="24"/>
              </w:rPr>
              <w:t xml:space="preserve"> cattle using test day milk yields. Pakistan Vet. J. 28: 131-135.</w:t>
            </w:r>
          </w:p>
        </w:tc>
      </w:tr>
      <w:tr w:rsidR="008B086B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4454DD" w:rsidRPr="00E64EA5" w:rsidRDefault="004454DD" w:rsidP="00FE6AB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0F35" w:rsidRPr="00E64EA5" w:rsidRDefault="00AF14E8" w:rsidP="00F30E7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</w:rPr>
              <w:t>Research Projects</w:t>
            </w:r>
            <w:r w:rsidR="007C3E10" w:rsidRPr="00E64EA5">
              <w:rPr>
                <w:rFonts w:ascii="Arial" w:hAnsi="Arial" w:cs="Arial"/>
                <w:b/>
                <w:sz w:val="24"/>
                <w:szCs w:val="24"/>
              </w:rPr>
              <w:t xml:space="preserve"> (Total Funds = 1</w:t>
            </w:r>
            <w:r w:rsidR="00F30E71">
              <w:rPr>
                <w:rFonts w:ascii="Arial" w:hAnsi="Arial" w:cs="Arial"/>
                <w:b/>
                <w:sz w:val="24"/>
                <w:szCs w:val="24"/>
              </w:rPr>
              <w:t>7.27</w:t>
            </w:r>
            <w:r w:rsidR="007C3E10" w:rsidRPr="00E64EA5">
              <w:rPr>
                <w:rFonts w:ascii="Arial" w:hAnsi="Arial" w:cs="Arial"/>
                <w:b/>
                <w:sz w:val="24"/>
                <w:szCs w:val="24"/>
              </w:rPr>
              <w:t xml:space="preserve"> Million PKR)</w:t>
            </w:r>
          </w:p>
        </w:tc>
      </w:tr>
      <w:tr w:rsidR="00AF14E8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AF14E8" w:rsidRPr="00E64EA5" w:rsidRDefault="00AF14E8" w:rsidP="000F097A">
            <w:pPr>
              <w:pStyle w:val="ListParagraph"/>
              <w:numPr>
                <w:ilvl w:val="0"/>
                <w:numId w:val="3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Development of genetic evaluation model for </w:t>
            </w:r>
            <w:proofErr w:type="spellStart"/>
            <w:r w:rsidRPr="00E64EA5">
              <w:rPr>
                <w:rFonts w:ascii="Arial" w:hAnsi="Arial" w:cs="Arial"/>
                <w:sz w:val="24"/>
                <w:szCs w:val="24"/>
              </w:rPr>
              <w:t>Dhanni</w:t>
            </w:r>
            <w:proofErr w:type="spellEnd"/>
            <w:r w:rsidRPr="00E64EA5">
              <w:rPr>
                <w:rFonts w:ascii="Arial" w:hAnsi="Arial" w:cs="Arial"/>
                <w:sz w:val="24"/>
                <w:szCs w:val="24"/>
              </w:rPr>
              <w:t xml:space="preserve"> cattle as potential beef cattle in </w:t>
            </w:r>
            <w:proofErr w:type="spellStart"/>
            <w:r w:rsidRPr="00E64EA5">
              <w:rPr>
                <w:rFonts w:ascii="Arial" w:hAnsi="Arial" w:cs="Arial"/>
                <w:sz w:val="24"/>
                <w:szCs w:val="24"/>
              </w:rPr>
              <w:t>Potohar</w:t>
            </w:r>
            <w:proofErr w:type="spellEnd"/>
            <w:r w:rsidRPr="00E64EA5">
              <w:rPr>
                <w:rFonts w:ascii="Arial" w:hAnsi="Arial" w:cs="Arial"/>
                <w:sz w:val="24"/>
                <w:szCs w:val="24"/>
              </w:rPr>
              <w:t xml:space="preserve"> region of </w:t>
            </w:r>
            <w:proofErr w:type="gramStart"/>
            <w:r w:rsidRPr="00E64EA5">
              <w:rPr>
                <w:rFonts w:ascii="Arial" w:hAnsi="Arial" w:cs="Arial"/>
                <w:sz w:val="24"/>
                <w:szCs w:val="24"/>
              </w:rPr>
              <w:t>Punjab,</w:t>
            </w:r>
            <w:proofErr w:type="gramEnd"/>
            <w:r w:rsidRPr="00E64EA5">
              <w:rPr>
                <w:rFonts w:ascii="Arial" w:hAnsi="Arial" w:cs="Arial"/>
                <w:sz w:val="24"/>
                <w:szCs w:val="24"/>
              </w:rPr>
              <w:t xml:space="preserve"> funded by P</w:t>
            </w:r>
            <w:r w:rsidR="00912D74" w:rsidRPr="00E64EA5">
              <w:rPr>
                <w:rFonts w:ascii="Arial" w:hAnsi="Arial" w:cs="Arial"/>
                <w:sz w:val="24"/>
                <w:szCs w:val="24"/>
              </w:rPr>
              <w:t xml:space="preserve">akistan </w:t>
            </w:r>
            <w:r w:rsidRPr="00E64EA5">
              <w:rPr>
                <w:rFonts w:ascii="Arial" w:hAnsi="Arial" w:cs="Arial"/>
                <w:sz w:val="24"/>
                <w:szCs w:val="24"/>
              </w:rPr>
              <w:t>S</w:t>
            </w:r>
            <w:r w:rsidR="00912D74" w:rsidRPr="00E64EA5">
              <w:rPr>
                <w:rFonts w:ascii="Arial" w:hAnsi="Arial" w:cs="Arial"/>
                <w:sz w:val="24"/>
                <w:szCs w:val="24"/>
              </w:rPr>
              <w:t xml:space="preserve">cience </w:t>
            </w:r>
            <w:r w:rsidRPr="00E64EA5">
              <w:rPr>
                <w:rFonts w:ascii="Arial" w:hAnsi="Arial" w:cs="Arial"/>
                <w:sz w:val="24"/>
                <w:szCs w:val="24"/>
              </w:rPr>
              <w:t>F</w:t>
            </w:r>
            <w:r w:rsidR="00912D74" w:rsidRPr="00E64EA5">
              <w:rPr>
                <w:rFonts w:ascii="Arial" w:hAnsi="Arial" w:cs="Arial"/>
                <w:sz w:val="24"/>
                <w:szCs w:val="24"/>
              </w:rPr>
              <w:t>oundation, Islamabad, Pakistan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(3.10 million Rs, 3 years) as P</w:t>
            </w:r>
            <w:r w:rsidR="00912D74" w:rsidRPr="00E64EA5">
              <w:rPr>
                <w:rFonts w:ascii="Arial" w:hAnsi="Arial" w:cs="Arial"/>
                <w:sz w:val="24"/>
                <w:szCs w:val="24"/>
              </w:rPr>
              <w:t xml:space="preserve">rincipal </w:t>
            </w:r>
            <w:r w:rsidRPr="00E64EA5">
              <w:rPr>
                <w:rFonts w:ascii="Arial" w:hAnsi="Arial" w:cs="Arial"/>
                <w:sz w:val="24"/>
                <w:szCs w:val="24"/>
              </w:rPr>
              <w:t>I</w:t>
            </w:r>
            <w:r w:rsidR="00912D74" w:rsidRPr="00E64EA5">
              <w:rPr>
                <w:rFonts w:ascii="Arial" w:hAnsi="Arial" w:cs="Arial"/>
                <w:sz w:val="24"/>
                <w:szCs w:val="24"/>
              </w:rPr>
              <w:t>nvestigator</w:t>
            </w:r>
            <w:r w:rsidR="0034033F">
              <w:rPr>
                <w:rFonts w:ascii="Arial" w:hAnsi="Arial" w:cs="Arial"/>
                <w:sz w:val="24"/>
                <w:szCs w:val="24"/>
              </w:rPr>
              <w:t xml:space="preserve"> (Completed)</w:t>
            </w:r>
            <w:r w:rsidR="008E0B2E" w:rsidRPr="00E64EA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F14E8" w:rsidRPr="00E64EA5" w:rsidRDefault="00AF14E8" w:rsidP="000F097A">
            <w:pPr>
              <w:pStyle w:val="ListParagraph"/>
              <w:numPr>
                <w:ilvl w:val="0"/>
                <w:numId w:val="3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Development of breeding objective for </w:t>
            </w:r>
            <w:r w:rsidR="0022684F" w:rsidRPr="00E64EA5">
              <w:rPr>
                <w:rFonts w:ascii="Arial" w:hAnsi="Arial" w:cs="Arial"/>
                <w:sz w:val="24"/>
                <w:szCs w:val="24"/>
              </w:rPr>
              <w:t>desirable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milk protein quality of dairy animals, </w:t>
            </w:r>
            <w:r w:rsidR="00A01D77" w:rsidRPr="00E64EA5">
              <w:rPr>
                <w:rFonts w:ascii="Arial" w:hAnsi="Arial" w:cs="Arial"/>
                <w:sz w:val="24"/>
                <w:szCs w:val="24"/>
              </w:rPr>
              <w:t xml:space="preserve">funded </w:t>
            </w:r>
            <w:proofErr w:type="spellStart"/>
            <w:r w:rsidR="00A01D77" w:rsidRPr="00E64EA5">
              <w:rPr>
                <w:rFonts w:ascii="Arial" w:hAnsi="Arial" w:cs="Arial"/>
                <w:sz w:val="24"/>
                <w:szCs w:val="24"/>
              </w:rPr>
              <w:t>by</w:t>
            </w:r>
            <w:r w:rsidR="00912D74" w:rsidRPr="00E64EA5">
              <w:rPr>
                <w:rFonts w:ascii="Arial" w:hAnsi="Arial" w:cs="Arial"/>
                <w:sz w:val="24"/>
                <w:szCs w:val="24"/>
              </w:rPr>
              <w:t>Higher</w:t>
            </w:r>
            <w:proofErr w:type="spellEnd"/>
            <w:r w:rsidR="00912D74" w:rsidRPr="00E64EA5">
              <w:rPr>
                <w:rFonts w:ascii="Arial" w:hAnsi="Arial" w:cs="Arial"/>
                <w:sz w:val="24"/>
                <w:szCs w:val="24"/>
              </w:rPr>
              <w:t xml:space="preserve"> Education Commission (</w:t>
            </w:r>
            <w:r w:rsidRPr="00E64EA5">
              <w:rPr>
                <w:rFonts w:ascii="Arial" w:hAnsi="Arial" w:cs="Arial"/>
                <w:sz w:val="24"/>
                <w:szCs w:val="24"/>
              </w:rPr>
              <w:t>HEC</w:t>
            </w:r>
            <w:r w:rsidR="00912D74" w:rsidRPr="00E64EA5">
              <w:rPr>
                <w:rFonts w:ascii="Arial" w:hAnsi="Arial" w:cs="Arial"/>
                <w:sz w:val="24"/>
                <w:szCs w:val="24"/>
              </w:rPr>
              <w:t>)</w:t>
            </w:r>
            <w:r w:rsidR="00A01D77" w:rsidRPr="00E64EA5">
              <w:rPr>
                <w:rFonts w:ascii="Arial" w:hAnsi="Arial" w:cs="Arial"/>
                <w:sz w:val="24"/>
                <w:szCs w:val="24"/>
              </w:rPr>
              <w:t>, Islamabad, Pakistan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(3.</w:t>
            </w:r>
            <w:r w:rsidR="0057661F" w:rsidRPr="00E64EA5">
              <w:rPr>
                <w:rFonts w:ascii="Arial" w:hAnsi="Arial" w:cs="Arial"/>
                <w:sz w:val="24"/>
                <w:szCs w:val="24"/>
              </w:rPr>
              <w:t>27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million, 2 years)</w:t>
            </w:r>
            <w:r w:rsidR="004102D8" w:rsidRPr="00E64EA5">
              <w:rPr>
                <w:rFonts w:ascii="Arial" w:hAnsi="Arial" w:cs="Arial"/>
                <w:sz w:val="24"/>
                <w:szCs w:val="24"/>
              </w:rPr>
              <w:t xml:space="preserve"> as Principal Investigator</w:t>
            </w:r>
            <w:r w:rsidR="0034033F">
              <w:rPr>
                <w:rFonts w:ascii="Arial" w:hAnsi="Arial" w:cs="Arial"/>
                <w:sz w:val="24"/>
                <w:szCs w:val="24"/>
              </w:rPr>
              <w:t xml:space="preserve"> (Completed)</w:t>
            </w:r>
            <w:r w:rsidR="004102D8" w:rsidRPr="00E64EA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F14E8" w:rsidRDefault="00AF14E8" w:rsidP="008E0B2E">
            <w:pPr>
              <w:pStyle w:val="ListParagraph"/>
              <w:numPr>
                <w:ilvl w:val="0"/>
                <w:numId w:val="3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Development of breed identification markers for Pakistani dairy cattle breeds, </w:t>
            </w:r>
            <w:r w:rsidR="004C48CB" w:rsidRPr="00E64EA5">
              <w:rPr>
                <w:rFonts w:ascii="Arial" w:hAnsi="Arial" w:cs="Arial"/>
                <w:sz w:val="24"/>
                <w:szCs w:val="24"/>
              </w:rPr>
              <w:t xml:space="preserve">funded </w:t>
            </w:r>
            <w:proofErr w:type="spellStart"/>
            <w:r w:rsidR="004C48CB" w:rsidRPr="00E64EA5">
              <w:rPr>
                <w:rFonts w:ascii="Arial" w:hAnsi="Arial" w:cs="Arial"/>
                <w:sz w:val="24"/>
                <w:szCs w:val="24"/>
              </w:rPr>
              <w:t>by</w:t>
            </w:r>
            <w:r w:rsidR="00912D74" w:rsidRPr="00E64EA5">
              <w:rPr>
                <w:rFonts w:ascii="Arial" w:hAnsi="Arial" w:cs="Arial"/>
                <w:sz w:val="24"/>
                <w:szCs w:val="24"/>
              </w:rPr>
              <w:t>Pakistan</w:t>
            </w:r>
            <w:proofErr w:type="spellEnd"/>
            <w:r w:rsidR="00912D74" w:rsidRPr="00E64EA5">
              <w:rPr>
                <w:rFonts w:ascii="Arial" w:hAnsi="Arial" w:cs="Arial"/>
                <w:sz w:val="24"/>
                <w:szCs w:val="24"/>
              </w:rPr>
              <w:t xml:space="preserve"> Science Foundation, Islamabad, Pakistan </w:t>
            </w:r>
            <w:r w:rsidRPr="00E64EA5">
              <w:rPr>
                <w:rFonts w:ascii="Arial" w:hAnsi="Arial" w:cs="Arial"/>
                <w:sz w:val="24"/>
                <w:szCs w:val="24"/>
              </w:rPr>
              <w:t>(</w:t>
            </w:r>
            <w:r w:rsidR="00FD3709" w:rsidRPr="00E64EA5">
              <w:rPr>
                <w:rFonts w:ascii="Arial" w:hAnsi="Arial" w:cs="Arial"/>
                <w:sz w:val="24"/>
                <w:szCs w:val="24"/>
              </w:rPr>
              <w:t>4</w:t>
            </w:r>
            <w:r w:rsidRPr="00E64EA5">
              <w:rPr>
                <w:rFonts w:ascii="Arial" w:hAnsi="Arial" w:cs="Arial"/>
                <w:sz w:val="24"/>
                <w:szCs w:val="24"/>
              </w:rPr>
              <w:t>.</w:t>
            </w:r>
            <w:r w:rsidR="00FD3709" w:rsidRPr="00E64EA5">
              <w:rPr>
                <w:rFonts w:ascii="Arial" w:hAnsi="Arial" w:cs="Arial"/>
                <w:sz w:val="24"/>
                <w:szCs w:val="24"/>
              </w:rPr>
              <w:t>42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million Rs, 3 years) as Co</w:t>
            </w:r>
            <w:r w:rsidR="00912D74" w:rsidRPr="00E64EA5">
              <w:rPr>
                <w:rFonts w:ascii="Arial" w:hAnsi="Arial" w:cs="Arial"/>
                <w:sz w:val="24"/>
                <w:szCs w:val="24"/>
              </w:rPr>
              <w:t xml:space="preserve">-Principal </w:t>
            </w:r>
            <w:r w:rsidR="008A0B16" w:rsidRPr="00E64EA5">
              <w:rPr>
                <w:rFonts w:ascii="Arial" w:hAnsi="Arial" w:cs="Arial"/>
                <w:sz w:val="24"/>
                <w:szCs w:val="24"/>
              </w:rPr>
              <w:t>Investigator</w:t>
            </w:r>
            <w:r w:rsidR="008A0B1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34033F">
              <w:rPr>
                <w:rFonts w:ascii="Arial" w:hAnsi="Arial" w:cs="Arial"/>
                <w:sz w:val="24"/>
                <w:szCs w:val="24"/>
              </w:rPr>
              <w:t>Completed)</w:t>
            </w:r>
            <w:r w:rsidR="008E0B2E" w:rsidRPr="00E64EA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360A8" w:rsidRPr="00E64EA5" w:rsidRDefault="00B360A8" w:rsidP="00B360A8">
            <w:pPr>
              <w:pStyle w:val="ListParagraph"/>
              <w:numPr>
                <w:ilvl w:val="0"/>
                <w:numId w:val="3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360A8">
              <w:rPr>
                <w:rFonts w:ascii="Arial" w:hAnsi="Arial" w:cs="Arial"/>
                <w:sz w:val="24"/>
                <w:szCs w:val="24"/>
              </w:rPr>
              <w:t>Molecular quantification and breeding of heritage chickens (</w:t>
            </w:r>
            <w:proofErr w:type="spellStart"/>
            <w:r w:rsidRPr="00B360A8">
              <w:rPr>
                <w:rFonts w:ascii="Arial" w:hAnsi="Arial" w:cs="Arial"/>
                <w:sz w:val="24"/>
                <w:szCs w:val="24"/>
              </w:rPr>
              <w:t>Asil</w:t>
            </w:r>
            <w:proofErr w:type="spellEnd"/>
            <w:r w:rsidRPr="00B360A8">
              <w:rPr>
                <w:rFonts w:ascii="Arial" w:hAnsi="Arial" w:cs="Arial"/>
                <w:sz w:val="24"/>
                <w:szCs w:val="24"/>
              </w:rPr>
              <w:t xml:space="preserve">) for better </w:t>
            </w:r>
            <w:r w:rsidRPr="00B360A8">
              <w:rPr>
                <w:rFonts w:ascii="Arial" w:hAnsi="Arial" w:cs="Arial"/>
                <w:sz w:val="24"/>
                <w:szCs w:val="24"/>
              </w:rPr>
              <w:lastRenderedPageBreak/>
              <w:t xml:space="preserve">feed efficiency, funded by Pakistan Science Foundation, Islamabad, Pakistan (6.48 million Rs, 3 years) as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B360A8">
              <w:rPr>
                <w:rFonts w:ascii="Arial" w:hAnsi="Arial" w:cs="Arial"/>
                <w:sz w:val="24"/>
                <w:szCs w:val="24"/>
              </w:rPr>
              <w:t xml:space="preserve">eam 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B360A8">
              <w:rPr>
                <w:rFonts w:ascii="Arial" w:hAnsi="Arial" w:cs="Arial"/>
                <w:sz w:val="24"/>
                <w:szCs w:val="24"/>
              </w:rPr>
              <w:t>ember</w:t>
            </w:r>
            <w:r w:rsidR="0034033F">
              <w:rPr>
                <w:rFonts w:ascii="Arial" w:hAnsi="Arial" w:cs="Arial"/>
                <w:sz w:val="24"/>
                <w:szCs w:val="24"/>
              </w:rPr>
              <w:t xml:space="preserve"> (On-going).</w:t>
            </w:r>
          </w:p>
        </w:tc>
      </w:tr>
      <w:tr w:rsidR="007C3E10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7C3E10" w:rsidRPr="00E64EA5" w:rsidRDefault="007C3E10" w:rsidP="007C3E1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3E10" w:rsidRPr="00E64EA5" w:rsidRDefault="00C322BB" w:rsidP="00497747">
            <w:pPr>
              <w:autoSpaceDE w:val="0"/>
              <w:autoSpaceDN w:val="0"/>
              <w:adjustRightInd w:val="0"/>
              <w:jc w:val="left"/>
            </w:pPr>
            <w:r>
              <w:rPr>
                <w:rFonts w:ascii="Arial" w:hAnsi="Arial" w:cs="Arial"/>
                <w:b/>
                <w:sz w:val="24"/>
                <w:szCs w:val="24"/>
              </w:rPr>
              <w:t>Development Project</w:t>
            </w:r>
            <w:r w:rsidR="007C3E10" w:rsidRPr="00E64EA5">
              <w:rPr>
                <w:rFonts w:ascii="Arial" w:hAnsi="Arial" w:cs="Arial"/>
                <w:b/>
                <w:sz w:val="24"/>
                <w:szCs w:val="24"/>
              </w:rPr>
              <w:t xml:space="preserve"> (Total Funds = </w:t>
            </w:r>
            <w:r w:rsidR="00C1769E" w:rsidRPr="00E64EA5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AA15CE">
              <w:rPr>
                <w:rFonts w:ascii="Arial" w:hAnsi="Arial" w:cs="Arial"/>
                <w:b/>
                <w:sz w:val="24"/>
                <w:szCs w:val="24"/>
              </w:rPr>
              <w:t>56</w:t>
            </w:r>
            <w:r w:rsidR="00C1769E" w:rsidRPr="00E64EA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97747">
              <w:rPr>
                <w:rFonts w:ascii="Arial" w:hAnsi="Arial" w:cs="Arial"/>
                <w:b/>
                <w:sz w:val="24"/>
                <w:szCs w:val="24"/>
              </w:rPr>
              <w:t>519</w:t>
            </w:r>
            <w:r w:rsidR="007C3E10" w:rsidRPr="00E64EA5">
              <w:rPr>
                <w:rFonts w:ascii="Arial" w:hAnsi="Arial" w:cs="Arial"/>
                <w:b/>
                <w:sz w:val="24"/>
                <w:szCs w:val="24"/>
              </w:rPr>
              <w:t>Million PKR)</w:t>
            </w:r>
          </w:p>
        </w:tc>
      </w:tr>
      <w:tr w:rsidR="007C3E10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7C3E10" w:rsidRPr="00E64EA5" w:rsidRDefault="00365026" w:rsidP="00360FD6">
            <w:pPr>
              <w:pStyle w:val="ListParagraph"/>
              <w:spacing w:before="240"/>
              <w:ind w:left="3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Establishment of National Centre for Livestock Breeding, Genetics and Genomics at </w:t>
            </w:r>
            <w:proofErr w:type="spellStart"/>
            <w:r w:rsidRPr="00E64EA5">
              <w:rPr>
                <w:rFonts w:ascii="Arial" w:hAnsi="Arial" w:cs="Arial"/>
                <w:sz w:val="24"/>
                <w:szCs w:val="24"/>
              </w:rPr>
              <w:t>Pir</w:t>
            </w:r>
            <w:proofErr w:type="spellEnd"/>
            <w:r w:rsidRPr="00E64EA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64EA5">
              <w:rPr>
                <w:rFonts w:ascii="Arial" w:hAnsi="Arial" w:cs="Arial"/>
                <w:sz w:val="24"/>
                <w:szCs w:val="24"/>
              </w:rPr>
              <w:t>Mehr</w:t>
            </w:r>
            <w:proofErr w:type="spellEnd"/>
            <w:r w:rsidRPr="00E64EA5">
              <w:rPr>
                <w:rFonts w:ascii="Arial" w:hAnsi="Arial" w:cs="Arial"/>
                <w:sz w:val="24"/>
                <w:szCs w:val="24"/>
              </w:rPr>
              <w:t xml:space="preserve"> Ali Shah Arid Agriculture University Rawalpindi</w:t>
            </w:r>
            <w:r w:rsidR="00E8368D">
              <w:rPr>
                <w:rFonts w:ascii="Arial" w:hAnsi="Arial" w:cs="Arial"/>
                <w:sz w:val="24"/>
                <w:szCs w:val="24"/>
              </w:rPr>
              <w:t xml:space="preserve"> (NCLBG&amp;G)</w:t>
            </w:r>
            <w:r w:rsidR="007C3E10" w:rsidRPr="00E64EA5">
              <w:rPr>
                <w:rFonts w:ascii="Arial" w:hAnsi="Arial" w:cs="Arial"/>
                <w:sz w:val="24"/>
                <w:szCs w:val="24"/>
              </w:rPr>
              <w:t xml:space="preserve">, funded by </w:t>
            </w:r>
            <w:r w:rsidR="00C1769E" w:rsidRPr="00E64EA5">
              <w:rPr>
                <w:rFonts w:ascii="Arial" w:hAnsi="Arial" w:cs="Arial"/>
                <w:sz w:val="24"/>
                <w:szCs w:val="24"/>
              </w:rPr>
              <w:t xml:space="preserve">Planning Commission of </w:t>
            </w:r>
            <w:r w:rsidR="00515521" w:rsidRPr="00E64EA5">
              <w:rPr>
                <w:rFonts w:ascii="Arial" w:hAnsi="Arial" w:cs="Arial"/>
                <w:sz w:val="24"/>
                <w:szCs w:val="24"/>
              </w:rPr>
              <w:t>Pakistan through</w:t>
            </w:r>
            <w:r w:rsidR="006F751C" w:rsidRPr="00E64EA5">
              <w:rPr>
                <w:rFonts w:ascii="Arial" w:hAnsi="Arial" w:cs="Arial"/>
                <w:sz w:val="24"/>
                <w:szCs w:val="24"/>
              </w:rPr>
              <w:t xml:space="preserve"> HEC</w:t>
            </w:r>
            <w:r w:rsidR="007C3E10" w:rsidRPr="00E64EA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C1769E" w:rsidRPr="00E64EA5">
              <w:rPr>
                <w:rFonts w:ascii="Arial" w:hAnsi="Arial" w:cs="Arial"/>
                <w:sz w:val="24"/>
                <w:szCs w:val="24"/>
              </w:rPr>
              <w:t>7</w:t>
            </w:r>
            <w:r w:rsidR="00C322BB">
              <w:rPr>
                <w:rFonts w:ascii="Arial" w:hAnsi="Arial" w:cs="Arial"/>
                <w:sz w:val="24"/>
                <w:szCs w:val="24"/>
              </w:rPr>
              <w:t>56.519</w:t>
            </w:r>
            <w:r w:rsidR="004E71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3E10" w:rsidRPr="00E64EA5">
              <w:rPr>
                <w:rFonts w:ascii="Arial" w:hAnsi="Arial" w:cs="Arial"/>
                <w:sz w:val="24"/>
                <w:szCs w:val="24"/>
              </w:rPr>
              <w:t xml:space="preserve">million Rs, </w:t>
            </w:r>
            <w:r w:rsidR="00360FD6">
              <w:rPr>
                <w:rFonts w:ascii="Arial" w:hAnsi="Arial" w:cs="Arial"/>
                <w:sz w:val="24"/>
                <w:szCs w:val="24"/>
              </w:rPr>
              <w:t>3</w:t>
            </w:r>
            <w:r w:rsidR="007C3E10" w:rsidRPr="00E64EA5">
              <w:rPr>
                <w:rFonts w:ascii="Arial" w:hAnsi="Arial" w:cs="Arial"/>
                <w:sz w:val="24"/>
                <w:szCs w:val="24"/>
              </w:rPr>
              <w:t xml:space="preserve"> years) </w:t>
            </w:r>
            <w:r w:rsidR="007C3E10" w:rsidRPr="00E64EA5">
              <w:rPr>
                <w:rFonts w:ascii="Arial" w:hAnsi="Arial" w:cs="Arial"/>
                <w:b/>
                <w:sz w:val="24"/>
                <w:szCs w:val="24"/>
              </w:rPr>
              <w:t xml:space="preserve">as </w:t>
            </w:r>
            <w:r w:rsidR="009026B5">
              <w:rPr>
                <w:rFonts w:ascii="Arial" w:hAnsi="Arial" w:cs="Arial"/>
                <w:b/>
                <w:sz w:val="24"/>
                <w:szCs w:val="24"/>
              </w:rPr>
              <w:t>Resource</w:t>
            </w:r>
            <w:r w:rsidR="00C1769E" w:rsidRPr="00E64EA5">
              <w:rPr>
                <w:rFonts w:ascii="Arial" w:hAnsi="Arial" w:cs="Arial"/>
                <w:b/>
                <w:sz w:val="24"/>
                <w:szCs w:val="24"/>
              </w:rPr>
              <w:t xml:space="preserve"> Person</w:t>
            </w:r>
            <w:r w:rsidR="00C1769E" w:rsidRPr="00E64EA5">
              <w:rPr>
                <w:rFonts w:ascii="Arial" w:hAnsi="Arial" w:cs="Arial"/>
                <w:sz w:val="24"/>
                <w:szCs w:val="24"/>
              </w:rPr>
              <w:t xml:space="preserve"> [approved on 29.03.2018 in CDWP meetin</w:t>
            </w:r>
            <w:r w:rsidR="008218CE" w:rsidRPr="00E64EA5">
              <w:rPr>
                <w:rFonts w:ascii="Arial" w:hAnsi="Arial" w:cs="Arial"/>
                <w:sz w:val="24"/>
                <w:szCs w:val="24"/>
              </w:rPr>
              <w:t>g</w:t>
            </w:r>
            <w:r w:rsidR="00C322BB">
              <w:rPr>
                <w:rFonts w:ascii="Arial" w:hAnsi="Arial" w:cs="Arial"/>
                <w:sz w:val="24"/>
                <w:szCs w:val="24"/>
              </w:rPr>
              <w:t xml:space="preserve"> at Planning Commission of Pakistan</w:t>
            </w:r>
            <w:r w:rsidR="007B2FB7">
              <w:rPr>
                <w:rFonts w:ascii="Arial" w:hAnsi="Arial" w:cs="Arial"/>
                <w:sz w:val="24"/>
                <w:szCs w:val="24"/>
              </w:rPr>
              <w:t xml:space="preserve"> and is </w:t>
            </w:r>
            <w:proofErr w:type="spellStart"/>
            <w:r w:rsidR="007B2FB7">
              <w:rPr>
                <w:rFonts w:ascii="Arial" w:hAnsi="Arial" w:cs="Arial"/>
                <w:sz w:val="24"/>
                <w:szCs w:val="24"/>
              </w:rPr>
              <w:t>on going</w:t>
            </w:r>
            <w:proofErr w:type="spellEnd"/>
            <w:r w:rsidR="00C1769E" w:rsidRPr="00E64EA5">
              <w:rPr>
                <w:rFonts w:ascii="Arial" w:hAnsi="Arial" w:cs="Arial"/>
                <w:sz w:val="24"/>
                <w:szCs w:val="24"/>
              </w:rPr>
              <w:t>]</w:t>
            </w:r>
            <w:r w:rsidR="007C3E10" w:rsidRPr="00E64EA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F14E8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AF14E8" w:rsidRDefault="00AF14E8" w:rsidP="00C8632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0BC7" w:rsidRPr="00E64EA5" w:rsidRDefault="00185D23" w:rsidP="0017337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</w:rPr>
              <w:t xml:space="preserve">Administrative </w:t>
            </w:r>
            <w:r w:rsidR="00CB6F13">
              <w:rPr>
                <w:rFonts w:ascii="Arial" w:hAnsi="Arial" w:cs="Arial"/>
                <w:b/>
                <w:sz w:val="24"/>
                <w:szCs w:val="24"/>
              </w:rPr>
              <w:t>Responsibilities</w:t>
            </w:r>
          </w:p>
        </w:tc>
      </w:tr>
      <w:tr w:rsidR="00185D23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A40CEC" w:rsidRPr="00A40CEC" w:rsidRDefault="00A40CEC" w:rsidP="00A40CE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A40CEC" w:rsidRPr="00983105" w:rsidRDefault="00E8368D" w:rsidP="00806413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Central Project Director-NCLBG&amp;G</w:t>
            </w:r>
            <w:r w:rsidR="00A40CEC" w:rsidRPr="0098310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40CEC" w:rsidRPr="00983105">
              <w:rPr>
                <w:rFonts w:ascii="Arial" w:hAnsi="Arial" w:cs="Arial"/>
                <w:sz w:val="24"/>
                <w:szCs w:val="24"/>
              </w:rPr>
              <w:t>w.e.f</w:t>
            </w:r>
            <w:proofErr w:type="spellEnd"/>
            <w:r w:rsidR="00A40CEC" w:rsidRPr="00983105">
              <w:rPr>
                <w:rFonts w:ascii="Arial" w:hAnsi="Arial" w:cs="Arial"/>
                <w:sz w:val="24"/>
                <w:szCs w:val="24"/>
              </w:rPr>
              <w:t>. June 0</w:t>
            </w:r>
            <w:r w:rsidR="00A40CEC">
              <w:rPr>
                <w:rFonts w:ascii="Arial" w:hAnsi="Arial" w:cs="Arial"/>
                <w:sz w:val="24"/>
                <w:szCs w:val="24"/>
              </w:rPr>
              <w:t>8</w:t>
            </w:r>
            <w:r w:rsidR="008A0B16">
              <w:rPr>
                <w:rFonts w:ascii="Arial" w:hAnsi="Arial" w:cs="Arial"/>
                <w:sz w:val="24"/>
                <w:szCs w:val="24"/>
              </w:rPr>
              <w:t>, 2021 till to date.</w:t>
            </w:r>
            <w:r w:rsidR="009026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26B5" w:rsidRPr="00F75D3C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>[</w:t>
            </w:r>
            <w:r w:rsidR="00806413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>12</w:t>
            </w:r>
            <w:r w:rsidR="009026B5" w:rsidRPr="00F75D3C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 xml:space="preserve"> months]</w:t>
            </w:r>
          </w:p>
          <w:p w:rsidR="00A40CEC" w:rsidRDefault="00A40CEC" w:rsidP="00A40CEC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983105" w:rsidRPr="00983105" w:rsidRDefault="00A40CEC" w:rsidP="00E8368D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Central Project Director (Additional Charge)</w:t>
            </w:r>
            <w:r w:rsidR="00D94905">
              <w:rPr>
                <w:rFonts w:ascii="Arial" w:hAnsi="Arial" w:cs="Arial"/>
                <w:sz w:val="24"/>
                <w:szCs w:val="24"/>
              </w:rPr>
              <w:t>-</w:t>
            </w:r>
            <w:r w:rsidR="00E8368D">
              <w:rPr>
                <w:rFonts w:ascii="Arial" w:hAnsi="Arial" w:cs="Arial"/>
                <w:sz w:val="24"/>
                <w:szCs w:val="24"/>
              </w:rPr>
              <w:t>NCLBG&amp;G</w:t>
            </w:r>
            <w:r w:rsidR="00983105" w:rsidRPr="0098310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83105" w:rsidRPr="00983105">
              <w:rPr>
                <w:rFonts w:ascii="Arial" w:hAnsi="Arial" w:cs="Arial"/>
                <w:sz w:val="24"/>
                <w:szCs w:val="24"/>
              </w:rPr>
              <w:t>w.e.f</w:t>
            </w:r>
            <w:proofErr w:type="spellEnd"/>
            <w:r w:rsidR="00983105" w:rsidRPr="00983105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February</w:t>
            </w:r>
            <w:r w:rsidR="00983105" w:rsidRPr="0098310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08, 2020</w:t>
            </w:r>
            <w:r w:rsidR="00983105" w:rsidRPr="00983105">
              <w:rPr>
                <w:rFonts w:ascii="Arial" w:hAnsi="Arial" w:cs="Arial"/>
                <w:sz w:val="24"/>
                <w:szCs w:val="24"/>
              </w:rPr>
              <w:t xml:space="preserve"> to June 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983105" w:rsidRPr="00983105">
              <w:rPr>
                <w:rFonts w:ascii="Arial" w:hAnsi="Arial" w:cs="Arial"/>
                <w:sz w:val="24"/>
                <w:szCs w:val="24"/>
              </w:rPr>
              <w:t xml:space="preserve">, 2021. </w:t>
            </w:r>
            <w:r w:rsidR="009026B5" w:rsidRPr="00F94C22">
              <w:rPr>
                <w:rFonts w:ascii="Arial" w:hAnsi="Arial" w:cs="Arial"/>
                <w:sz w:val="24"/>
                <w:szCs w:val="24"/>
                <w:u w:val="single"/>
              </w:rPr>
              <w:t>[04 months]</w:t>
            </w:r>
          </w:p>
          <w:p w:rsidR="00983105" w:rsidRDefault="00983105" w:rsidP="004E710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766095" w:rsidRPr="00983105" w:rsidRDefault="00766095" w:rsidP="00D94905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83105">
              <w:rPr>
                <w:rFonts w:ascii="Arial" w:hAnsi="Arial" w:cs="Arial"/>
                <w:sz w:val="24"/>
                <w:szCs w:val="24"/>
              </w:rPr>
              <w:t>Sc</w:t>
            </w:r>
            <w:r w:rsidR="00C322BB" w:rsidRPr="00983105">
              <w:rPr>
                <w:rFonts w:ascii="Arial" w:hAnsi="Arial" w:cs="Arial"/>
                <w:sz w:val="24"/>
                <w:szCs w:val="24"/>
              </w:rPr>
              <w:t>ientific Director/</w:t>
            </w:r>
            <w:r w:rsidR="003A62EB" w:rsidRPr="00983105">
              <w:rPr>
                <w:rFonts w:ascii="Arial" w:hAnsi="Arial" w:cs="Arial"/>
                <w:sz w:val="24"/>
                <w:szCs w:val="24"/>
              </w:rPr>
              <w:t>Director-II</w:t>
            </w:r>
            <w:r w:rsidR="00D94905">
              <w:rPr>
                <w:rFonts w:ascii="Arial" w:hAnsi="Arial" w:cs="Arial"/>
                <w:sz w:val="24"/>
                <w:szCs w:val="24"/>
              </w:rPr>
              <w:t>-</w:t>
            </w:r>
            <w:r w:rsidR="00E8368D">
              <w:rPr>
                <w:rFonts w:ascii="Arial" w:hAnsi="Arial" w:cs="Arial"/>
                <w:sz w:val="24"/>
                <w:szCs w:val="24"/>
              </w:rPr>
              <w:t>NCLBG&amp;G</w:t>
            </w:r>
            <w:r w:rsidR="00530F5B" w:rsidRPr="0098310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30F5B" w:rsidRPr="00983105">
              <w:rPr>
                <w:rFonts w:ascii="Arial" w:hAnsi="Arial" w:cs="Arial"/>
                <w:sz w:val="24"/>
                <w:szCs w:val="24"/>
              </w:rPr>
              <w:t>w.e.f</w:t>
            </w:r>
            <w:proofErr w:type="spellEnd"/>
            <w:r w:rsidR="00530F5B" w:rsidRPr="00983105">
              <w:rPr>
                <w:rFonts w:ascii="Arial" w:hAnsi="Arial" w:cs="Arial"/>
                <w:sz w:val="24"/>
                <w:szCs w:val="24"/>
              </w:rPr>
              <w:t xml:space="preserve">. November </w:t>
            </w:r>
            <w:r w:rsidRPr="00983105">
              <w:rPr>
                <w:rFonts w:ascii="Arial" w:hAnsi="Arial" w:cs="Arial"/>
                <w:sz w:val="24"/>
                <w:szCs w:val="24"/>
              </w:rPr>
              <w:t xml:space="preserve">19, 2018 </w:t>
            </w:r>
            <w:r w:rsidR="004E7109" w:rsidRPr="00983105">
              <w:rPr>
                <w:rFonts w:ascii="Arial" w:hAnsi="Arial" w:cs="Arial"/>
                <w:sz w:val="24"/>
                <w:szCs w:val="24"/>
              </w:rPr>
              <w:t>to</w:t>
            </w:r>
            <w:r w:rsidRPr="009831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E7109" w:rsidRPr="00983105">
              <w:rPr>
                <w:rFonts w:ascii="Arial" w:hAnsi="Arial" w:cs="Arial"/>
                <w:sz w:val="24"/>
                <w:szCs w:val="24"/>
              </w:rPr>
              <w:t>June 0</w:t>
            </w:r>
            <w:r w:rsidR="00A40CEC">
              <w:rPr>
                <w:rFonts w:ascii="Arial" w:hAnsi="Arial" w:cs="Arial"/>
                <w:sz w:val="24"/>
                <w:szCs w:val="24"/>
              </w:rPr>
              <w:t>7</w:t>
            </w:r>
            <w:r w:rsidR="004E7109" w:rsidRPr="00983105">
              <w:rPr>
                <w:rFonts w:ascii="Arial" w:hAnsi="Arial" w:cs="Arial"/>
                <w:sz w:val="24"/>
                <w:szCs w:val="24"/>
              </w:rPr>
              <w:t>, 2021</w:t>
            </w:r>
            <w:r w:rsidRPr="0098310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026B5" w:rsidRPr="00F94C22">
              <w:rPr>
                <w:rFonts w:ascii="Arial" w:hAnsi="Arial" w:cs="Arial"/>
                <w:sz w:val="24"/>
                <w:szCs w:val="24"/>
                <w:u w:val="single"/>
              </w:rPr>
              <w:t>[</w:t>
            </w:r>
            <w:r w:rsidR="00D94905">
              <w:rPr>
                <w:rFonts w:ascii="Arial" w:hAnsi="Arial" w:cs="Arial"/>
                <w:sz w:val="24"/>
                <w:szCs w:val="24"/>
                <w:u w:val="single"/>
              </w:rPr>
              <w:t>02 years 06</w:t>
            </w:r>
            <w:r w:rsidR="009026B5" w:rsidRPr="00F94C22">
              <w:rPr>
                <w:rFonts w:ascii="Arial" w:hAnsi="Arial" w:cs="Arial"/>
                <w:sz w:val="24"/>
                <w:szCs w:val="24"/>
                <w:u w:val="single"/>
              </w:rPr>
              <w:t xml:space="preserve"> months]</w:t>
            </w:r>
          </w:p>
          <w:p w:rsidR="00983105" w:rsidRDefault="00983105" w:rsidP="004E710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223AD9" w:rsidRPr="00F75D3C" w:rsidRDefault="00223AD9" w:rsidP="00F75D3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83105">
              <w:rPr>
                <w:rFonts w:ascii="Arial" w:hAnsi="Arial" w:cs="Arial"/>
                <w:sz w:val="24"/>
                <w:szCs w:val="24"/>
              </w:rPr>
              <w:t xml:space="preserve">Secretary, Scientific Committee of </w:t>
            </w:r>
            <w:r w:rsidR="00E8368D">
              <w:rPr>
                <w:rFonts w:ascii="Arial" w:hAnsi="Arial" w:cs="Arial"/>
                <w:sz w:val="24"/>
                <w:szCs w:val="24"/>
              </w:rPr>
              <w:t>NCLBG&amp;G</w:t>
            </w:r>
            <w:r w:rsidRPr="0098310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83105">
              <w:rPr>
                <w:rFonts w:ascii="Arial" w:hAnsi="Arial" w:cs="Arial"/>
                <w:sz w:val="24"/>
                <w:szCs w:val="24"/>
              </w:rPr>
              <w:t>w.e.f</w:t>
            </w:r>
            <w:proofErr w:type="spellEnd"/>
            <w:r w:rsidRPr="00983105">
              <w:rPr>
                <w:rFonts w:ascii="Arial" w:hAnsi="Arial" w:cs="Arial"/>
                <w:sz w:val="24"/>
                <w:szCs w:val="24"/>
              </w:rPr>
              <w:t xml:space="preserve">. November 19, 2018 to </w:t>
            </w:r>
            <w:r w:rsidR="00F75D3C">
              <w:rPr>
                <w:rFonts w:ascii="Arial" w:hAnsi="Arial" w:cs="Arial"/>
                <w:sz w:val="24"/>
                <w:szCs w:val="24"/>
              </w:rPr>
              <w:t>September 21</w:t>
            </w:r>
            <w:r w:rsidRPr="00983105">
              <w:rPr>
                <w:rFonts w:ascii="Arial" w:hAnsi="Arial" w:cs="Arial"/>
                <w:sz w:val="24"/>
                <w:szCs w:val="24"/>
              </w:rPr>
              <w:t>, 2021.</w:t>
            </w:r>
            <w:r w:rsidRPr="00F94C22">
              <w:rPr>
                <w:rFonts w:ascii="Arial" w:hAnsi="Arial" w:cs="Arial"/>
                <w:sz w:val="24"/>
                <w:szCs w:val="24"/>
                <w:u w:val="single"/>
              </w:rPr>
              <w:t xml:space="preserve"> [</w:t>
            </w:r>
            <w:r w:rsidR="004F51E8">
              <w:rPr>
                <w:rFonts w:ascii="Arial" w:hAnsi="Arial" w:cs="Arial"/>
                <w:sz w:val="24"/>
                <w:szCs w:val="24"/>
                <w:u w:val="single"/>
              </w:rPr>
              <w:t>02 years 10</w:t>
            </w:r>
            <w:r w:rsidRPr="00F94C22">
              <w:rPr>
                <w:rFonts w:ascii="Arial" w:hAnsi="Arial" w:cs="Arial"/>
                <w:sz w:val="24"/>
                <w:szCs w:val="24"/>
                <w:u w:val="single"/>
              </w:rPr>
              <w:t xml:space="preserve"> months]</w:t>
            </w:r>
          </w:p>
          <w:p w:rsidR="00F75D3C" w:rsidRPr="00F75D3C" w:rsidRDefault="00F75D3C" w:rsidP="00F75D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23AD9" w:rsidRPr="00983105" w:rsidRDefault="00223AD9" w:rsidP="00806413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Chairperson</w:t>
            </w:r>
            <w:r w:rsidRPr="00983105">
              <w:rPr>
                <w:rFonts w:ascii="Arial" w:hAnsi="Arial" w:cs="Arial"/>
                <w:sz w:val="24"/>
                <w:szCs w:val="24"/>
              </w:rPr>
              <w:t xml:space="preserve">, Scientific Committee of </w:t>
            </w:r>
            <w:r w:rsidR="00E8368D">
              <w:rPr>
                <w:rFonts w:ascii="Arial" w:hAnsi="Arial" w:cs="Arial"/>
                <w:sz w:val="24"/>
                <w:szCs w:val="24"/>
              </w:rPr>
              <w:t>NCLBG&amp;G</w:t>
            </w:r>
            <w:r w:rsidRPr="0098310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83105">
              <w:rPr>
                <w:rFonts w:ascii="Arial" w:hAnsi="Arial" w:cs="Arial"/>
                <w:sz w:val="24"/>
                <w:szCs w:val="24"/>
              </w:rPr>
              <w:t>w.e.f</w:t>
            </w:r>
            <w:proofErr w:type="spellEnd"/>
            <w:r w:rsidRPr="0098310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8368D">
              <w:rPr>
                <w:rFonts w:ascii="Arial" w:hAnsi="Arial" w:cs="Arial"/>
                <w:sz w:val="24"/>
                <w:szCs w:val="24"/>
              </w:rPr>
              <w:t>September 22</w:t>
            </w:r>
            <w:r w:rsidRPr="00983105">
              <w:rPr>
                <w:rFonts w:ascii="Arial" w:hAnsi="Arial" w:cs="Arial"/>
                <w:sz w:val="24"/>
                <w:szCs w:val="24"/>
              </w:rPr>
              <w:t>, 2021</w:t>
            </w:r>
            <w:r w:rsidR="00F75D3C">
              <w:rPr>
                <w:rFonts w:ascii="Arial" w:hAnsi="Arial" w:cs="Arial"/>
                <w:sz w:val="24"/>
                <w:szCs w:val="24"/>
              </w:rPr>
              <w:t>till to</w:t>
            </w:r>
            <w:r w:rsidR="00886D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5D3C">
              <w:rPr>
                <w:rFonts w:ascii="Arial" w:hAnsi="Arial" w:cs="Arial"/>
                <w:sz w:val="24"/>
                <w:szCs w:val="24"/>
              </w:rPr>
              <w:t>date</w:t>
            </w:r>
            <w:r w:rsidRPr="00983105">
              <w:rPr>
                <w:rFonts w:ascii="Arial" w:hAnsi="Arial" w:cs="Arial"/>
                <w:sz w:val="24"/>
                <w:szCs w:val="24"/>
              </w:rPr>
              <w:t>.</w:t>
            </w:r>
            <w:r w:rsidRPr="00F94C22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F75D3C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>[</w:t>
            </w:r>
            <w:r w:rsidR="00E8368D" w:rsidRPr="00F75D3C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>0</w:t>
            </w:r>
            <w:r w:rsidR="00806413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>9</w:t>
            </w:r>
            <w:r w:rsidR="00E8368D" w:rsidRPr="00F75D3C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 xml:space="preserve"> month</w:t>
            </w:r>
            <w:r w:rsidRPr="00F75D3C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>]</w:t>
            </w:r>
          </w:p>
          <w:p w:rsidR="00983105" w:rsidRDefault="00983105" w:rsidP="00C8632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DF4BE0" w:rsidRDefault="00563884" w:rsidP="00FC5967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83105">
              <w:rPr>
                <w:rFonts w:ascii="Arial" w:hAnsi="Arial" w:cs="Arial"/>
                <w:sz w:val="24"/>
                <w:szCs w:val="24"/>
              </w:rPr>
              <w:t xml:space="preserve">Secretary, Investment Committee for Endowment Fund of NCLBG&amp;G </w:t>
            </w:r>
            <w:proofErr w:type="spellStart"/>
            <w:r w:rsidRPr="00983105">
              <w:rPr>
                <w:rFonts w:ascii="Arial" w:hAnsi="Arial" w:cs="Arial"/>
                <w:sz w:val="24"/>
                <w:szCs w:val="24"/>
              </w:rPr>
              <w:t>w.e.f</w:t>
            </w:r>
            <w:proofErr w:type="spellEnd"/>
            <w:r w:rsidRPr="00983105">
              <w:rPr>
                <w:rFonts w:ascii="Arial" w:hAnsi="Arial" w:cs="Arial"/>
                <w:sz w:val="24"/>
                <w:szCs w:val="24"/>
              </w:rPr>
              <w:t>. February 18, 2019</w:t>
            </w:r>
            <w:r w:rsidR="00C322BB" w:rsidRPr="00983105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223AD9" w:rsidRPr="00983105">
              <w:rPr>
                <w:rFonts w:ascii="Arial" w:hAnsi="Arial" w:cs="Arial"/>
                <w:sz w:val="24"/>
                <w:szCs w:val="24"/>
              </w:rPr>
              <w:t>June 0</w:t>
            </w:r>
            <w:r w:rsidR="00223AD9">
              <w:rPr>
                <w:rFonts w:ascii="Arial" w:hAnsi="Arial" w:cs="Arial"/>
                <w:sz w:val="24"/>
                <w:szCs w:val="24"/>
              </w:rPr>
              <w:t>7</w:t>
            </w:r>
            <w:r w:rsidR="00223AD9" w:rsidRPr="00983105">
              <w:rPr>
                <w:rFonts w:ascii="Arial" w:hAnsi="Arial" w:cs="Arial"/>
                <w:sz w:val="24"/>
                <w:szCs w:val="24"/>
              </w:rPr>
              <w:t>, 2021</w:t>
            </w:r>
            <w:r w:rsidR="00C322BB" w:rsidRPr="00983105">
              <w:rPr>
                <w:rFonts w:ascii="Arial" w:hAnsi="Arial" w:cs="Arial"/>
                <w:sz w:val="24"/>
                <w:szCs w:val="24"/>
              </w:rPr>
              <w:t>.</w:t>
            </w:r>
            <w:r w:rsidR="004750FB" w:rsidRPr="00F94C22">
              <w:rPr>
                <w:rFonts w:ascii="Arial" w:hAnsi="Arial" w:cs="Arial"/>
                <w:sz w:val="24"/>
                <w:szCs w:val="24"/>
                <w:u w:val="single"/>
              </w:rPr>
              <w:t xml:space="preserve"> [</w:t>
            </w:r>
            <w:r w:rsidR="00FC5967">
              <w:rPr>
                <w:rFonts w:ascii="Arial" w:hAnsi="Arial" w:cs="Arial"/>
                <w:sz w:val="24"/>
                <w:szCs w:val="24"/>
                <w:u w:val="single"/>
              </w:rPr>
              <w:t>02 years</w:t>
            </w:r>
            <w:r w:rsidR="004750FB" w:rsidRPr="00F94C22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FC5967">
              <w:rPr>
                <w:rFonts w:ascii="Arial" w:hAnsi="Arial" w:cs="Arial"/>
                <w:sz w:val="24"/>
                <w:szCs w:val="24"/>
                <w:u w:val="single"/>
              </w:rPr>
              <w:t xml:space="preserve">03 </w:t>
            </w:r>
            <w:r w:rsidR="004750FB" w:rsidRPr="00F94C22">
              <w:rPr>
                <w:rFonts w:ascii="Arial" w:hAnsi="Arial" w:cs="Arial"/>
                <w:sz w:val="24"/>
                <w:szCs w:val="24"/>
                <w:u w:val="single"/>
              </w:rPr>
              <w:t>months]</w:t>
            </w:r>
          </w:p>
          <w:p w:rsidR="00F62A4F" w:rsidRPr="00F62A4F" w:rsidRDefault="00F62A4F" w:rsidP="00F62A4F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F62A4F" w:rsidRDefault="00F62A4F" w:rsidP="00806413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83105">
              <w:rPr>
                <w:rFonts w:ascii="Arial" w:hAnsi="Arial" w:cs="Arial"/>
                <w:sz w:val="24"/>
                <w:szCs w:val="24"/>
              </w:rPr>
              <w:t xml:space="preserve">Secretary, Endowment Fund </w:t>
            </w:r>
            <w:r w:rsidR="004750FB">
              <w:rPr>
                <w:rFonts w:ascii="Arial" w:hAnsi="Arial" w:cs="Arial"/>
                <w:sz w:val="24"/>
                <w:szCs w:val="24"/>
              </w:rPr>
              <w:t>Management</w:t>
            </w:r>
            <w:r>
              <w:rPr>
                <w:rFonts w:ascii="Arial" w:hAnsi="Arial" w:cs="Arial"/>
                <w:sz w:val="24"/>
                <w:szCs w:val="24"/>
              </w:rPr>
              <w:t xml:space="preserve"> Committee </w:t>
            </w:r>
            <w:r w:rsidRPr="00983105">
              <w:rPr>
                <w:rFonts w:ascii="Arial" w:hAnsi="Arial" w:cs="Arial"/>
                <w:sz w:val="24"/>
                <w:szCs w:val="24"/>
              </w:rPr>
              <w:t xml:space="preserve">of NCLBG&amp;G </w:t>
            </w:r>
            <w:proofErr w:type="spellStart"/>
            <w:r w:rsidRPr="00983105">
              <w:rPr>
                <w:rFonts w:ascii="Arial" w:hAnsi="Arial" w:cs="Arial"/>
                <w:sz w:val="24"/>
                <w:szCs w:val="24"/>
              </w:rPr>
              <w:t>w.e.f</w:t>
            </w:r>
            <w:proofErr w:type="spellEnd"/>
            <w:r w:rsidRPr="00983105">
              <w:rPr>
                <w:rFonts w:ascii="Arial" w:hAnsi="Arial" w:cs="Arial"/>
                <w:sz w:val="24"/>
                <w:szCs w:val="24"/>
              </w:rPr>
              <w:t>. June 0</w:t>
            </w:r>
            <w:r w:rsidR="004750FB">
              <w:rPr>
                <w:rFonts w:ascii="Arial" w:hAnsi="Arial" w:cs="Arial"/>
                <w:sz w:val="24"/>
                <w:szCs w:val="24"/>
              </w:rPr>
              <w:t>8</w:t>
            </w:r>
            <w:r w:rsidRPr="00983105">
              <w:rPr>
                <w:rFonts w:ascii="Arial" w:hAnsi="Arial" w:cs="Arial"/>
                <w:sz w:val="24"/>
                <w:szCs w:val="24"/>
              </w:rPr>
              <w:t>, 2021</w:t>
            </w:r>
            <w:r w:rsidR="004750FB">
              <w:rPr>
                <w:rFonts w:ascii="Arial" w:hAnsi="Arial" w:cs="Arial"/>
                <w:sz w:val="24"/>
                <w:szCs w:val="24"/>
              </w:rPr>
              <w:t xml:space="preserve"> to date</w:t>
            </w:r>
            <w:r w:rsidRPr="00983105">
              <w:rPr>
                <w:rFonts w:ascii="Arial" w:hAnsi="Arial" w:cs="Arial"/>
                <w:sz w:val="24"/>
                <w:szCs w:val="24"/>
              </w:rPr>
              <w:t>.</w:t>
            </w:r>
            <w:r w:rsidR="008E1FCD" w:rsidRPr="00F75D3C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 xml:space="preserve"> [</w:t>
            </w:r>
            <w:r w:rsidR="00806413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>12</w:t>
            </w:r>
            <w:r w:rsidR="008E1FCD" w:rsidRPr="00F75D3C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 xml:space="preserve"> month]</w:t>
            </w:r>
          </w:p>
          <w:p w:rsidR="004750FB" w:rsidRPr="004750FB" w:rsidRDefault="004750FB" w:rsidP="004750F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6B1531" w:rsidRDefault="006B1531" w:rsidP="00806413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Chairperson</w:t>
            </w:r>
            <w:r w:rsidRPr="00983105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Technical Award Committee of Endowment Fund </w:t>
            </w:r>
            <w:r w:rsidRPr="00983105">
              <w:rPr>
                <w:rFonts w:ascii="Arial" w:hAnsi="Arial" w:cs="Arial"/>
                <w:sz w:val="24"/>
                <w:szCs w:val="24"/>
              </w:rPr>
              <w:t xml:space="preserve">of NCLBG&amp;G </w:t>
            </w:r>
            <w:proofErr w:type="spellStart"/>
            <w:r w:rsidRPr="00983105">
              <w:rPr>
                <w:rFonts w:ascii="Arial" w:hAnsi="Arial" w:cs="Arial"/>
                <w:sz w:val="24"/>
                <w:szCs w:val="24"/>
              </w:rPr>
              <w:t>w.e.f</w:t>
            </w:r>
            <w:proofErr w:type="spellEnd"/>
            <w:r w:rsidRPr="00983105">
              <w:rPr>
                <w:rFonts w:ascii="Arial" w:hAnsi="Arial" w:cs="Arial"/>
                <w:sz w:val="24"/>
                <w:szCs w:val="24"/>
              </w:rPr>
              <w:t>. June 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983105">
              <w:rPr>
                <w:rFonts w:ascii="Arial" w:hAnsi="Arial" w:cs="Arial"/>
                <w:sz w:val="24"/>
                <w:szCs w:val="24"/>
              </w:rPr>
              <w:t>, 2021</w:t>
            </w:r>
            <w:r>
              <w:rPr>
                <w:rFonts w:ascii="Arial" w:hAnsi="Arial" w:cs="Arial"/>
                <w:sz w:val="24"/>
                <w:szCs w:val="24"/>
              </w:rPr>
              <w:t xml:space="preserve"> to date</w:t>
            </w:r>
            <w:r w:rsidRPr="00983105">
              <w:rPr>
                <w:rFonts w:ascii="Arial" w:hAnsi="Arial" w:cs="Arial"/>
                <w:sz w:val="24"/>
                <w:szCs w:val="24"/>
              </w:rPr>
              <w:t>.</w:t>
            </w:r>
            <w:r w:rsidRPr="00F75D3C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 xml:space="preserve"> [</w:t>
            </w:r>
            <w:r w:rsidR="00806413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>12</w:t>
            </w:r>
            <w:r w:rsidRPr="00F75D3C"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t xml:space="preserve"> month]</w:t>
            </w:r>
          </w:p>
          <w:p w:rsidR="00223AD9" w:rsidRPr="00223AD9" w:rsidRDefault="00223AD9" w:rsidP="00223AD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9026B5" w:rsidRPr="00983105" w:rsidRDefault="00AA15CE" w:rsidP="00FC5967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83105">
              <w:rPr>
                <w:rFonts w:ascii="Arial" w:hAnsi="Arial" w:cs="Arial"/>
                <w:sz w:val="24"/>
                <w:szCs w:val="24"/>
              </w:rPr>
              <w:t xml:space="preserve">Secretary, Department of Animal Breeding and </w:t>
            </w:r>
            <w:r w:rsidR="008A0B16" w:rsidRPr="00983105">
              <w:rPr>
                <w:rFonts w:ascii="Arial" w:hAnsi="Arial" w:cs="Arial"/>
                <w:sz w:val="24"/>
                <w:szCs w:val="24"/>
              </w:rPr>
              <w:t>Genetics (</w:t>
            </w:r>
            <w:r w:rsidRPr="00983105">
              <w:rPr>
                <w:rFonts w:ascii="Arial" w:hAnsi="Arial" w:cs="Arial"/>
                <w:sz w:val="24"/>
                <w:szCs w:val="24"/>
              </w:rPr>
              <w:t>October 2018</w:t>
            </w:r>
            <w:r w:rsidR="00C16202" w:rsidRPr="009831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59F1" w:rsidRPr="00983105">
              <w:rPr>
                <w:rFonts w:ascii="Arial" w:hAnsi="Arial" w:cs="Arial"/>
                <w:sz w:val="24"/>
                <w:szCs w:val="24"/>
              </w:rPr>
              <w:t>to February</w:t>
            </w:r>
            <w:r w:rsidR="00530F5B" w:rsidRPr="00983105">
              <w:rPr>
                <w:rFonts w:ascii="Arial" w:hAnsi="Arial" w:cs="Arial"/>
                <w:sz w:val="24"/>
                <w:szCs w:val="24"/>
              </w:rPr>
              <w:t xml:space="preserve"> 2020</w:t>
            </w:r>
            <w:r w:rsidR="00F30E71" w:rsidRPr="00983105">
              <w:rPr>
                <w:rFonts w:ascii="Arial" w:hAnsi="Arial" w:cs="Arial"/>
                <w:sz w:val="24"/>
                <w:szCs w:val="24"/>
              </w:rPr>
              <w:t>)</w:t>
            </w:r>
            <w:r w:rsidR="00766095" w:rsidRPr="00983105">
              <w:rPr>
                <w:rFonts w:ascii="Arial" w:hAnsi="Arial" w:cs="Arial"/>
                <w:sz w:val="24"/>
                <w:szCs w:val="24"/>
              </w:rPr>
              <w:t>.</w:t>
            </w:r>
            <w:r w:rsidR="009026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26B5" w:rsidRPr="00F94C22">
              <w:rPr>
                <w:rFonts w:ascii="Arial" w:hAnsi="Arial" w:cs="Arial"/>
                <w:sz w:val="24"/>
                <w:szCs w:val="24"/>
                <w:u w:val="single"/>
              </w:rPr>
              <w:t>[</w:t>
            </w:r>
            <w:r w:rsidR="00FC5967">
              <w:rPr>
                <w:rFonts w:ascii="Arial" w:hAnsi="Arial" w:cs="Arial"/>
                <w:sz w:val="24"/>
                <w:szCs w:val="24"/>
                <w:u w:val="single"/>
              </w:rPr>
              <w:t>01 year 05</w:t>
            </w:r>
            <w:r w:rsidR="009026B5" w:rsidRPr="00F94C22">
              <w:rPr>
                <w:rFonts w:ascii="Arial" w:hAnsi="Arial" w:cs="Arial"/>
                <w:sz w:val="24"/>
                <w:szCs w:val="24"/>
                <w:u w:val="single"/>
              </w:rPr>
              <w:t xml:space="preserve"> months]</w:t>
            </w:r>
          </w:p>
          <w:p w:rsidR="00AA15CE" w:rsidRPr="00983105" w:rsidRDefault="00AA15CE" w:rsidP="009026B5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AA15CE" w:rsidRPr="00886D57" w:rsidRDefault="00185D23" w:rsidP="00FC5967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86D57">
              <w:rPr>
                <w:rFonts w:ascii="Arial" w:hAnsi="Arial" w:cs="Arial"/>
                <w:sz w:val="24"/>
                <w:szCs w:val="24"/>
              </w:rPr>
              <w:t>Secretary, Department of Livestock Production and Management</w:t>
            </w:r>
            <w:r w:rsidR="003A583A" w:rsidRPr="00886D57">
              <w:rPr>
                <w:rFonts w:ascii="Arial" w:hAnsi="Arial" w:cs="Arial"/>
                <w:sz w:val="24"/>
                <w:szCs w:val="24"/>
              </w:rPr>
              <w:t xml:space="preserve"> (June 2015 to </w:t>
            </w:r>
            <w:r w:rsidR="00AA15CE" w:rsidRPr="00886D57">
              <w:rPr>
                <w:rFonts w:ascii="Arial" w:hAnsi="Arial" w:cs="Arial"/>
                <w:sz w:val="24"/>
                <w:szCs w:val="24"/>
              </w:rPr>
              <w:t>September</w:t>
            </w:r>
            <w:r w:rsidR="003A583A" w:rsidRPr="00886D57">
              <w:rPr>
                <w:rFonts w:ascii="Arial" w:hAnsi="Arial" w:cs="Arial"/>
                <w:sz w:val="24"/>
                <w:szCs w:val="24"/>
              </w:rPr>
              <w:t xml:space="preserve"> 2018)</w:t>
            </w:r>
            <w:r w:rsidR="00F30E71" w:rsidRPr="00886D57">
              <w:rPr>
                <w:rFonts w:ascii="Arial" w:hAnsi="Arial" w:cs="Arial"/>
                <w:sz w:val="24"/>
                <w:szCs w:val="24"/>
              </w:rPr>
              <w:t>.</w:t>
            </w:r>
            <w:r w:rsidR="009026B5" w:rsidRPr="00886D57">
              <w:rPr>
                <w:rFonts w:ascii="Arial" w:hAnsi="Arial" w:cs="Arial"/>
                <w:sz w:val="24"/>
                <w:szCs w:val="24"/>
                <w:u w:val="single"/>
              </w:rPr>
              <w:t xml:space="preserve"> [</w:t>
            </w:r>
            <w:r w:rsidR="00FC5967">
              <w:rPr>
                <w:rFonts w:ascii="Arial" w:hAnsi="Arial" w:cs="Arial"/>
                <w:sz w:val="24"/>
                <w:szCs w:val="24"/>
                <w:u w:val="single"/>
              </w:rPr>
              <w:t>03 years 03</w:t>
            </w:r>
            <w:r w:rsidR="009026B5" w:rsidRPr="00886D57">
              <w:rPr>
                <w:rFonts w:ascii="Arial" w:hAnsi="Arial" w:cs="Arial"/>
                <w:sz w:val="24"/>
                <w:szCs w:val="24"/>
                <w:u w:val="single"/>
              </w:rPr>
              <w:t xml:space="preserve"> months]</w:t>
            </w:r>
          </w:p>
          <w:p w:rsidR="00116522" w:rsidRPr="00E64EA5" w:rsidRDefault="00116522" w:rsidP="00AD78A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3BBD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9B3BBD" w:rsidRDefault="00A51BD5" w:rsidP="00C8632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Services for the National Center for Livestock Breeding, Genetics and Genomics (NCLBG&amp;G)</w:t>
            </w:r>
            <w:r w:rsidR="00043676">
              <w:rPr>
                <w:rFonts w:ascii="Arial" w:hAnsi="Arial" w:cs="Arial"/>
                <w:b/>
                <w:sz w:val="24"/>
                <w:szCs w:val="24"/>
              </w:rPr>
              <w:t xml:space="preserve"> Project</w:t>
            </w:r>
          </w:p>
        </w:tc>
      </w:tr>
      <w:tr w:rsidR="00A51BD5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464E5B" w:rsidRPr="00464E5B" w:rsidRDefault="00464E5B" w:rsidP="00464E5B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64E5B">
              <w:rPr>
                <w:rFonts w:ascii="Arial" w:hAnsi="Arial" w:cs="Arial"/>
                <w:sz w:val="24"/>
                <w:szCs w:val="24"/>
              </w:rPr>
              <w:t xml:space="preserve">Participated in Scientific Committee meeting of NCLBG&amp;G as Chairperson </w:t>
            </w:r>
            <w:r w:rsidR="007A2F11" w:rsidRPr="00464E5B">
              <w:rPr>
                <w:rFonts w:ascii="Arial" w:hAnsi="Arial" w:cs="Arial"/>
                <w:sz w:val="24"/>
                <w:szCs w:val="24"/>
              </w:rPr>
              <w:t>held online</w:t>
            </w:r>
            <w:r w:rsidRPr="00464E5B">
              <w:rPr>
                <w:rFonts w:ascii="Arial" w:hAnsi="Arial" w:cs="Arial"/>
                <w:sz w:val="24"/>
                <w:szCs w:val="24"/>
              </w:rPr>
              <w:t xml:space="preserve"> and hosted by PMAS-AAUR on June 02, 2022. </w:t>
            </w:r>
          </w:p>
          <w:p w:rsidR="00FC5967" w:rsidRDefault="00FC5967" w:rsidP="00FC5967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91F">
              <w:rPr>
                <w:rFonts w:ascii="Arial" w:hAnsi="Arial" w:cs="Arial"/>
                <w:sz w:val="24"/>
                <w:szCs w:val="24"/>
              </w:rPr>
              <w:t>Visited Sub-Centers (</w:t>
            </w:r>
            <w:r>
              <w:rPr>
                <w:rFonts w:ascii="Arial" w:hAnsi="Arial" w:cs="Arial"/>
                <w:sz w:val="24"/>
                <w:szCs w:val="24"/>
              </w:rPr>
              <w:t>UAP-KPK</w:t>
            </w:r>
            <w:r w:rsidRPr="00FD391F">
              <w:rPr>
                <w:rFonts w:ascii="Arial" w:hAnsi="Arial" w:cs="Arial"/>
                <w:sz w:val="24"/>
                <w:szCs w:val="24"/>
              </w:rPr>
              <w:t>) for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391F">
              <w:rPr>
                <w:rFonts w:ascii="Arial" w:hAnsi="Arial" w:cs="Arial"/>
                <w:sz w:val="24"/>
                <w:szCs w:val="24"/>
              </w:rPr>
              <w:t xml:space="preserve">Progress Review </w:t>
            </w:r>
            <w:r>
              <w:rPr>
                <w:rFonts w:ascii="Arial" w:hAnsi="Arial" w:cs="Arial"/>
                <w:sz w:val="24"/>
                <w:szCs w:val="24"/>
              </w:rPr>
              <w:t>as well as conducting training  during December 02-03, 2021</w:t>
            </w:r>
          </w:p>
          <w:p w:rsidR="004B2F88" w:rsidRDefault="004B2F88" w:rsidP="004B2F8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91F">
              <w:rPr>
                <w:rFonts w:ascii="Arial" w:hAnsi="Arial" w:cs="Arial"/>
                <w:sz w:val="24"/>
                <w:szCs w:val="24"/>
              </w:rPr>
              <w:lastRenderedPageBreak/>
              <w:t>Visited Sub-Centers (SAU-Sindh and LUAWMS-Balochistan) for</w:t>
            </w:r>
            <w:r>
              <w:rPr>
                <w:rFonts w:ascii="Arial" w:hAnsi="Arial" w:cs="Arial"/>
                <w:sz w:val="24"/>
                <w:szCs w:val="24"/>
              </w:rPr>
              <w:t xml:space="preserve"> Research/Development</w:t>
            </w:r>
            <w:r w:rsidRPr="00FD391F">
              <w:rPr>
                <w:rFonts w:ascii="Arial" w:hAnsi="Arial" w:cs="Arial"/>
                <w:sz w:val="24"/>
                <w:szCs w:val="24"/>
              </w:rPr>
              <w:t xml:space="preserve"> Progress Review </w:t>
            </w:r>
            <w:r>
              <w:rPr>
                <w:rFonts w:ascii="Arial" w:hAnsi="Arial" w:cs="Arial"/>
                <w:sz w:val="24"/>
                <w:szCs w:val="24"/>
              </w:rPr>
              <w:t>as well as inauguration of NCLBG&amp;G Sub-Center SAU-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Tandojam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conducting training  during October 02-06, 2021</w:t>
            </w:r>
          </w:p>
          <w:p w:rsidR="00F906CE" w:rsidRPr="009C7D34" w:rsidRDefault="00F906CE" w:rsidP="004B2F8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C7D34">
              <w:rPr>
                <w:rFonts w:ascii="Arial" w:hAnsi="Arial" w:cs="Arial"/>
                <w:sz w:val="24"/>
                <w:szCs w:val="24"/>
              </w:rPr>
              <w:t>Member</w:t>
            </w:r>
            <w:r w:rsidR="001D16B5" w:rsidRPr="009C7D34">
              <w:rPr>
                <w:rFonts w:ascii="Arial" w:hAnsi="Arial" w:cs="Arial"/>
                <w:sz w:val="24"/>
                <w:szCs w:val="24"/>
              </w:rPr>
              <w:t>/Convener of r</w:t>
            </w:r>
            <w:r w:rsidRPr="009C7D34">
              <w:rPr>
                <w:rFonts w:ascii="Arial" w:hAnsi="Arial" w:cs="Arial"/>
                <w:sz w:val="24"/>
                <w:szCs w:val="24"/>
              </w:rPr>
              <w:t>ecruitment committee</w:t>
            </w:r>
            <w:r w:rsidR="00FC5967">
              <w:rPr>
                <w:rFonts w:ascii="Arial" w:hAnsi="Arial" w:cs="Arial"/>
                <w:sz w:val="24"/>
                <w:szCs w:val="24"/>
              </w:rPr>
              <w:t>(</w:t>
            </w:r>
            <w:r w:rsidR="00081BDD" w:rsidRPr="009C7D34">
              <w:rPr>
                <w:rFonts w:ascii="Arial" w:hAnsi="Arial" w:cs="Arial"/>
                <w:sz w:val="24"/>
                <w:szCs w:val="24"/>
              </w:rPr>
              <w:t>s</w:t>
            </w:r>
            <w:r w:rsidR="00FC5967">
              <w:rPr>
                <w:rFonts w:ascii="Arial" w:hAnsi="Arial" w:cs="Arial"/>
                <w:sz w:val="24"/>
                <w:szCs w:val="24"/>
              </w:rPr>
              <w:t>)</w:t>
            </w:r>
            <w:r w:rsidRPr="009C7D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6B5" w:rsidRPr="009C7D34">
              <w:rPr>
                <w:rFonts w:ascii="Arial" w:hAnsi="Arial" w:cs="Arial"/>
                <w:sz w:val="24"/>
                <w:szCs w:val="24"/>
              </w:rPr>
              <w:t xml:space="preserve">of NCLBG&amp;G project </w:t>
            </w:r>
          </w:p>
          <w:p w:rsidR="00356AD6" w:rsidRDefault="00356AD6" w:rsidP="004B2F8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C7D34">
              <w:rPr>
                <w:rFonts w:ascii="Arial" w:hAnsi="Arial" w:cs="Arial"/>
                <w:sz w:val="24"/>
                <w:szCs w:val="24"/>
              </w:rPr>
              <w:t xml:space="preserve">Participated in Groundbreaking Ceremony of NCLBG&amp;G component at University Research Farm </w:t>
            </w:r>
            <w:proofErr w:type="spellStart"/>
            <w:r w:rsidRPr="009C7D34">
              <w:rPr>
                <w:rFonts w:ascii="Arial" w:hAnsi="Arial" w:cs="Arial"/>
                <w:sz w:val="24"/>
                <w:szCs w:val="24"/>
              </w:rPr>
              <w:t>Koont</w:t>
            </w:r>
            <w:proofErr w:type="spellEnd"/>
            <w:r w:rsidRPr="009C7D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2F88" w:rsidRPr="009C7D34">
              <w:rPr>
                <w:rFonts w:ascii="Arial" w:hAnsi="Arial" w:cs="Arial"/>
                <w:sz w:val="24"/>
                <w:szCs w:val="24"/>
              </w:rPr>
              <w:t>by</w:t>
            </w:r>
            <w:r w:rsidRPr="009C7D34">
              <w:rPr>
                <w:rFonts w:ascii="Arial" w:hAnsi="Arial" w:cs="Arial"/>
                <w:sz w:val="24"/>
                <w:szCs w:val="24"/>
              </w:rPr>
              <w:t xml:space="preserve"> Minister of Agriculture Punjab as chief guest on October 01, 2020</w:t>
            </w:r>
          </w:p>
          <w:p w:rsidR="004D1A07" w:rsidRDefault="004D1A07" w:rsidP="004D1A07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91F">
              <w:rPr>
                <w:rFonts w:ascii="Arial" w:hAnsi="Arial" w:cs="Arial"/>
                <w:sz w:val="24"/>
                <w:szCs w:val="24"/>
              </w:rPr>
              <w:t>Visited Sub-Centers (</w:t>
            </w:r>
            <w:r>
              <w:rPr>
                <w:rFonts w:ascii="Arial" w:hAnsi="Arial" w:cs="Arial"/>
                <w:sz w:val="24"/>
                <w:szCs w:val="24"/>
              </w:rPr>
              <w:t>UAF-Faisalabad and CUVAS, Bahawalpur</w:t>
            </w:r>
            <w:r w:rsidRPr="00FD391F">
              <w:rPr>
                <w:rFonts w:ascii="Arial" w:hAnsi="Arial" w:cs="Arial"/>
                <w:sz w:val="24"/>
                <w:szCs w:val="24"/>
              </w:rPr>
              <w:t>) for</w:t>
            </w:r>
            <w:r w:rsidR="000326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2A7E">
              <w:rPr>
                <w:rFonts w:ascii="Arial" w:hAnsi="Arial" w:cs="Arial"/>
                <w:sz w:val="24"/>
                <w:szCs w:val="24"/>
              </w:rPr>
              <w:t>Research</w:t>
            </w:r>
            <w:r>
              <w:rPr>
                <w:rFonts w:ascii="Arial" w:hAnsi="Arial" w:cs="Arial"/>
                <w:sz w:val="24"/>
                <w:szCs w:val="24"/>
              </w:rPr>
              <w:t>/Development</w:t>
            </w:r>
            <w:r w:rsidRPr="00FD391F">
              <w:rPr>
                <w:rFonts w:ascii="Arial" w:hAnsi="Arial" w:cs="Arial"/>
                <w:sz w:val="24"/>
                <w:szCs w:val="24"/>
              </w:rPr>
              <w:t xml:space="preserve"> Progress Review as assigned by NSC</w:t>
            </w:r>
            <w:r>
              <w:rPr>
                <w:rFonts w:ascii="Arial" w:hAnsi="Arial" w:cs="Arial"/>
                <w:sz w:val="24"/>
                <w:szCs w:val="24"/>
              </w:rPr>
              <w:t>-NCLBG&amp;G</w:t>
            </w:r>
            <w:r w:rsidRPr="00FD391F">
              <w:rPr>
                <w:rFonts w:ascii="Arial" w:hAnsi="Arial" w:cs="Arial"/>
                <w:sz w:val="24"/>
                <w:szCs w:val="24"/>
              </w:rPr>
              <w:t xml:space="preserve"> during </w:t>
            </w:r>
            <w:r>
              <w:rPr>
                <w:rFonts w:ascii="Arial" w:hAnsi="Arial" w:cs="Arial"/>
                <w:sz w:val="24"/>
                <w:szCs w:val="24"/>
              </w:rPr>
              <w:t>September</w:t>
            </w:r>
            <w:r w:rsidRPr="00FD391F">
              <w:rPr>
                <w:rFonts w:ascii="Arial" w:hAnsi="Arial" w:cs="Arial"/>
                <w:sz w:val="24"/>
                <w:szCs w:val="24"/>
              </w:rPr>
              <w:t xml:space="preserve"> 2020</w:t>
            </w:r>
          </w:p>
          <w:p w:rsidR="00FD391F" w:rsidRDefault="00FD391F" w:rsidP="00A51BD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391F">
              <w:rPr>
                <w:rFonts w:ascii="Arial" w:hAnsi="Arial" w:cs="Arial"/>
                <w:sz w:val="24"/>
                <w:szCs w:val="24"/>
              </w:rPr>
              <w:t>Visited Sub-Centers (AUP-</w:t>
            </w:r>
            <w:proofErr w:type="spellStart"/>
            <w:r w:rsidRPr="00FD391F">
              <w:rPr>
                <w:rFonts w:ascii="Arial" w:hAnsi="Arial" w:cs="Arial"/>
                <w:sz w:val="24"/>
                <w:szCs w:val="24"/>
              </w:rPr>
              <w:t>Peshawer</w:t>
            </w:r>
            <w:proofErr w:type="spellEnd"/>
            <w:r w:rsidRPr="00FD391F">
              <w:rPr>
                <w:rFonts w:ascii="Arial" w:hAnsi="Arial" w:cs="Arial"/>
                <w:sz w:val="24"/>
                <w:szCs w:val="24"/>
              </w:rPr>
              <w:t>, UPR-</w:t>
            </w:r>
            <w:proofErr w:type="spellStart"/>
            <w:r w:rsidRPr="00FD391F">
              <w:rPr>
                <w:rFonts w:ascii="Arial" w:hAnsi="Arial" w:cs="Arial"/>
                <w:sz w:val="24"/>
                <w:szCs w:val="24"/>
              </w:rPr>
              <w:t>Rawal</w:t>
            </w:r>
            <w:r w:rsidR="00A06A6E">
              <w:rPr>
                <w:rFonts w:ascii="Arial" w:hAnsi="Arial" w:cs="Arial"/>
                <w:sz w:val="24"/>
                <w:szCs w:val="24"/>
              </w:rPr>
              <w:t>a</w:t>
            </w:r>
            <w:r w:rsidRPr="00FD391F">
              <w:rPr>
                <w:rFonts w:ascii="Arial" w:hAnsi="Arial" w:cs="Arial"/>
                <w:sz w:val="24"/>
                <w:szCs w:val="24"/>
              </w:rPr>
              <w:t>kot</w:t>
            </w:r>
            <w:proofErr w:type="spellEnd"/>
            <w:r w:rsidRPr="00FD391F">
              <w:rPr>
                <w:rFonts w:ascii="Arial" w:hAnsi="Arial" w:cs="Arial"/>
                <w:sz w:val="24"/>
                <w:szCs w:val="24"/>
              </w:rPr>
              <w:t>, SAU-Sindh and LUAWMS-Balochistan) for</w:t>
            </w:r>
            <w:r w:rsidR="00081B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6A6E">
              <w:rPr>
                <w:rFonts w:ascii="Arial" w:hAnsi="Arial" w:cs="Arial"/>
                <w:sz w:val="24"/>
                <w:szCs w:val="24"/>
              </w:rPr>
              <w:t>Research</w:t>
            </w:r>
            <w:r>
              <w:rPr>
                <w:rFonts w:ascii="Arial" w:hAnsi="Arial" w:cs="Arial"/>
                <w:sz w:val="24"/>
                <w:szCs w:val="24"/>
              </w:rPr>
              <w:t>/Development</w:t>
            </w:r>
            <w:r w:rsidRPr="00FD391F">
              <w:rPr>
                <w:rFonts w:ascii="Arial" w:hAnsi="Arial" w:cs="Arial"/>
                <w:sz w:val="24"/>
                <w:szCs w:val="24"/>
              </w:rPr>
              <w:t xml:space="preserve"> Progress Review as assigned by NSC</w:t>
            </w:r>
            <w:r>
              <w:rPr>
                <w:rFonts w:ascii="Arial" w:hAnsi="Arial" w:cs="Arial"/>
                <w:sz w:val="24"/>
                <w:szCs w:val="24"/>
              </w:rPr>
              <w:t>-NCLBG&amp;G</w:t>
            </w:r>
            <w:r w:rsidRPr="00FD391F">
              <w:rPr>
                <w:rFonts w:ascii="Arial" w:hAnsi="Arial" w:cs="Arial"/>
                <w:sz w:val="24"/>
                <w:szCs w:val="24"/>
              </w:rPr>
              <w:t xml:space="preserve"> during August 2020</w:t>
            </w:r>
          </w:p>
          <w:p w:rsidR="00A51BD5" w:rsidRPr="00C80E4C" w:rsidRDefault="00A51BD5" w:rsidP="00A51BD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>Participated in Scientific Committee meeting of NCLBG&amp;G as Member/Secretary at the Faculty of Animal Husbandry, University of Agriculture Faisalabad on December 27, 2019.</w:t>
            </w:r>
          </w:p>
          <w:p w:rsidR="00A51BD5" w:rsidRPr="00C80E4C" w:rsidRDefault="00A51BD5" w:rsidP="00A51BD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 xml:space="preserve">Participated in Scientific Committee meeting of NCLBG&amp;G as Member/Secretary at the Department of Animal Breeding and </w:t>
            </w:r>
            <w:r w:rsidR="00515521" w:rsidRPr="00C80E4C">
              <w:rPr>
                <w:rFonts w:ascii="Arial" w:hAnsi="Arial" w:cs="Arial"/>
                <w:sz w:val="24"/>
                <w:szCs w:val="24"/>
              </w:rPr>
              <w:t>Genetics,</w:t>
            </w:r>
            <w:r w:rsidRPr="00C80E4C">
              <w:rPr>
                <w:rFonts w:ascii="Arial" w:hAnsi="Arial" w:cs="Arial"/>
                <w:sz w:val="24"/>
                <w:szCs w:val="24"/>
              </w:rPr>
              <w:t xml:space="preserve"> PMAS-Arid Agriculture University Rawalpindi on November 26, 2019.</w:t>
            </w:r>
          </w:p>
          <w:p w:rsidR="00A51BD5" w:rsidRPr="00C80E4C" w:rsidRDefault="00A51BD5" w:rsidP="00A51BD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 xml:space="preserve">Participated in Scientific Committee meeting of NCLBG&amp;G as Member/Secretary at the Department of Animal Breeding and </w:t>
            </w:r>
            <w:r w:rsidR="00515521" w:rsidRPr="00C80E4C">
              <w:rPr>
                <w:rFonts w:ascii="Arial" w:hAnsi="Arial" w:cs="Arial"/>
                <w:sz w:val="24"/>
                <w:szCs w:val="24"/>
              </w:rPr>
              <w:t>Genetics,</w:t>
            </w:r>
            <w:r w:rsidRPr="00C80E4C">
              <w:rPr>
                <w:rFonts w:ascii="Arial" w:hAnsi="Arial" w:cs="Arial"/>
                <w:sz w:val="24"/>
                <w:szCs w:val="24"/>
              </w:rPr>
              <w:t xml:space="preserve"> PMAS-Arid Agriculture University Rawalpindi on March 11, 2019. </w:t>
            </w:r>
          </w:p>
          <w:p w:rsidR="00FB5206" w:rsidRDefault="00FB5206" w:rsidP="0021797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301B9">
              <w:rPr>
                <w:rFonts w:ascii="Arial" w:hAnsi="Arial" w:cs="Arial"/>
                <w:sz w:val="24"/>
                <w:szCs w:val="24"/>
              </w:rPr>
              <w:t xml:space="preserve">Member of Management Committee of NCLBG&amp;G </w:t>
            </w:r>
            <w:r w:rsidR="005301B9">
              <w:rPr>
                <w:rFonts w:ascii="Arial" w:hAnsi="Arial" w:cs="Arial"/>
                <w:sz w:val="24"/>
                <w:szCs w:val="24"/>
              </w:rPr>
              <w:t>at PMAS-Arid Agriculture University Rawalpindi</w:t>
            </w:r>
          </w:p>
          <w:p w:rsidR="0029189C" w:rsidRDefault="0029189C" w:rsidP="004F331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Development and supervision </w:t>
            </w:r>
            <w:r w:rsidR="00515521">
              <w:rPr>
                <w:rFonts w:ascii="Arial" w:hAnsi="Arial" w:cs="Arial"/>
                <w:sz w:val="24"/>
                <w:szCs w:val="24"/>
              </w:rPr>
              <w:t>of herd</w:t>
            </w:r>
            <w:r>
              <w:rPr>
                <w:rFonts w:ascii="Arial" w:hAnsi="Arial" w:cs="Arial"/>
                <w:sz w:val="24"/>
                <w:szCs w:val="24"/>
              </w:rPr>
              <w:t xml:space="preserve"> testing service (HTS) for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Sahiwal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cattle in Punjab where pedigree and performance data is being recorded on cows at registered public and private herds under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MoU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with L&amp;DD Department</w:t>
            </w:r>
            <w:r w:rsidR="004F3319">
              <w:rPr>
                <w:rFonts w:ascii="Arial" w:hAnsi="Arial" w:cs="Arial"/>
                <w:sz w:val="24"/>
                <w:szCs w:val="24"/>
              </w:rPr>
              <w:t xml:space="preserve"> and L&amp;DD Board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3319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Punjab</w:t>
            </w:r>
            <w:r w:rsidR="004F3319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Sahiwal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Cattle Breeder Society</w:t>
            </w:r>
            <w:r w:rsidR="004F3319">
              <w:rPr>
                <w:rFonts w:ascii="Arial" w:hAnsi="Arial" w:cs="Arial"/>
                <w:sz w:val="24"/>
                <w:szCs w:val="24"/>
              </w:rPr>
              <w:t xml:space="preserve"> (Punjab)</w:t>
            </w:r>
            <w:r>
              <w:rPr>
                <w:rFonts w:ascii="Arial" w:hAnsi="Arial" w:cs="Arial"/>
                <w:sz w:val="24"/>
                <w:szCs w:val="24"/>
              </w:rPr>
              <w:t xml:space="preserve"> since September 2020. </w:t>
            </w:r>
          </w:p>
          <w:p w:rsidR="004F3319" w:rsidRDefault="006F3857" w:rsidP="004F331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Preparation </w:t>
            </w:r>
            <w:r w:rsidR="004F3319">
              <w:rPr>
                <w:rFonts w:ascii="Arial" w:hAnsi="Arial" w:cs="Arial"/>
                <w:sz w:val="24"/>
                <w:szCs w:val="24"/>
              </w:rPr>
              <w:t>of work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3319">
              <w:rPr>
                <w:rFonts w:ascii="Arial" w:hAnsi="Arial" w:cs="Arial"/>
                <w:sz w:val="24"/>
                <w:szCs w:val="24"/>
              </w:rPr>
              <w:t>plan and cash plan of the project in collaboration with P&amp;D D</w:t>
            </w:r>
            <w:r>
              <w:rPr>
                <w:rFonts w:ascii="Arial" w:hAnsi="Arial" w:cs="Arial"/>
                <w:sz w:val="24"/>
                <w:szCs w:val="24"/>
              </w:rPr>
              <w:t>irectorate of AAUR and HEC</w:t>
            </w:r>
          </w:p>
          <w:p w:rsidR="00FC718E" w:rsidRDefault="00FC718E" w:rsidP="004F331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Coordinating the quarterly and monthly progress reports of the project </w:t>
            </w:r>
          </w:p>
          <w:p w:rsidR="00A06A6E" w:rsidRPr="005301B9" w:rsidRDefault="004F3319" w:rsidP="0021797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Updating the consolidated physical and financial progress of the project on PMES, Planning Commission of Pakistan</w:t>
            </w:r>
            <w:r w:rsidR="00FC718E">
              <w:rPr>
                <w:rFonts w:ascii="Arial" w:hAnsi="Arial" w:cs="Arial"/>
                <w:sz w:val="24"/>
                <w:szCs w:val="24"/>
              </w:rPr>
              <w:t xml:space="preserve"> on monthly basis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C80E4C" w:rsidRPr="0021797A" w:rsidRDefault="00043676" w:rsidP="004F331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1797A">
              <w:rPr>
                <w:rFonts w:ascii="Arial" w:hAnsi="Arial" w:cs="Arial"/>
                <w:sz w:val="24"/>
                <w:szCs w:val="24"/>
              </w:rPr>
              <w:t>Contributed in the development and approval of PC-1</w:t>
            </w:r>
            <w:r w:rsidR="00717D3A">
              <w:rPr>
                <w:rFonts w:ascii="Arial" w:hAnsi="Arial" w:cs="Arial"/>
                <w:sz w:val="24"/>
                <w:szCs w:val="24"/>
              </w:rPr>
              <w:t xml:space="preserve"> (NCLBG&amp;G)</w:t>
            </w:r>
            <w:r w:rsidRPr="0021797A">
              <w:rPr>
                <w:rFonts w:ascii="Arial" w:hAnsi="Arial" w:cs="Arial"/>
                <w:sz w:val="24"/>
                <w:szCs w:val="24"/>
              </w:rPr>
              <w:t xml:space="preserve"> from CDWP as resource person</w:t>
            </w:r>
            <w:r w:rsidR="004F3319">
              <w:rPr>
                <w:rFonts w:ascii="Arial" w:hAnsi="Arial" w:cs="Arial"/>
                <w:sz w:val="24"/>
                <w:szCs w:val="24"/>
              </w:rPr>
              <w:t xml:space="preserve"> nominated by PMAS-Arid Agriculture University Rawalpindi</w:t>
            </w:r>
            <w:r w:rsidR="00F906CE">
              <w:rPr>
                <w:rFonts w:ascii="Arial" w:hAnsi="Arial" w:cs="Arial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21797A" w:rsidRPr="0021797A" w:rsidRDefault="0021797A" w:rsidP="0021797A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1797A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21797A" w:rsidRDefault="0021797A" w:rsidP="0021797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Services for Faculty of Veterinary ad Animal Sciences</w:t>
            </w:r>
          </w:p>
        </w:tc>
      </w:tr>
      <w:tr w:rsidR="0021797A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C74629" w:rsidRDefault="0021797A" w:rsidP="0021797A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C74629">
              <w:rPr>
                <w:rFonts w:ascii="Arial" w:hAnsi="Arial" w:cs="Arial"/>
                <w:sz w:val="24"/>
                <w:szCs w:val="24"/>
              </w:rPr>
              <w:t xml:space="preserve"> Member Faculty Board of Studies from DABG</w:t>
            </w:r>
          </w:p>
          <w:p w:rsidR="0021797A" w:rsidRDefault="00C74629" w:rsidP="0021797A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="009C7D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797A">
              <w:rPr>
                <w:rFonts w:ascii="Arial" w:hAnsi="Arial" w:cs="Arial"/>
                <w:sz w:val="24"/>
                <w:szCs w:val="24"/>
              </w:rPr>
              <w:t xml:space="preserve">Member Evaluation/Scrutiny Committee for </w:t>
            </w:r>
            <w:proofErr w:type="spellStart"/>
            <w:r w:rsidR="0021797A">
              <w:rPr>
                <w:rFonts w:ascii="Arial" w:hAnsi="Arial" w:cs="Arial"/>
                <w:sz w:val="24"/>
                <w:szCs w:val="24"/>
              </w:rPr>
              <w:t>Ihsas</w:t>
            </w:r>
            <w:proofErr w:type="spellEnd"/>
            <w:r w:rsidR="0021797A">
              <w:rPr>
                <w:rFonts w:ascii="Arial" w:hAnsi="Arial" w:cs="Arial"/>
                <w:sz w:val="24"/>
                <w:szCs w:val="24"/>
              </w:rPr>
              <w:t xml:space="preserve"> Undergraduate Scholarship Program for DVM Students for the Year 2020</w:t>
            </w:r>
          </w:p>
          <w:p w:rsidR="00642A7E" w:rsidRDefault="00C74629" w:rsidP="0021797A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642A7E">
              <w:rPr>
                <w:rFonts w:ascii="Arial" w:hAnsi="Arial" w:cs="Arial"/>
                <w:sz w:val="24"/>
                <w:szCs w:val="24"/>
              </w:rPr>
              <w:t>. Member of Internship Evaluation Committee for Final Semester DVM students in the year 2020</w:t>
            </w:r>
          </w:p>
          <w:p w:rsidR="0021797A" w:rsidRDefault="0021797A" w:rsidP="0021797A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87868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587868" w:rsidRDefault="00587868" w:rsidP="00356AD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Services for Department of Animal Breeding and Genetics</w:t>
            </w:r>
          </w:p>
        </w:tc>
      </w:tr>
      <w:tr w:rsidR="00587868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587868" w:rsidRDefault="00720122" w:rsidP="0021797A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Member of Department Board of Studies of DABG</w:t>
            </w:r>
          </w:p>
          <w:p w:rsidR="00720122" w:rsidRDefault="00720122" w:rsidP="00720122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Secretary of Department Board of Studies of DABG up to February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2020. </w:t>
            </w:r>
          </w:p>
          <w:p w:rsidR="00720122" w:rsidRDefault="00720122" w:rsidP="00720122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Contributed in development/updating of postgraduate courses for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M.Phil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PhD programs in ABG.</w:t>
            </w:r>
          </w:p>
          <w:p w:rsidR="00720122" w:rsidRDefault="00720122" w:rsidP="00720122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Contributed in obtaining NOC for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M.Phil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0A3F">
              <w:rPr>
                <w:rFonts w:ascii="Arial" w:hAnsi="Arial" w:cs="Arial"/>
                <w:sz w:val="24"/>
                <w:szCs w:val="24"/>
              </w:rPr>
              <w:t xml:space="preserve">&amp; PhD </w:t>
            </w:r>
            <w:r>
              <w:rPr>
                <w:rFonts w:ascii="Arial" w:hAnsi="Arial" w:cs="Arial"/>
                <w:sz w:val="24"/>
                <w:szCs w:val="24"/>
              </w:rPr>
              <w:t>Program from HEC for the DABG</w:t>
            </w:r>
          </w:p>
          <w:p w:rsidR="00720122" w:rsidRDefault="00720122" w:rsidP="00720122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 Assisted in research data analyses of postgraduate students </w:t>
            </w:r>
          </w:p>
          <w:p w:rsidR="00806413" w:rsidRDefault="00806413" w:rsidP="00720122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Focal person of the DABG for preparation of Self Assessment Report</w:t>
            </w:r>
            <w:r w:rsidR="005732CD">
              <w:rPr>
                <w:rFonts w:ascii="Arial" w:hAnsi="Arial" w:cs="Arial"/>
                <w:sz w:val="24"/>
                <w:szCs w:val="24"/>
              </w:rPr>
              <w:t xml:space="preserve">s of offered degree programs </w:t>
            </w:r>
            <w:proofErr w:type="spellStart"/>
            <w:r w:rsidR="005732CD">
              <w:rPr>
                <w:rFonts w:ascii="Arial" w:hAnsi="Arial" w:cs="Arial"/>
                <w:sz w:val="24"/>
                <w:szCs w:val="24"/>
              </w:rPr>
              <w:t>w.e.f</w:t>
            </w:r>
            <w:proofErr w:type="spellEnd"/>
            <w:r w:rsidR="005732CD">
              <w:rPr>
                <w:rFonts w:ascii="Arial" w:hAnsi="Arial" w:cs="Arial"/>
                <w:sz w:val="24"/>
                <w:szCs w:val="24"/>
              </w:rPr>
              <w:t>. April 27, 2022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32CD">
              <w:rPr>
                <w:rFonts w:ascii="Arial" w:hAnsi="Arial" w:cs="Arial"/>
                <w:sz w:val="24"/>
                <w:szCs w:val="24"/>
              </w:rPr>
              <w:t>till to date [</w:t>
            </w:r>
            <w:r w:rsidR="005732CD" w:rsidRPr="005732CD">
              <w:rPr>
                <w:rFonts w:ascii="Arial" w:hAnsi="Arial" w:cs="Arial"/>
                <w:sz w:val="24"/>
                <w:szCs w:val="24"/>
                <w:highlight w:val="yellow"/>
              </w:rPr>
              <w:t>01 Months</w:t>
            </w:r>
            <w:r w:rsidR="005732CD">
              <w:rPr>
                <w:rFonts w:ascii="Arial" w:hAnsi="Arial" w:cs="Arial"/>
                <w:sz w:val="24"/>
                <w:szCs w:val="24"/>
              </w:rPr>
              <w:t>]</w:t>
            </w:r>
          </w:p>
          <w:p w:rsidR="00C74629" w:rsidRDefault="00C74629" w:rsidP="00720122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868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587868" w:rsidRPr="00E64EA5" w:rsidRDefault="00587868" w:rsidP="0058786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Technical Services Outside the University</w:t>
            </w:r>
          </w:p>
          <w:p w:rsidR="00587868" w:rsidRDefault="00587868" w:rsidP="0021797A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868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9C7D34" w:rsidRDefault="009C7D34" w:rsidP="00D874C4">
            <w:pPr>
              <w:pStyle w:val="ListParagraph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AC0639" w:rsidRPr="00AC0639" w:rsidRDefault="00AC0639" w:rsidP="00AC0639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C0639">
              <w:rPr>
                <w:rFonts w:ascii="Arial" w:hAnsi="Arial" w:cs="Arial"/>
                <w:sz w:val="24"/>
                <w:szCs w:val="24"/>
              </w:rPr>
              <w:t xml:space="preserve">Participated as member of inspection team for registration of breeding services offered by TROJAN SIRES, HALLA SIRES, SUPER SAHIWAL SIRES and AL-HAIWAN SIRES at SAHIWAL with Livestock Breeding Services Authority Punjab under the Punjab Livestock Breeding Act, 2014 on </w:t>
            </w:r>
            <w:r>
              <w:rPr>
                <w:rFonts w:ascii="Arial" w:hAnsi="Arial" w:cs="Arial"/>
                <w:sz w:val="24"/>
                <w:szCs w:val="24"/>
              </w:rPr>
              <w:t>August 25-26, 2021</w:t>
            </w:r>
            <w:r w:rsidRPr="00AC063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74C63" w:rsidRPr="00974C63" w:rsidRDefault="00974C63" w:rsidP="00974C6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74C63">
              <w:rPr>
                <w:rFonts w:ascii="Arial" w:hAnsi="Arial" w:cs="Arial"/>
                <w:sz w:val="24"/>
                <w:szCs w:val="24"/>
              </w:rPr>
              <w:t xml:space="preserve">Represented NCLBG&amp;G as technical expert in a meeting with agenda of improving local livestock breeds and next 10 year planning etc. chaired by Chairman Livestock Breeding Services Authority Punjab at NCLBG&amp;G Secretariat, PMAS-Arid Agriculture University Rawalpindi on January 7, 2021. </w:t>
            </w:r>
          </w:p>
          <w:p w:rsidR="004459F1" w:rsidRPr="004459F1" w:rsidRDefault="004459F1" w:rsidP="001D16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459F1">
              <w:rPr>
                <w:rFonts w:ascii="Arial" w:hAnsi="Arial" w:cs="Arial"/>
                <w:sz w:val="24"/>
                <w:szCs w:val="24"/>
              </w:rPr>
              <w:t xml:space="preserve">Participated as member of inspection team for registration of breeding services offered by </w:t>
            </w:r>
            <w:r w:rsidRPr="004459F1">
              <w:rPr>
                <w:rFonts w:ascii="ArialMT" w:hAnsi="ArialMT" w:cs="ArialMT"/>
                <w:sz w:val="24"/>
                <w:szCs w:val="24"/>
                <w:lang w:val="en-US" w:eastAsia="en-CA"/>
              </w:rPr>
              <w:t xml:space="preserve">Centre of Excellence for Bovine Genetics (CEBG), </w:t>
            </w:r>
            <w:proofErr w:type="spellStart"/>
            <w:r w:rsidRPr="004459F1">
              <w:rPr>
                <w:rFonts w:ascii="ArialMT" w:hAnsi="ArialMT" w:cs="ArialMT"/>
                <w:sz w:val="24"/>
                <w:szCs w:val="24"/>
                <w:lang w:val="en-US" w:eastAsia="en-CA"/>
              </w:rPr>
              <w:t>Renala</w:t>
            </w:r>
            <w:proofErr w:type="spellEnd"/>
            <w:r w:rsidRPr="004459F1">
              <w:rPr>
                <w:rFonts w:ascii="ArialMT" w:hAnsi="ArialMT" w:cs="ArialMT"/>
                <w:sz w:val="24"/>
                <w:szCs w:val="24"/>
                <w:lang w:val="en-US" w:eastAsia="en-CA"/>
              </w:rPr>
              <w:t xml:space="preserve"> </w:t>
            </w:r>
            <w:proofErr w:type="spellStart"/>
            <w:r w:rsidRPr="004459F1">
              <w:rPr>
                <w:rFonts w:ascii="ArialMT" w:hAnsi="ArialMT" w:cs="ArialMT"/>
                <w:sz w:val="24"/>
                <w:szCs w:val="24"/>
                <w:lang w:val="en-US" w:eastAsia="en-CA"/>
              </w:rPr>
              <w:t>Khurd</w:t>
            </w:r>
            <w:proofErr w:type="spellEnd"/>
            <w:r w:rsidRPr="004459F1">
              <w:rPr>
                <w:rFonts w:ascii="ArialMT" w:hAnsi="ArialMT" w:cs="ArialMT"/>
                <w:sz w:val="24"/>
                <w:szCs w:val="24"/>
                <w:lang w:val="en-US" w:eastAsia="en-CA"/>
              </w:rPr>
              <w:t xml:space="preserve">, </w:t>
            </w:r>
            <w:proofErr w:type="spellStart"/>
            <w:r w:rsidRPr="004459F1">
              <w:rPr>
                <w:rFonts w:ascii="ArialMT" w:hAnsi="ArialMT" w:cs="ArialMT"/>
                <w:sz w:val="24"/>
                <w:szCs w:val="24"/>
                <w:lang w:val="en-US" w:eastAsia="en-CA"/>
              </w:rPr>
              <w:t>Okara</w:t>
            </w:r>
            <w:proofErr w:type="spellEnd"/>
            <w:r w:rsidRPr="004459F1">
              <w:rPr>
                <w:rFonts w:ascii="Arial" w:hAnsi="Arial" w:cs="Arial"/>
                <w:sz w:val="24"/>
                <w:szCs w:val="24"/>
              </w:rPr>
              <w:t xml:space="preserve"> with Livestock Breeding Services Authority Punjab under the Punjab Livestock Breeding Act, 2014 on November 13, 2020.</w:t>
            </w:r>
          </w:p>
          <w:p w:rsidR="00810D22" w:rsidRDefault="00810D22" w:rsidP="00C74629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Served as External Examiner for evaluation of thesis of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Fazeela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Zaka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student of M.Sc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Arial" w:hAnsi="Arial" w:cs="Arial"/>
                <w:sz w:val="24"/>
                <w:szCs w:val="24"/>
              </w:rPr>
              <w:t>Hons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Animal Breeding and Genetics at Institute of Animal and Dairy Sciences, University of Agriculture Faisalabad during October 2020.  </w:t>
            </w:r>
          </w:p>
          <w:p w:rsidR="00C74629" w:rsidRDefault="00C74629" w:rsidP="00C74629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Participated as member of inspection team for registration of PTP/Genetic Evaluation Program of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Sahiwal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cattle under Research Center for Conservation of Indigenous Breeds, </w:t>
            </w:r>
            <w:proofErr w:type="spellStart"/>
            <w:r w:rsidR="004459F1">
              <w:rPr>
                <w:rFonts w:ascii="Arial" w:hAnsi="Arial" w:cs="Arial"/>
                <w:sz w:val="24"/>
                <w:szCs w:val="24"/>
              </w:rPr>
              <w:t>Jhang</w:t>
            </w:r>
            <w:proofErr w:type="spellEnd"/>
            <w:r w:rsidR="004459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59F1" w:rsidRPr="00B04D46">
              <w:rPr>
                <w:rFonts w:ascii="Arial" w:hAnsi="Arial" w:cs="Arial"/>
                <w:sz w:val="24"/>
                <w:szCs w:val="24"/>
              </w:rPr>
              <w:t>with</w:t>
            </w:r>
            <w:r>
              <w:rPr>
                <w:rFonts w:ascii="Arial" w:hAnsi="Arial" w:cs="Arial"/>
                <w:sz w:val="24"/>
                <w:szCs w:val="24"/>
              </w:rPr>
              <w:t xml:space="preserve"> Livestock Breeding S</w:t>
            </w:r>
            <w:r w:rsidRPr="00B04D46">
              <w:rPr>
                <w:rFonts w:ascii="Arial" w:hAnsi="Arial" w:cs="Arial"/>
                <w:sz w:val="24"/>
                <w:szCs w:val="24"/>
              </w:rPr>
              <w:t>ervices Authority Punjab under the Punjab Livestock Breeding Act, 2014</w:t>
            </w:r>
            <w:r>
              <w:rPr>
                <w:rFonts w:ascii="Arial" w:hAnsi="Arial" w:cs="Arial"/>
                <w:sz w:val="24"/>
                <w:szCs w:val="24"/>
              </w:rPr>
              <w:t xml:space="preserve"> on September 17, 2020.</w:t>
            </w:r>
          </w:p>
          <w:p w:rsidR="00047935" w:rsidRPr="00047935" w:rsidRDefault="00047935" w:rsidP="0004793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47935">
              <w:rPr>
                <w:rFonts w:ascii="Arial" w:hAnsi="Arial" w:cs="Arial"/>
                <w:sz w:val="24"/>
                <w:szCs w:val="24"/>
              </w:rPr>
              <w:t xml:space="preserve">Participated as member of inspection team for registration of PTP/Genetic Evaluation Program of Buffalo under Buffalo Research Institute, </w:t>
            </w:r>
            <w:proofErr w:type="spellStart"/>
            <w:r w:rsidR="004459F1" w:rsidRPr="00047935">
              <w:rPr>
                <w:rFonts w:ascii="Arial" w:hAnsi="Arial" w:cs="Arial"/>
                <w:sz w:val="24"/>
                <w:szCs w:val="24"/>
              </w:rPr>
              <w:t>Pattoki</w:t>
            </w:r>
            <w:proofErr w:type="spellEnd"/>
            <w:r w:rsidR="004459F1" w:rsidRPr="00047935">
              <w:rPr>
                <w:rFonts w:ascii="Arial" w:hAnsi="Arial" w:cs="Arial"/>
                <w:sz w:val="24"/>
                <w:szCs w:val="24"/>
              </w:rPr>
              <w:t xml:space="preserve"> with</w:t>
            </w:r>
            <w:r w:rsidRPr="00047935">
              <w:rPr>
                <w:rFonts w:ascii="Arial" w:hAnsi="Arial" w:cs="Arial"/>
                <w:sz w:val="24"/>
                <w:szCs w:val="24"/>
              </w:rPr>
              <w:t xml:space="preserve"> Livestock Breeding Services Authority Punjab under the Punjab Livestock Breeding Act, 2014 on September 16, 2020.</w:t>
            </w:r>
          </w:p>
          <w:p w:rsidR="00587868" w:rsidRDefault="00587868" w:rsidP="001D16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Participated as member of inspection team for registration of Livestock Services Training Centre (LSTC),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Bahadur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Nagar,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Okara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for Artificial Insemination T</w:t>
            </w:r>
            <w:r w:rsidRPr="00B04D46">
              <w:rPr>
                <w:rFonts w:ascii="Arial" w:hAnsi="Arial" w:cs="Arial"/>
                <w:sz w:val="24"/>
                <w:szCs w:val="24"/>
              </w:rPr>
              <w:t xml:space="preserve">echnician Course </w:t>
            </w:r>
            <w:r>
              <w:rPr>
                <w:rFonts w:ascii="Arial" w:hAnsi="Arial" w:cs="Arial"/>
                <w:sz w:val="24"/>
                <w:szCs w:val="24"/>
              </w:rPr>
              <w:t>with Livestock Breeding S</w:t>
            </w:r>
            <w:r w:rsidRPr="00B04D46">
              <w:rPr>
                <w:rFonts w:ascii="Arial" w:hAnsi="Arial" w:cs="Arial"/>
                <w:sz w:val="24"/>
                <w:szCs w:val="24"/>
              </w:rPr>
              <w:t>ervices Authority Punjab under the Punjab Livestock Breeding Act, 2014</w:t>
            </w:r>
            <w:r>
              <w:rPr>
                <w:rFonts w:ascii="Arial" w:hAnsi="Arial" w:cs="Arial"/>
                <w:sz w:val="24"/>
                <w:szCs w:val="24"/>
              </w:rPr>
              <w:t xml:space="preserve"> on June 24, 2020.</w:t>
            </w:r>
          </w:p>
          <w:p w:rsidR="00587868" w:rsidRDefault="00587868" w:rsidP="001D16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Participated as member of inspection team for registration of Livestock Services Training Centre (LSTC),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B6544C">
              <w:rPr>
                <w:rFonts w:ascii="Arial" w:hAnsi="Arial" w:cs="Arial"/>
                <w:sz w:val="24"/>
                <w:szCs w:val="24"/>
              </w:rPr>
              <w:t>heikhupura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for Artificial Insemination T</w:t>
            </w:r>
            <w:r w:rsidRPr="00B04D46">
              <w:rPr>
                <w:rFonts w:ascii="Arial" w:hAnsi="Arial" w:cs="Arial"/>
                <w:sz w:val="24"/>
                <w:szCs w:val="24"/>
              </w:rPr>
              <w:t xml:space="preserve">echnician Course </w:t>
            </w:r>
            <w:r>
              <w:rPr>
                <w:rFonts w:ascii="Arial" w:hAnsi="Arial" w:cs="Arial"/>
                <w:sz w:val="24"/>
                <w:szCs w:val="24"/>
              </w:rPr>
              <w:t>with Livestock Breeding S</w:t>
            </w:r>
            <w:r w:rsidRPr="00B04D46">
              <w:rPr>
                <w:rFonts w:ascii="Arial" w:hAnsi="Arial" w:cs="Arial"/>
                <w:sz w:val="24"/>
                <w:szCs w:val="24"/>
              </w:rPr>
              <w:t>ervices Authority Punjab under the Punjab Livestock Breeding Act, 2014</w:t>
            </w:r>
            <w:r w:rsidR="004459F1">
              <w:rPr>
                <w:rFonts w:ascii="Arial" w:hAnsi="Arial" w:cs="Arial"/>
                <w:sz w:val="24"/>
                <w:szCs w:val="24"/>
              </w:rPr>
              <w:t>on June</w:t>
            </w:r>
            <w:r>
              <w:rPr>
                <w:rFonts w:ascii="Arial" w:hAnsi="Arial" w:cs="Arial"/>
                <w:sz w:val="24"/>
                <w:szCs w:val="24"/>
              </w:rPr>
              <w:t xml:space="preserve"> 23, 2020.</w:t>
            </w:r>
          </w:p>
          <w:p w:rsidR="00587868" w:rsidRDefault="00587868" w:rsidP="001D16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Represented NCLBG&amp;G as technical expert in </w:t>
            </w:r>
            <w:r w:rsidRPr="00974C63">
              <w:rPr>
                <w:rFonts w:ascii="Arial" w:hAnsi="Arial" w:cs="Arial"/>
                <w:sz w:val="24"/>
                <w:szCs w:val="24"/>
              </w:rPr>
              <w:t xml:space="preserve">review meeting regarding </w:t>
            </w:r>
            <w:r w:rsidRPr="00974C63">
              <w:rPr>
                <w:rFonts w:ascii="Arial" w:hAnsi="Arial" w:cs="Arial"/>
                <w:sz w:val="24"/>
                <w:szCs w:val="24"/>
              </w:rPr>
              <w:lastRenderedPageBreak/>
              <w:t>genetic improvement of livestock</w:t>
            </w:r>
            <w:r>
              <w:rPr>
                <w:rFonts w:ascii="Arial" w:hAnsi="Arial" w:cs="Arial"/>
                <w:sz w:val="24"/>
                <w:szCs w:val="24"/>
              </w:rPr>
              <w:t xml:space="preserve"> chaired by </w:t>
            </w:r>
            <w:r w:rsidRPr="00974C63">
              <w:rPr>
                <w:rFonts w:ascii="Arial" w:hAnsi="Arial" w:cs="Arial"/>
                <w:sz w:val="24"/>
                <w:szCs w:val="24"/>
              </w:rPr>
              <w:t xml:space="preserve">Minister Livestock &amp; Dairy Development Department Punjab in the Committee Room of Minister Block near Civil Secretariat Lahore </w:t>
            </w:r>
            <w:r w:rsidRPr="003722FB">
              <w:rPr>
                <w:rFonts w:ascii="Arial" w:hAnsi="Arial" w:cs="Arial"/>
                <w:sz w:val="24"/>
                <w:szCs w:val="24"/>
              </w:rPr>
              <w:t xml:space="preserve">on </w:t>
            </w:r>
            <w:r>
              <w:rPr>
                <w:rFonts w:ascii="Arial" w:hAnsi="Arial" w:cs="Arial"/>
                <w:sz w:val="24"/>
                <w:szCs w:val="24"/>
              </w:rPr>
              <w:t>March 10, 2020</w:t>
            </w:r>
            <w:r w:rsidRPr="003722F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7868" w:rsidRDefault="001A0835" w:rsidP="001D16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7868" w:rsidRPr="00704D4F">
              <w:rPr>
                <w:rFonts w:ascii="Arial" w:hAnsi="Arial" w:cs="Arial"/>
                <w:sz w:val="24"/>
                <w:szCs w:val="24"/>
              </w:rPr>
              <w:t xml:space="preserve">Participated </w:t>
            </w:r>
            <w:r w:rsidR="00587868">
              <w:rPr>
                <w:rFonts w:ascii="Arial" w:hAnsi="Arial" w:cs="Arial"/>
                <w:sz w:val="24"/>
                <w:szCs w:val="24"/>
              </w:rPr>
              <w:t xml:space="preserve">as joint organizer </w:t>
            </w:r>
            <w:r w:rsidR="00587868" w:rsidRPr="00704D4F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4459F1" w:rsidRPr="00704D4F">
              <w:rPr>
                <w:rFonts w:ascii="Arial" w:hAnsi="Arial" w:cs="Arial"/>
                <w:sz w:val="24"/>
                <w:szCs w:val="24"/>
              </w:rPr>
              <w:t>one-day</w:t>
            </w:r>
            <w:r w:rsidR="00587868" w:rsidRPr="00704D4F">
              <w:rPr>
                <w:rFonts w:ascii="Arial" w:hAnsi="Arial" w:cs="Arial"/>
                <w:sz w:val="24"/>
                <w:szCs w:val="24"/>
              </w:rPr>
              <w:t xml:space="preserve"> workshop on “Livestock improvement in genomic era – current status and prospects in Pakistan” along with a consultative meeting for development of livestock sector organized by Govt. of the Punjab, Livestock &amp; Dairy Development Department Jointly with </w:t>
            </w:r>
            <w:r w:rsidR="00587868">
              <w:rPr>
                <w:rFonts w:ascii="Arial" w:hAnsi="Arial" w:cs="Arial"/>
                <w:sz w:val="24"/>
                <w:szCs w:val="24"/>
              </w:rPr>
              <w:t>NCLBG&amp;G-Sub Center-</w:t>
            </w:r>
            <w:r w:rsidR="00587868" w:rsidRPr="00704D4F">
              <w:rPr>
                <w:rFonts w:ascii="Arial" w:hAnsi="Arial" w:cs="Arial"/>
                <w:sz w:val="24"/>
                <w:szCs w:val="24"/>
              </w:rPr>
              <w:t xml:space="preserve">University of Agriculture, Faisalabad at Buffalo Research Institute, </w:t>
            </w:r>
            <w:proofErr w:type="spellStart"/>
            <w:r w:rsidR="00587868" w:rsidRPr="00704D4F">
              <w:rPr>
                <w:rFonts w:ascii="Arial" w:hAnsi="Arial" w:cs="Arial"/>
                <w:sz w:val="24"/>
                <w:szCs w:val="24"/>
              </w:rPr>
              <w:t>Pattoki</w:t>
            </w:r>
            <w:proofErr w:type="spellEnd"/>
            <w:r w:rsidR="00587868" w:rsidRPr="00704D4F">
              <w:rPr>
                <w:rFonts w:ascii="Arial" w:hAnsi="Arial" w:cs="Arial"/>
                <w:sz w:val="24"/>
                <w:szCs w:val="24"/>
              </w:rPr>
              <w:t xml:space="preserve">, District </w:t>
            </w:r>
            <w:proofErr w:type="spellStart"/>
            <w:r w:rsidR="00587868" w:rsidRPr="00704D4F">
              <w:rPr>
                <w:rFonts w:ascii="Arial" w:hAnsi="Arial" w:cs="Arial"/>
                <w:sz w:val="24"/>
                <w:szCs w:val="24"/>
              </w:rPr>
              <w:t>Kasur</w:t>
            </w:r>
            <w:proofErr w:type="spellEnd"/>
            <w:r w:rsidR="00587868" w:rsidRPr="00704D4F">
              <w:rPr>
                <w:rFonts w:ascii="Arial" w:hAnsi="Arial" w:cs="Arial"/>
                <w:sz w:val="24"/>
                <w:szCs w:val="24"/>
              </w:rPr>
              <w:t xml:space="preserve"> on November </w:t>
            </w:r>
            <w:r w:rsidR="00587868">
              <w:rPr>
                <w:rFonts w:ascii="Arial" w:hAnsi="Arial" w:cs="Arial"/>
                <w:sz w:val="24"/>
                <w:szCs w:val="24"/>
              </w:rPr>
              <w:t>06</w:t>
            </w:r>
            <w:r w:rsidR="00587868" w:rsidRPr="00704D4F">
              <w:rPr>
                <w:rFonts w:ascii="Arial" w:hAnsi="Arial" w:cs="Arial"/>
                <w:sz w:val="24"/>
                <w:szCs w:val="24"/>
              </w:rPr>
              <w:t>, 2019</w:t>
            </w:r>
          </w:p>
          <w:p w:rsidR="00587868" w:rsidRDefault="001A0835" w:rsidP="001D16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7868" w:rsidRPr="00F128E7">
              <w:rPr>
                <w:rFonts w:ascii="Arial" w:hAnsi="Arial" w:cs="Arial"/>
                <w:sz w:val="24"/>
                <w:szCs w:val="24"/>
              </w:rPr>
              <w:t xml:space="preserve">Participated as resource person in International Biotechnology Brainstorming Workshop </w:t>
            </w:r>
            <w:r w:rsidR="00587868">
              <w:rPr>
                <w:rFonts w:ascii="Arial" w:hAnsi="Arial" w:cs="Arial"/>
                <w:sz w:val="24"/>
                <w:szCs w:val="24"/>
              </w:rPr>
              <w:t>o</w:t>
            </w:r>
            <w:r w:rsidR="00587868" w:rsidRPr="00F128E7">
              <w:rPr>
                <w:rFonts w:ascii="Arial" w:hAnsi="Arial" w:cs="Arial"/>
                <w:sz w:val="24"/>
                <w:szCs w:val="24"/>
              </w:rPr>
              <w:t xml:space="preserve">n Animal Genomics organised by the PARC in collaboration with </w:t>
            </w:r>
            <w:r w:rsidR="004459F1" w:rsidRPr="00F128E7">
              <w:rPr>
                <w:rFonts w:ascii="Arial" w:hAnsi="Arial" w:cs="Arial"/>
                <w:sz w:val="24"/>
                <w:szCs w:val="24"/>
              </w:rPr>
              <w:t>ILRI at</w:t>
            </w:r>
            <w:r w:rsidR="00587868" w:rsidRPr="00F128E7">
              <w:rPr>
                <w:rFonts w:ascii="Arial" w:hAnsi="Arial" w:cs="Arial"/>
                <w:sz w:val="24"/>
                <w:szCs w:val="24"/>
              </w:rPr>
              <w:t xml:space="preserve"> NARC, Islamabad</w:t>
            </w:r>
            <w:r w:rsidR="00587868">
              <w:rPr>
                <w:rFonts w:ascii="Arial" w:hAnsi="Arial" w:cs="Arial"/>
                <w:sz w:val="24"/>
                <w:szCs w:val="24"/>
              </w:rPr>
              <w:t xml:space="preserve"> on September 11, 2018. </w:t>
            </w:r>
          </w:p>
          <w:p w:rsidR="00587868" w:rsidRPr="00E64EA5" w:rsidRDefault="001A0835" w:rsidP="001D16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7868" w:rsidRPr="00E64EA5">
              <w:rPr>
                <w:rFonts w:ascii="Arial" w:hAnsi="Arial" w:cs="Arial"/>
                <w:sz w:val="24"/>
                <w:szCs w:val="24"/>
              </w:rPr>
              <w:t>Participation as resource person/speaker (talk titled " Selection of Dairy Breeds ") in the 1st National Training Workshop on " Commercial Dairy Farming" organised by Department of Livestock Production and Management at Pak-Korea Capacity Building Center, PMAS-Arid Agriculture University Rawalpindi on May 3-4, 2018.</w:t>
            </w:r>
          </w:p>
          <w:p w:rsidR="00587868" w:rsidRPr="00E64EA5" w:rsidRDefault="00587868" w:rsidP="001D16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Participated as Livestock Judge at the Animal Beauty Show/Competition organised by CVH, </w:t>
            </w:r>
            <w:proofErr w:type="spellStart"/>
            <w:r w:rsidRPr="00E64EA5">
              <w:rPr>
                <w:rFonts w:ascii="Arial" w:hAnsi="Arial" w:cs="Arial"/>
                <w:sz w:val="24"/>
                <w:szCs w:val="24"/>
              </w:rPr>
              <w:t>Dhoke</w:t>
            </w:r>
            <w:proofErr w:type="spellEnd"/>
            <w:r w:rsidRPr="00E64EA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64EA5">
              <w:rPr>
                <w:rFonts w:ascii="Arial" w:hAnsi="Arial" w:cs="Arial"/>
                <w:sz w:val="24"/>
                <w:szCs w:val="24"/>
              </w:rPr>
              <w:t>Gujjran</w:t>
            </w:r>
            <w:proofErr w:type="spellEnd"/>
            <w:r w:rsidRPr="00E64EA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 w:rsidRPr="00E64EA5">
              <w:rPr>
                <w:rFonts w:ascii="Arial" w:hAnsi="Arial" w:cs="Arial"/>
                <w:sz w:val="24"/>
                <w:szCs w:val="24"/>
              </w:rPr>
              <w:t>Rawalpindi</w:t>
            </w:r>
            <w:proofErr w:type="gramEnd"/>
            <w:r w:rsidRPr="00E64EA5">
              <w:rPr>
                <w:rFonts w:ascii="Arial" w:hAnsi="Arial" w:cs="Arial"/>
                <w:sz w:val="24"/>
                <w:szCs w:val="24"/>
              </w:rPr>
              <w:t xml:space="preserve"> on February 27, 2018. </w:t>
            </w:r>
          </w:p>
          <w:p w:rsidR="00587868" w:rsidRDefault="00587868" w:rsidP="001D16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Participated as trainee Livestock Judge in "</w:t>
            </w:r>
            <w:proofErr w:type="spellStart"/>
            <w:r w:rsidRPr="00E64EA5">
              <w:rPr>
                <w:rFonts w:ascii="Arial" w:hAnsi="Arial" w:cs="Arial"/>
                <w:sz w:val="24"/>
                <w:szCs w:val="24"/>
              </w:rPr>
              <w:t>Sahiwal</w:t>
            </w:r>
            <w:proofErr w:type="spellEnd"/>
            <w:r w:rsidRPr="00E64EA5">
              <w:rPr>
                <w:rFonts w:ascii="Arial" w:hAnsi="Arial" w:cs="Arial"/>
                <w:sz w:val="24"/>
                <w:szCs w:val="24"/>
              </w:rPr>
              <w:t xml:space="preserve"> Cattle </w:t>
            </w:r>
            <w:proofErr w:type="gramStart"/>
            <w:r w:rsidRPr="00E64EA5">
              <w:rPr>
                <w:rFonts w:ascii="Arial" w:hAnsi="Arial" w:cs="Arial"/>
                <w:sz w:val="24"/>
                <w:szCs w:val="24"/>
              </w:rPr>
              <w:t>Show "</w:t>
            </w:r>
            <w:proofErr w:type="gramEnd"/>
            <w:r w:rsidRPr="00E64EA5">
              <w:rPr>
                <w:rFonts w:ascii="Arial" w:hAnsi="Arial" w:cs="Arial"/>
                <w:sz w:val="24"/>
                <w:szCs w:val="24"/>
              </w:rPr>
              <w:t xml:space="preserve"> organised by Research Center for Conservation of </w:t>
            </w:r>
            <w:proofErr w:type="spellStart"/>
            <w:r w:rsidRPr="00E64EA5">
              <w:rPr>
                <w:rFonts w:ascii="Arial" w:hAnsi="Arial" w:cs="Arial"/>
                <w:sz w:val="24"/>
                <w:szCs w:val="24"/>
              </w:rPr>
              <w:t>Sahiwal</w:t>
            </w:r>
            <w:proofErr w:type="spellEnd"/>
            <w:r w:rsidRPr="00E64EA5">
              <w:rPr>
                <w:rFonts w:ascii="Arial" w:hAnsi="Arial" w:cs="Arial"/>
                <w:sz w:val="24"/>
                <w:szCs w:val="24"/>
              </w:rPr>
              <w:t xml:space="preserve"> Cattle (RCCSC</w:t>
            </w:r>
            <w:r w:rsidR="004459F1" w:rsidRPr="00E64EA5">
              <w:rPr>
                <w:rFonts w:ascii="Arial" w:hAnsi="Arial" w:cs="Arial"/>
                <w:sz w:val="24"/>
                <w:szCs w:val="24"/>
              </w:rPr>
              <w:t>), Livestock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and Dairy Development Department, Punjab, Pakistan on April 06, 2017. </w:t>
            </w:r>
          </w:p>
          <w:p w:rsidR="00587868" w:rsidRDefault="00587868" w:rsidP="001D16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Consultative meeting with Secretary Livestock and Dairy Development Department on "Production of Genomic Bulls for dairy cattle and buffalo in Punjab, Pakistan" at Lahore </w:t>
            </w:r>
            <w:proofErr w:type="spellStart"/>
            <w:r w:rsidRPr="00E64EA5">
              <w:rPr>
                <w:rFonts w:ascii="Arial" w:hAnsi="Arial" w:cs="Arial"/>
                <w:sz w:val="24"/>
                <w:szCs w:val="24"/>
              </w:rPr>
              <w:t>Pakistanon</w:t>
            </w:r>
            <w:proofErr w:type="spellEnd"/>
            <w:r w:rsidRPr="00E64EA5">
              <w:rPr>
                <w:rFonts w:ascii="Arial" w:hAnsi="Arial" w:cs="Arial"/>
                <w:sz w:val="24"/>
                <w:szCs w:val="24"/>
              </w:rPr>
              <w:t xml:space="preserve"> November 15,2016. </w:t>
            </w:r>
          </w:p>
          <w:p w:rsidR="00587868" w:rsidRPr="00E64EA5" w:rsidRDefault="00587868" w:rsidP="001D16B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87868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587868" w:rsidRDefault="001D0A7F" w:rsidP="002C62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Professional Trainings</w:t>
            </w:r>
            <w:r w:rsidR="00544ACF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</w:p>
          <w:p w:rsidR="00587868" w:rsidRPr="00E64EA5" w:rsidRDefault="00587868" w:rsidP="002C62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D0A7F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E36A58" w:rsidRDefault="00E36A58" w:rsidP="00E36A58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Participated in Batch 1 of two weeks special training course on “Project Directors of PSDP Funded Projects” organized by PPMI, Islamabad under Planning Commission,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Government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of Pakistan during January 17-28, 2022. </w:t>
            </w:r>
          </w:p>
          <w:p w:rsidR="00656462" w:rsidRPr="00C80E4C" w:rsidRDefault="00656462" w:rsidP="008672C3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 xml:space="preserve">International Training Workshop on "Genomic Selection" </w:t>
            </w:r>
            <w:r w:rsidR="008672C3" w:rsidRPr="00C80E4C">
              <w:rPr>
                <w:rFonts w:ascii="Arial" w:hAnsi="Arial" w:cs="Arial"/>
                <w:sz w:val="24"/>
                <w:szCs w:val="24"/>
              </w:rPr>
              <w:t>on March 8-9, 2017</w:t>
            </w:r>
            <w:r w:rsidR="008672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E4C">
              <w:rPr>
                <w:rFonts w:ascii="Arial" w:hAnsi="Arial" w:cs="Arial"/>
                <w:sz w:val="24"/>
                <w:szCs w:val="24"/>
              </w:rPr>
              <w:t>organised by Laboratories of Animal Breeding and Genetics, PMAS-Arid Agriculture University Rawalpindi.</w:t>
            </w:r>
          </w:p>
          <w:p w:rsidR="00656462" w:rsidRDefault="00656462" w:rsidP="0065646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>Workshop on "Micro-Teaching: Becoming a Reflective Teacher" during January 30 to February 03, 2017 at Faculty Development Academy, CIIT, Islamabad.</w:t>
            </w:r>
          </w:p>
          <w:p w:rsidR="00BA36FD" w:rsidRDefault="00BA36FD" w:rsidP="0065646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 xml:space="preserve">Certificate Program in Public Procurement delivered on Massive Open Online Course offered by South Asia Regional Procurement Services, The World Bank, </w:t>
            </w:r>
            <w:proofErr w:type="gramStart"/>
            <w:r w:rsidRPr="00C80E4C">
              <w:rPr>
                <w:rFonts w:ascii="Arial" w:hAnsi="Arial" w:cs="Arial"/>
                <w:sz w:val="24"/>
                <w:szCs w:val="24"/>
              </w:rPr>
              <w:t>1818H</w:t>
            </w:r>
            <w:proofErr w:type="gramEnd"/>
            <w:r w:rsidRPr="00C80E4C">
              <w:rPr>
                <w:rFonts w:ascii="Arial" w:hAnsi="Arial" w:cs="Arial"/>
                <w:sz w:val="24"/>
                <w:szCs w:val="24"/>
              </w:rPr>
              <w:t xml:space="preserve"> Street, NW, Washington, DC, 20433, USA.</w:t>
            </w:r>
          </w:p>
          <w:p w:rsidR="00BA36FD" w:rsidRPr="00C80E4C" w:rsidRDefault="00BA36FD" w:rsidP="00BA36FD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 xml:space="preserve">National Workshop on “Country-Domestic Animal Genetic Resources Information System (C-DAGRIS) Training in Pakistan” during November 15-17, 2012 at University of Agriculture Faisalabad, Pakistan. </w:t>
            </w:r>
          </w:p>
          <w:p w:rsidR="00BA36FD" w:rsidRPr="00C80E4C" w:rsidRDefault="00BA36FD" w:rsidP="00BA36FD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>Macdonald Innovations for Teaching Improvement (MITI) “Graduate Teaching Workshop” at McGill University, Montreal, Quebec, Canada</w:t>
            </w:r>
            <w:r w:rsidR="00963E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E4C">
              <w:rPr>
                <w:rFonts w:ascii="Arial" w:hAnsi="Arial" w:cs="Arial"/>
                <w:sz w:val="24"/>
                <w:szCs w:val="24"/>
              </w:rPr>
              <w:lastRenderedPageBreak/>
              <w:t>on December 3 and 5, 2008.</w:t>
            </w:r>
          </w:p>
          <w:p w:rsidR="00BA36FD" w:rsidRPr="00C80E4C" w:rsidRDefault="00BA36FD" w:rsidP="00BA36FD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 xml:space="preserve">Learning Innovation Division, Higher Education Commission workshop on “Application of Statistics in Agriculture Research” held at The </w:t>
            </w:r>
            <w:proofErr w:type="spellStart"/>
            <w:r w:rsidRPr="00C80E4C">
              <w:rPr>
                <w:rFonts w:ascii="Arial" w:hAnsi="Arial" w:cs="Arial"/>
                <w:sz w:val="24"/>
                <w:szCs w:val="24"/>
              </w:rPr>
              <w:t>Islamia</w:t>
            </w:r>
            <w:proofErr w:type="spellEnd"/>
            <w:r w:rsidRPr="00C80E4C">
              <w:rPr>
                <w:rFonts w:ascii="Arial" w:hAnsi="Arial" w:cs="Arial"/>
                <w:sz w:val="24"/>
                <w:szCs w:val="24"/>
              </w:rPr>
              <w:t xml:space="preserve"> University of Bahawalpur, during April 08-10, 2008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A36FD" w:rsidRPr="00C80E4C" w:rsidRDefault="00BA36FD" w:rsidP="00BA36FD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>HEC-BC JHEL Program II National Workshop on “Genetic Resources and Molecular Techniques in Livestock Production” during March 20-22, 2008 at University of Agriculture, Faisalabad, Pakistan.</w:t>
            </w:r>
          </w:p>
          <w:p w:rsidR="001D0A7F" w:rsidRDefault="00BA36FD" w:rsidP="00BA36FD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>EU Asia Link Project Short Course on “Livestock Ecology, Sustainable Land Use and Livestock Systems” during January 12-24, 2004 at University of Agriculture, Faisalabad, Pakistan.</w:t>
            </w:r>
          </w:p>
        </w:tc>
      </w:tr>
      <w:tr w:rsidR="001D0A7F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1D0A7F" w:rsidRDefault="001778C6" w:rsidP="002C62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Participation in </w:t>
            </w:r>
            <w:r w:rsidR="001F1602">
              <w:rPr>
                <w:rFonts w:ascii="Arial" w:hAnsi="Arial" w:cs="Arial"/>
                <w:b/>
                <w:sz w:val="24"/>
                <w:szCs w:val="24"/>
              </w:rPr>
              <w:t xml:space="preserve">Trainings, </w:t>
            </w:r>
            <w:r w:rsidR="001D0A7F" w:rsidRPr="00E64EA5">
              <w:rPr>
                <w:rFonts w:ascii="Arial" w:hAnsi="Arial" w:cs="Arial"/>
                <w:b/>
                <w:sz w:val="24"/>
                <w:szCs w:val="24"/>
              </w:rPr>
              <w:t>Seminars, Works</w:t>
            </w:r>
            <w:r w:rsidR="00B13363">
              <w:rPr>
                <w:rFonts w:ascii="Arial" w:hAnsi="Arial" w:cs="Arial"/>
                <w:b/>
                <w:sz w:val="24"/>
                <w:szCs w:val="24"/>
              </w:rPr>
              <w:t xml:space="preserve">hops, Conferences, </w:t>
            </w:r>
            <w:r w:rsidR="001D0A7F" w:rsidRPr="00E64EA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D0A7F">
              <w:rPr>
                <w:rFonts w:ascii="Arial" w:hAnsi="Arial" w:cs="Arial"/>
                <w:b/>
                <w:sz w:val="24"/>
                <w:szCs w:val="24"/>
              </w:rPr>
              <w:t>Webinars</w:t>
            </w:r>
            <w:r w:rsidR="00B13363">
              <w:rPr>
                <w:rFonts w:ascii="Arial" w:hAnsi="Arial" w:cs="Arial"/>
                <w:b/>
                <w:sz w:val="24"/>
                <w:szCs w:val="24"/>
              </w:rPr>
              <w:t xml:space="preserve"> as Invited Speaker</w:t>
            </w:r>
          </w:p>
        </w:tc>
      </w:tr>
      <w:tr w:rsidR="00B13363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C07EA3" w:rsidRPr="00A05AE7" w:rsidRDefault="00C07EA3" w:rsidP="00C07EA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05AE7">
              <w:rPr>
                <w:rFonts w:ascii="Arial" w:hAnsi="Arial" w:cs="Arial"/>
                <w:sz w:val="24"/>
                <w:szCs w:val="24"/>
              </w:rPr>
              <w:t xml:space="preserve">Participated as </w:t>
            </w:r>
            <w:r>
              <w:rPr>
                <w:rFonts w:ascii="Arial" w:hAnsi="Arial" w:cs="Arial"/>
                <w:sz w:val="24"/>
                <w:szCs w:val="24"/>
              </w:rPr>
              <w:t>resource person</w:t>
            </w:r>
            <w:r w:rsidRPr="00A05AE7">
              <w:rPr>
                <w:rFonts w:ascii="Arial" w:hAnsi="Arial" w:cs="Arial"/>
                <w:sz w:val="24"/>
                <w:szCs w:val="24"/>
              </w:rPr>
              <w:t xml:space="preserve"> in five day </w:t>
            </w:r>
            <w:r>
              <w:rPr>
                <w:rFonts w:ascii="Arial" w:hAnsi="Arial" w:cs="Arial"/>
                <w:sz w:val="24"/>
                <w:szCs w:val="24"/>
              </w:rPr>
              <w:t>ABG faculty/researcher</w:t>
            </w:r>
            <w:r w:rsidRPr="00A05AE7">
              <w:rPr>
                <w:rFonts w:ascii="Arial" w:hAnsi="Arial" w:cs="Arial"/>
                <w:sz w:val="24"/>
                <w:szCs w:val="24"/>
              </w:rPr>
              <w:t xml:space="preserve"> training on </w:t>
            </w:r>
            <w:r>
              <w:rPr>
                <w:rFonts w:ascii="Arial" w:hAnsi="Arial" w:cs="Arial"/>
                <w:sz w:val="24"/>
                <w:szCs w:val="24"/>
              </w:rPr>
              <w:t>Genetic Prediction in Livestock Breeding</w:t>
            </w:r>
            <w:r w:rsidRPr="00A05AE7">
              <w:rPr>
                <w:rFonts w:ascii="Arial" w:hAnsi="Arial" w:cs="Arial"/>
                <w:sz w:val="24"/>
                <w:szCs w:val="24"/>
              </w:rPr>
              <w:t xml:space="preserve"> on the topic "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Statistical models for genetic prediction in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Livetsock</w:t>
            </w:r>
            <w:proofErr w:type="spellEnd"/>
            <w:r w:rsidRPr="00A05AE7">
              <w:rPr>
                <w:rFonts w:ascii="Arial" w:hAnsi="Arial" w:cs="Arial"/>
                <w:sz w:val="24"/>
                <w:szCs w:val="24"/>
              </w:rPr>
              <w:t xml:space="preserve">” </w:t>
            </w:r>
            <w:r>
              <w:rPr>
                <w:rFonts w:ascii="Arial" w:hAnsi="Arial" w:cs="Arial"/>
                <w:sz w:val="24"/>
                <w:szCs w:val="24"/>
              </w:rPr>
              <w:t xml:space="preserve">and full day session of “ Introduction and use of Wombat for genetic prediction in livestock” </w:t>
            </w:r>
            <w:r w:rsidRPr="00A05AE7">
              <w:rPr>
                <w:rFonts w:ascii="Arial" w:hAnsi="Arial" w:cs="Arial"/>
                <w:sz w:val="24"/>
                <w:szCs w:val="24"/>
              </w:rPr>
              <w:t xml:space="preserve">organized by NCLBG&amp;G Lead Center at PMAS-AAUR during </w:t>
            </w:r>
            <w:r>
              <w:rPr>
                <w:rFonts w:ascii="Arial" w:hAnsi="Arial" w:cs="Arial"/>
                <w:sz w:val="24"/>
                <w:szCs w:val="24"/>
              </w:rPr>
              <w:t>March 14-18, 2022</w:t>
            </w:r>
            <w:r w:rsidRPr="00A05AE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05AE7" w:rsidRPr="00A05AE7" w:rsidRDefault="00A05AE7" w:rsidP="00A05AE7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05AE7">
              <w:rPr>
                <w:rFonts w:ascii="Arial" w:hAnsi="Arial" w:cs="Arial"/>
                <w:sz w:val="24"/>
                <w:szCs w:val="24"/>
              </w:rPr>
              <w:t xml:space="preserve">Participated as invited speaker in five day </w:t>
            </w:r>
            <w:proofErr w:type="spellStart"/>
            <w:r w:rsidRPr="00A05AE7">
              <w:rPr>
                <w:rFonts w:ascii="Arial" w:hAnsi="Arial" w:cs="Arial"/>
                <w:sz w:val="24"/>
                <w:szCs w:val="24"/>
              </w:rPr>
              <w:t>para</w:t>
            </w:r>
            <w:proofErr w:type="spellEnd"/>
            <w:r w:rsidRPr="00A05AE7">
              <w:rPr>
                <w:rFonts w:ascii="Arial" w:hAnsi="Arial" w:cs="Arial"/>
                <w:sz w:val="24"/>
                <w:szCs w:val="24"/>
              </w:rPr>
              <w:t>-vet staff training on Effective Data Acquisition for Genetic Improvement of Livestock on the topic "</w:t>
            </w:r>
            <w:r w:rsidRPr="00A05AE7">
              <w:rPr>
                <w:rFonts w:ascii="Arial" w:hAnsi="Arial" w:cs="Arial"/>
                <w:b/>
                <w:bCs/>
                <w:sz w:val="24"/>
                <w:szCs w:val="24"/>
              </w:rPr>
              <w:t>Vision of NCLBG&amp;G for data recording in Pakistan</w:t>
            </w:r>
            <w:r w:rsidRPr="00A05AE7">
              <w:rPr>
                <w:rFonts w:ascii="Arial" w:hAnsi="Arial" w:cs="Arial"/>
                <w:sz w:val="24"/>
                <w:szCs w:val="24"/>
              </w:rPr>
              <w:t xml:space="preserve">” organized by NCLBG&amp;G Lead Center at PMAS-AAUR during </w:t>
            </w:r>
            <w:r>
              <w:rPr>
                <w:rFonts w:ascii="Arial" w:hAnsi="Arial" w:cs="Arial"/>
                <w:sz w:val="24"/>
                <w:szCs w:val="24"/>
              </w:rPr>
              <w:t>January 10-14, 2022</w:t>
            </w:r>
            <w:r w:rsidRPr="00A05AE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3631E" w:rsidRPr="00300C89" w:rsidRDefault="0023631E" w:rsidP="0023631E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00C89">
              <w:rPr>
                <w:rFonts w:ascii="Arial" w:hAnsi="Arial" w:cs="Arial"/>
                <w:sz w:val="24"/>
                <w:szCs w:val="24"/>
              </w:rPr>
              <w:t>Participated as invited speaker</w:t>
            </w:r>
            <w:r>
              <w:rPr>
                <w:rFonts w:ascii="Arial" w:hAnsi="Arial" w:cs="Arial"/>
                <w:sz w:val="24"/>
                <w:szCs w:val="24"/>
              </w:rPr>
              <w:t>/organizer</w:t>
            </w:r>
            <w:r w:rsidRPr="00300C89">
              <w:rPr>
                <w:rFonts w:ascii="Arial" w:hAnsi="Arial" w:cs="Arial"/>
                <w:sz w:val="24"/>
                <w:szCs w:val="24"/>
              </w:rPr>
              <w:t xml:space="preserve"> in 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Pr="00300C89">
              <w:rPr>
                <w:rFonts w:ascii="Arial" w:hAnsi="Arial" w:cs="Arial"/>
                <w:sz w:val="24"/>
                <w:szCs w:val="24"/>
              </w:rPr>
              <w:t xml:space="preserve"> day </w:t>
            </w:r>
            <w:r>
              <w:rPr>
                <w:rFonts w:ascii="Arial" w:hAnsi="Arial" w:cs="Arial"/>
                <w:sz w:val="24"/>
                <w:szCs w:val="24"/>
              </w:rPr>
              <w:t>professional</w:t>
            </w:r>
            <w:r w:rsidRPr="00300C89">
              <w:rPr>
                <w:rFonts w:ascii="Arial" w:hAnsi="Arial" w:cs="Arial"/>
                <w:sz w:val="24"/>
                <w:szCs w:val="24"/>
              </w:rPr>
              <w:t xml:space="preserve"> training on </w:t>
            </w:r>
            <w:r>
              <w:rPr>
                <w:rFonts w:ascii="Arial" w:hAnsi="Arial" w:cs="Arial"/>
                <w:sz w:val="24"/>
                <w:szCs w:val="24"/>
              </w:rPr>
              <w:t>“</w:t>
            </w:r>
            <w:r w:rsidRPr="0023631E">
              <w:rPr>
                <w:rFonts w:ascii="Arial" w:hAnsi="Arial" w:cs="Arial"/>
                <w:b/>
                <w:bCs/>
                <w:sz w:val="24"/>
                <w:szCs w:val="24"/>
              </w:rPr>
              <w:t>R Programming and Genomic Analysis</w:t>
            </w:r>
            <w:r>
              <w:rPr>
                <w:sz w:val="24"/>
                <w:szCs w:val="24"/>
              </w:rPr>
              <w:t>”</w:t>
            </w:r>
            <w:r w:rsidRPr="00300C89">
              <w:rPr>
                <w:rFonts w:ascii="Arial" w:hAnsi="Arial" w:cs="Arial"/>
                <w:sz w:val="24"/>
                <w:szCs w:val="24"/>
              </w:rPr>
              <w:t xml:space="preserve"> organized by </w:t>
            </w:r>
            <w:r>
              <w:rPr>
                <w:rFonts w:ascii="Arial" w:hAnsi="Arial" w:cs="Arial"/>
                <w:sz w:val="24"/>
                <w:szCs w:val="24"/>
              </w:rPr>
              <w:t>NCLBG&amp;G Sub-Center at University of Agriculture Peshawar, KPK, during Decem</w:t>
            </w:r>
            <w:r w:rsidRPr="00300C89">
              <w:rPr>
                <w:rFonts w:ascii="Arial" w:hAnsi="Arial" w:cs="Arial"/>
                <w:sz w:val="24"/>
                <w:szCs w:val="24"/>
              </w:rPr>
              <w:t>ber</w:t>
            </w:r>
            <w:r>
              <w:rPr>
                <w:rFonts w:ascii="Arial" w:hAnsi="Arial" w:cs="Arial"/>
                <w:sz w:val="24"/>
                <w:szCs w:val="24"/>
              </w:rPr>
              <w:t xml:space="preserve"> 02-03</w:t>
            </w:r>
            <w:r w:rsidRPr="00300C89">
              <w:rPr>
                <w:rFonts w:ascii="Arial" w:hAnsi="Arial" w:cs="Arial"/>
                <w:sz w:val="24"/>
                <w:szCs w:val="24"/>
              </w:rPr>
              <w:t xml:space="preserve">, 2021. </w:t>
            </w:r>
          </w:p>
          <w:p w:rsidR="008F02AD" w:rsidRPr="00300C89" w:rsidRDefault="008F02AD" w:rsidP="008F02AD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00C89">
              <w:rPr>
                <w:rFonts w:ascii="Arial" w:hAnsi="Arial" w:cs="Arial"/>
                <w:sz w:val="24"/>
                <w:szCs w:val="24"/>
              </w:rPr>
              <w:t>Participated as invited speaker in five day farmer training on Integrating Genetic Improvement in Livestock Production for Improving Productivity and Profitability</w:t>
            </w:r>
            <w:r>
              <w:rPr>
                <w:rFonts w:ascii="Arial" w:hAnsi="Arial" w:cs="Arial"/>
                <w:sz w:val="24"/>
                <w:szCs w:val="24"/>
              </w:rPr>
              <w:t xml:space="preserve"> on</w:t>
            </w:r>
            <w:r w:rsidRPr="00300C89">
              <w:rPr>
                <w:rFonts w:ascii="Arial" w:hAnsi="Arial" w:cs="Arial"/>
                <w:sz w:val="24"/>
                <w:szCs w:val="24"/>
              </w:rPr>
              <w:t xml:space="preserve"> the topic </w:t>
            </w:r>
            <w:r w:rsidRPr="00300C89">
              <w:rPr>
                <w:rFonts w:ascii="Arial" w:hAnsi="Arial" w:cs="Arial"/>
                <w:b/>
                <w:bCs/>
                <w:sz w:val="24"/>
                <w:szCs w:val="24"/>
              </w:rPr>
              <w:t>"</w:t>
            </w:r>
            <w:r w:rsidRPr="00300C89">
              <w:rPr>
                <w:b/>
                <w:bCs/>
                <w:sz w:val="24"/>
                <w:szCs w:val="24"/>
              </w:rPr>
              <w:t xml:space="preserve"> </w:t>
            </w:r>
            <w:r w:rsidRPr="00300C89">
              <w:rPr>
                <w:rFonts w:ascii="Arial" w:hAnsi="Arial" w:cs="Arial"/>
                <w:b/>
                <w:bCs/>
                <w:sz w:val="24"/>
                <w:szCs w:val="24"/>
              </w:rPr>
              <w:t>Integrating Type and Genomics in PTP Programs</w:t>
            </w:r>
            <w:r w:rsidRPr="00300C89">
              <w:rPr>
                <w:rFonts w:ascii="Arial" w:hAnsi="Arial" w:cs="Arial"/>
                <w:sz w:val="24"/>
                <w:szCs w:val="24"/>
              </w:rPr>
              <w:t>"</w:t>
            </w:r>
            <w:r>
              <w:rPr>
                <w:rFonts w:ascii="Arial" w:hAnsi="Arial" w:cs="Arial"/>
                <w:sz w:val="24"/>
                <w:szCs w:val="24"/>
              </w:rPr>
              <w:t xml:space="preserve"> and “</w:t>
            </w:r>
            <w:r w:rsidRPr="00911582">
              <w:rPr>
                <w:rFonts w:ascii="Arial" w:hAnsi="Arial" w:cs="Arial"/>
                <w:b/>
                <w:bCs/>
                <w:sz w:val="24"/>
                <w:szCs w:val="24"/>
              </w:rPr>
              <w:t>NCLBG&amp;G at PMAS-UAAR – Achievements and future activities</w:t>
            </w:r>
            <w:r>
              <w:rPr>
                <w:sz w:val="24"/>
                <w:szCs w:val="24"/>
              </w:rPr>
              <w:t>”</w:t>
            </w:r>
            <w:r w:rsidRPr="00300C89">
              <w:rPr>
                <w:rFonts w:ascii="Arial" w:hAnsi="Arial" w:cs="Arial"/>
                <w:sz w:val="24"/>
                <w:szCs w:val="24"/>
              </w:rPr>
              <w:t xml:space="preserve"> organized by </w:t>
            </w:r>
            <w:r>
              <w:rPr>
                <w:rFonts w:ascii="Arial" w:hAnsi="Arial" w:cs="Arial"/>
                <w:sz w:val="24"/>
                <w:szCs w:val="24"/>
              </w:rPr>
              <w:t xml:space="preserve">NCLBG&amp;G Sub-Center at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Cholistan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University of Veterinary and Animal Science, Bahawalpur funded by NCLBG&amp;G lead center PMAS-AAUR </w:t>
            </w:r>
            <w:r w:rsidR="006F1E16">
              <w:rPr>
                <w:rFonts w:ascii="Arial" w:hAnsi="Arial" w:cs="Arial"/>
                <w:sz w:val="24"/>
                <w:szCs w:val="24"/>
              </w:rPr>
              <w:t xml:space="preserve">during </w:t>
            </w:r>
            <w:r w:rsidR="006F1E16" w:rsidRPr="00300C89">
              <w:rPr>
                <w:rFonts w:ascii="Arial" w:hAnsi="Arial" w:cs="Arial"/>
                <w:sz w:val="24"/>
                <w:szCs w:val="24"/>
              </w:rPr>
              <w:t>October</w:t>
            </w:r>
            <w:r>
              <w:rPr>
                <w:rFonts w:ascii="Arial" w:hAnsi="Arial" w:cs="Arial"/>
                <w:sz w:val="24"/>
                <w:szCs w:val="24"/>
              </w:rPr>
              <w:t xml:space="preserve"> 11-15</w:t>
            </w:r>
            <w:r w:rsidRPr="00300C89">
              <w:rPr>
                <w:rFonts w:ascii="Arial" w:hAnsi="Arial" w:cs="Arial"/>
                <w:sz w:val="24"/>
                <w:szCs w:val="24"/>
              </w:rPr>
              <w:t xml:space="preserve">, 2021. </w:t>
            </w:r>
          </w:p>
          <w:p w:rsidR="00342DF4" w:rsidRPr="008F02AD" w:rsidRDefault="00342DF4" w:rsidP="00342DF4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02AD">
              <w:rPr>
                <w:rFonts w:ascii="Arial" w:hAnsi="Arial" w:cs="Arial"/>
                <w:sz w:val="24"/>
                <w:szCs w:val="24"/>
              </w:rPr>
              <w:t>Participated as invited speaker in five day veterinary professional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8F02AD">
              <w:rPr>
                <w:rFonts w:ascii="Arial" w:hAnsi="Arial" w:cs="Arial"/>
                <w:sz w:val="24"/>
                <w:szCs w:val="24"/>
              </w:rPr>
              <w:t xml:space="preserve"> training on Genetics Related to Health and Fertility for Profitable Livestock Production on the topic " </w:t>
            </w:r>
            <w:r w:rsidRPr="00FD5DA5">
              <w:rPr>
                <w:rFonts w:ascii="Arial" w:hAnsi="Arial" w:cs="Arial"/>
                <w:b/>
                <w:bCs/>
                <w:sz w:val="24"/>
                <w:szCs w:val="24"/>
              </w:rPr>
              <w:t>Understanding Sire Summary related to health and fertility traits in cattle</w:t>
            </w:r>
            <w:r w:rsidRPr="008F02AD">
              <w:rPr>
                <w:rFonts w:ascii="Arial" w:hAnsi="Arial" w:cs="Arial"/>
                <w:sz w:val="24"/>
                <w:szCs w:val="24"/>
              </w:rPr>
              <w:t xml:space="preserve">” organized by </w:t>
            </w:r>
            <w:r>
              <w:rPr>
                <w:rFonts w:ascii="Arial" w:hAnsi="Arial" w:cs="Arial"/>
                <w:sz w:val="24"/>
                <w:szCs w:val="24"/>
              </w:rPr>
              <w:t>NCLBG&amp;G Lead C</w:t>
            </w:r>
            <w:r w:rsidRPr="008F02AD">
              <w:rPr>
                <w:rFonts w:ascii="Arial" w:hAnsi="Arial" w:cs="Arial"/>
                <w:sz w:val="24"/>
                <w:szCs w:val="24"/>
              </w:rPr>
              <w:t xml:space="preserve">enter </w:t>
            </w:r>
            <w:r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Pr="008F02AD">
              <w:rPr>
                <w:rFonts w:ascii="Arial" w:hAnsi="Arial" w:cs="Arial"/>
                <w:sz w:val="24"/>
                <w:szCs w:val="24"/>
              </w:rPr>
              <w:t>PMAS-AAUR during August</w:t>
            </w:r>
            <w:r>
              <w:rPr>
                <w:rFonts w:ascii="Arial" w:hAnsi="Arial" w:cs="Arial"/>
                <w:sz w:val="24"/>
                <w:szCs w:val="24"/>
              </w:rPr>
              <w:t xml:space="preserve"> 30 to September 03, </w:t>
            </w:r>
            <w:r w:rsidRPr="008F02AD">
              <w:rPr>
                <w:rFonts w:ascii="Arial" w:hAnsi="Arial" w:cs="Arial"/>
                <w:sz w:val="24"/>
                <w:szCs w:val="24"/>
              </w:rPr>
              <w:t>2021.</w:t>
            </w:r>
          </w:p>
          <w:p w:rsidR="00342DF4" w:rsidRPr="001F1602" w:rsidRDefault="00342DF4" w:rsidP="00342DF4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F1602">
              <w:rPr>
                <w:rFonts w:ascii="Arial" w:hAnsi="Arial" w:cs="Arial"/>
                <w:sz w:val="24"/>
                <w:szCs w:val="24"/>
              </w:rPr>
              <w:t>Participated as invited speaker in five day ABG professionals training on Phenotypic Characterization of Livestock Breeds of Pakistan</w:t>
            </w:r>
            <w:r w:rsidRPr="001F1602">
              <w:rPr>
                <w:rFonts w:ascii="Bookman Old Style" w:hAnsi="Bookman Old Style" w:cs="Bookman Old Style"/>
                <w:b/>
                <w:bCs/>
                <w:color w:val="000000"/>
                <w:sz w:val="23"/>
                <w:szCs w:val="23"/>
                <w:lang w:val="en-US" w:eastAsia="en-CA"/>
              </w:rPr>
              <w:t xml:space="preserve"> </w:t>
            </w:r>
            <w:r w:rsidRPr="001F1602">
              <w:rPr>
                <w:rFonts w:ascii="Arial" w:hAnsi="Arial" w:cs="Arial"/>
                <w:sz w:val="24"/>
                <w:szCs w:val="24"/>
              </w:rPr>
              <w:t>on the topic "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Data Management and Analysis</w:t>
            </w:r>
            <w:r w:rsidRPr="001F1602">
              <w:rPr>
                <w:rFonts w:ascii="Arial" w:hAnsi="Arial" w:cs="Arial"/>
                <w:sz w:val="24"/>
                <w:szCs w:val="24"/>
              </w:rPr>
              <w:t xml:space="preserve">” organized by NCLBG&amp;G Lead Center at PMAS-AAUR during </w:t>
            </w:r>
            <w:r>
              <w:rPr>
                <w:rFonts w:ascii="Arial" w:hAnsi="Arial" w:cs="Arial"/>
                <w:sz w:val="24"/>
                <w:szCs w:val="24"/>
              </w:rPr>
              <w:t>June 21-25</w:t>
            </w:r>
            <w:r w:rsidRPr="001F1602">
              <w:rPr>
                <w:rFonts w:ascii="Arial" w:hAnsi="Arial" w:cs="Arial"/>
                <w:sz w:val="24"/>
                <w:szCs w:val="24"/>
              </w:rPr>
              <w:t>, 2021.</w:t>
            </w:r>
          </w:p>
          <w:p w:rsidR="00B13363" w:rsidRDefault="00B13363" w:rsidP="00B1336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672E6">
              <w:rPr>
                <w:rFonts w:ascii="Arial" w:hAnsi="Arial" w:cs="Arial"/>
                <w:sz w:val="24"/>
                <w:szCs w:val="24"/>
              </w:rPr>
              <w:t xml:space="preserve">Participated as invited speaker </w:t>
            </w:r>
            <w:r>
              <w:rPr>
                <w:rFonts w:ascii="Arial" w:hAnsi="Arial" w:cs="Arial"/>
                <w:sz w:val="24"/>
                <w:szCs w:val="24"/>
              </w:rPr>
              <w:t xml:space="preserve">One day </w:t>
            </w:r>
            <w:r w:rsidRPr="006672E6">
              <w:rPr>
                <w:rFonts w:ascii="Arial" w:hAnsi="Arial" w:cs="Arial"/>
                <w:sz w:val="24"/>
                <w:szCs w:val="24"/>
              </w:rPr>
              <w:t xml:space="preserve">Seminar </w:t>
            </w:r>
            <w:r>
              <w:rPr>
                <w:rFonts w:ascii="Arial" w:hAnsi="Arial" w:cs="Arial"/>
                <w:sz w:val="24"/>
                <w:szCs w:val="24"/>
              </w:rPr>
              <w:t xml:space="preserve">on Improving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Sahiwal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Genetics-Pedigree and Performance Recording </w:t>
            </w:r>
            <w:r w:rsidRPr="006672E6">
              <w:rPr>
                <w:rFonts w:ascii="Arial" w:hAnsi="Arial" w:cs="Arial"/>
                <w:sz w:val="24"/>
                <w:szCs w:val="24"/>
              </w:rPr>
              <w:t>on the topic "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Animal identification using new gadgets</w:t>
            </w:r>
            <w:r w:rsidRPr="006672E6">
              <w:rPr>
                <w:rFonts w:ascii="Arial" w:hAnsi="Arial" w:cs="Arial"/>
                <w:sz w:val="24"/>
                <w:szCs w:val="24"/>
              </w:rPr>
              <w:t xml:space="preserve">" organized by the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Sahiwal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Cattle Breeder Society at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Watto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Farm,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Kachha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Khu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Khanewal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72E6">
              <w:rPr>
                <w:rFonts w:ascii="Arial" w:hAnsi="Arial" w:cs="Arial"/>
                <w:sz w:val="24"/>
                <w:szCs w:val="24"/>
              </w:rPr>
              <w:t xml:space="preserve">on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March 06, 2021. </w:t>
            </w:r>
          </w:p>
          <w:p w:rsidR="00BE43F2" w:rsidRDefault="00B13363" w:rsidP="00AC0639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672E6">
              <w:rPr>
                <w:rFonts w:ascii="Arial" w:hAnsi="Arial" w:cs="Arial"/>
                <w:sz w:val="24"/>
                <w:szCs w:val="24"/>
              </w:rPr>
              <w:t xml:space="preserve">Participated as invited speaker in </w:t>
            </w:r>
            <w:proofErr w:type="gramStart"/>
            <w:r w:rsidRPr="006672E6">
              <w:rPr>
                <w:rFonts w:ascii="Arial" w:hAnsi="Arial" w:cs="Arial"/>
                <w:sz w:val="24"/>
                <w:szCs w:val="24"/>
              </w:rPr>
              <w:t>the  3</w:t>
            </w:r>
            <w:r w:rsidRPr="006672E6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proofErr w:type="gramEnd"/>
            <w:r w:rsidRPr="006672E6">
              <w:rPr>
                <w:rFonts w:ascii="Arial" w:hAnsi="Arial" w:cs="Arial"/>
                <w:sz w:val="24"/>
                <w:szCs w:val="24"/>
              </w:rPr>
              <w:t xml:space="preserve"> Seminar of DAS Events Calendar – 2021 on the topic "</w:t>
            </w:r>
            <w:r w:rsidRPr="006672E6">
              <w:rPr>
                <w:rFonts w:ascii="Arial" w:hAnsi="Arial" w:cs="Arial"/>
                <w:b/>
                <w:bCs/>
                <w:sz w:val="24"/>
                <w:szCs w:val="24"/>
              </w:rPr>
              <w:t>Application of Genomics for Livestock Improvement in Pakistan</w:t>
            </w:r>
            <w:r w:rsidRPr="006672E6">
              <w:rPr>
                <w:rFonts w:ascii="Arial" w:hAnsi="Arial" w:cs="Arial"/>
                <w:sz w:val="24"/>
                <w:szCs w:val="24"/>
              </w:rPr>
              <w:t>" in the Agriculture Seminar Room organized by the Directorate of Advanced Studies PMAS-AAUR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72E6">
              <w:rPr>
                <w:rFonts w:ascii="Arial" w:hAnsi="Arial" w:cs="Arial"/>
                <w:sz w:val="24"/>
                <w:szCs w:val="24"/>
              </w:rPr>
              <w:t xml:space="preserve">on </w:t>
            </w:r>
            <w:r>
              <w:rPr>
                <w:rFonts w:ascii="Arial" w:hAnsi="Arial" w:cs="Arial"/>
                <w:sz w:val="24"/>
                <w:szCs w:val="24"/>
              </w:rPr>
              <w:t>Thursday February</w:t>
            </w:r>
            <w:r w:rsidR="00AC0639">
              <w:rPr>
                <w:rFonts w:ascii="Arial" w:hAnsi="Arial" w:cs="Arial"/>
                <w:sz w:val="24"/>
                <w:szCs w:val="24"/>
              </w:rPr>
              <w:t xml:space="preserve"> 25</w:t>
            </w:r>
            <w:r>
              <w:rPr>
                <w:rFonts w:ascii="Arial" w:hAnsi="Arial" w:cs="Arial"/>
                <w:sz w:val="24"/>
                <w:szCs w:val="24"/>
              </w:rPr>
              <w:t xml:space="preserve">, 2021. </w:t>
            </w:r>
          </w:p>
          <w:p w:rsidR="00BE43F2" w:rsidRDefault="00BE43F2" w:rsidP="00BE43F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E43F2">
              <w:rPr>
                <w:rFonts w:ascii="Arial" w:hAnsi="Arial" w:cs="Arial"/>
                <w:sz w:val="24"/>
                <w:szCs w:val="24"/>
              </w:rPr>
              <w:t>Participation as invited speaker (talk titled "</w:t>
            </w:r>
            <w:r w:rsidRPr="00963E21">
              <w:rPr>
                <w:rFonts w:ascii="Arial" w:hAnsi="Arial" w:cs="Arial"/>
                <w:b/>
                <w:bCs/>
                <w:sz w:val="24"/>
                <w:szCs w:val="24"/>
              </w:rPr>
              <w:t>Application of genomic selection for improving beef production potential of local cattle</w:t>
            </w:r>
            <w:r w:rsidRPr="00BE43F2">
              <w:rPr>
                <w:rFonts w:ascii="Arial" w:hAnsi="Arial" w:cs="Arial"/>
                <w:sz w:val="24"/>
                <w:szCs w:val="24"/>
              </w:rPr>
              <w:t>”) in International Conference on “</w:t>
            </w:r>
            <w:proofErr w:type="spellStart"/>
            <w:r w:rsidRPr="00BE43F2">
              <w:rPr>
                <w:rFonts w:ascii="Arial" w:hAnsi="Arial" w:cs="Arial"/>
                <w:sz w:val="24"/>
                <w:szCs w:val="24"/>
              </w:rPr>
              <w:t>Omics</w:t>
            </w:r>
            <w:proofErr w:type="spellEnd"/>
            <w:r w:rsidRPr="00BE43F2">
              <w:rPr>
                <w:rFonts w:ascii="Arial" w:hAnsi="Arial" w:cs="Arial"/>
                <w:sz w:val="24"/>
                <w:szCs w:val="24"/>
              </w:rPr>
              <w:t xml:space="preserve"> for Animal Sciences: opportunities and challenges” during February 20-21, 2018 at UVAS, </w:t>
            </w:r>
            <w:r>
              <w:rPr>
                <w:rFonts w:ascii="Arial" w:hAnsi="Arial" w:cs="Arial"/>
                <w:sz w:val="24"/>
                <w:szCs w:val="24"/>
              </w:rPr>
              <w:t>Lahore.</w:t>
            </w:r>
          </w:p>
          <w:p w:rsidR="00BE43F2" w:rsidRDefault="00BE43F2" w:rsidP="00BE43F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E43F2">
              <w:rPr>
                <w:rFonts w:ascii="Arial" w:hAnsi="Arial" w:cs="Arial"/>
                <w:sz w:val="24"/>
                <w:szCs w:val="24"/>
              </w:rPr>
              <w:t xml:space="preserve">Participation as invited speaker (talk titled </w:t>
            </w:r>
            <w:r w:rsidRPr="00963E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" Importance of Progeny Testing Programme and Conservation of </w:t>
            </w:r>
            <w:proofErr w:type="spellStart"/>
            <w:r w:rsidRPr="00963E21">
              <w:rPr>
                <w:rFonts w:ascii="Arial" w:hAnsi="Arial" w:cs="Arial"/>
                <w:b/>
                <w:bCs/>
                <w:sz w:val="24"/>
                <w:szCs w:val="24"/>
              </w:rPr>
              <w:t>Dhanni</w:t>
            </w:r>
            <w:proofErr w:type="spellEnd"/>
            <w:r w:rsidRPr="00963E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Breed of Cattle “</w:t>
            </w:r>
            <w:r w:rsidRPr="00BE43F2">
              <w:rPr>
                <w:rFonts w:ascii="Arial" w:hAnsi="Arial" w:cs="Arial"/>
                <w:sz w:val="24"/>
                <w:szCs w:val="24"/>
              </w:rPr>
              <w:t xml:space="preserve">) in Capacity Building Training of Veterinary Officers /Veterinary Assistants under Development project “Conservation, Propagation and Development of </w:t>
            </w:r>
            <w:proofErr w:type="spellStart"/>
            <w:r w:rsidRPr="00BE43F2">
              <w:rPr>
                <w:rFonts w:ascii="Arial" w:hAnsi="Arial" w:cs="Arial"/>
                <w:sz w:val="24"/>
                <w:szCs w:val="24"/>
              </w:rPr>
              <w:t>Dhanni</w:t>
            </w:r>
            <w:proofErr w:type="spellEnd"/>
            <w:r w:rsidRPr="00BE43F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E43F2">
              <w:rPr>
                <w:rFonts w:ascii="Arial" w:hAnsi="Arial" w:cs="Arial"/>
                <w:sz w:val="24"/>
                <w:szCs w:val="24"/>
              </w:rPr>
              <w:t>Lohani</w:t>
            </w:r>
            <w:proofErr w:type="spellEnd"/>
            <w:r w:rsidRPr="00BE43F2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 w:rsidRPr="00BE43F2">
              <w:rPr>
                <w:rFonts w:ascii="Arial" w:hAnsi="Arial" w:cs="Arial"/>
                <w:sz w:val="24"/>
                <w:szCs w:val="24"/>
              </w:rPr>
              <w:t>Dajal</w:t>
            </w:r>
            <w:proofErr w:type="spellEnd"/>
            <w:r w:rsidRPr="00BE43F2">
              <w:rPr>
                <w:rFonts w:ascii="Arial" w:hAnsi="Arial" w:cs="Arial"/>
                <w:sz w:val="24"/>
                <w:szCs w:val="24"/>
              </w:rPr>
              <w:t xml:space="preserve"> Breeds of cattle in Punjab”, at BLPRI, </w:t>
            </w:r>
            <w:proofErr w:type="spellStart"/>
            <w:r w:rsidRPr="00BE43F2">
              <w:rPr>
                <w:rFonts w:ascii="Arial" w:hAnsi="Arial" w:cs="Arial"/>
                <w:sz w:val="24"/>
                <w:szCs w:val="24"/>
              </w:rPr>
              <w:t>Kheri</w:t>
            </w:r>
            <w:proofErr w:type="spellEnd"/>
            <w:r w:rsidRPr="00BE43F2">
              <w:rPr>
                <w:rFonts w:ascii="Arial" w:hAnsi="Arial" w:cs="Arial"/>
                <w:sz w:val="24"/>
                <w:szCs w:val="24"/>
              </w:rPr>
              <w:t xml:space="preserve"> Murat, </w:t>
            </w:r>
            <w:proofErr w:type="spellStart"/>
            <w:r w:rsidRPr="00BE43F2">
              <w:rPr>
                <w:rFonts w:ascii="Arial" w:hAnsi="Arial" w:cs="Arial"/>
                <w:sz w:val="24"/>
                <w:szCs w:val="24"/>
              </w:rPr>
              <w:t>Attock</w:t>
            </w:r>
            <w:proofErr w:type="spellEnd"/>
            <w:r w:rsidRPr="00BE43F2">
              <w:rPr>
                <w:rFonts w:ascii="Arial" w:hAnsi="Arial" w:cs="Arial"/>
                <w:sz w:val="24"/>
                <w:szCs w:val="24"/>
              </w:rPr>
              <w:t xml:space="preserve"> on May 24, 2017. </w:t>
            </w:r>
          </w:p>
          <w:p w:rsidR="00B13363" w:rsidRPr="00E64EA5" w:rsidRDefault="00BE43F2" w:rsidP="00BE43F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BE43F2">
              <w:rPr>
                <w:rFonts w:ascii="Arial" w:hAnsi="Arial" w:cs="Arial"/>
                <w:sz w:val="24"/>
                <w:szCs w:val="24"/>
              </w:rPr>
              <w:t xml:space="preserve">Participation as invited speaker (talk titled " </w:t>
            </w:r>
            <w:r w:rsidRPr="00963E21">
              <w:rPr>
                <w:rFonts w:ascii="Arial" w:hAnsi="Arial" w:cs="Arial"/>
                <w:b/>
                <w:bCs/>
                <w:sz w:val="24"/>
                <w:szCs w:val="24"/>
              </w:rPr>
              <w:t>Potential of genomic selection in poultry breed development</w:t>
            </w:r>
            <w:r w:rsidRPr="00BE43F2">
              <w:rPr>
                <w:rFonts w:ascii="Arial" w:hAnsi="Arial" w:cs="Arial"/>
                <w:sz w:val="24"/>
                <w:szCs w:val="24"/>
              </w:rPr>
              <w:t>”) in National Seminar on "Development of dual purpose chicken breed for rural poultry sector of Pakistan" at NARC, Islamabad on May 15, 2017.</w:t>
            </w:r>
          </w:p>
        </w:tc>
      </w:tr>
      <w:tr w:rsidR="00B13363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B13363" w:rsidRPr="00E64EA5" w:rsidRDefault="00544ACF" w:rsidP="002C62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Participation in </w:t>
            </w:r>
            <w:r w:rsidR="00B13363" w:rsidRPr="00E64EA5">
              <w:rPr>
                <w:rFonts w:ascii="Arial" w:hAnsi="Arial" w:cs="Arial"/>
                <w:b/>
                <w:sz w:val="24"/>
                <w:szCs w:val="24"/>
              </w:rPr>
              <w:t>Seminars, Works</w:t>
            </w:r>
            <w:r w:rsidR="00B13363">
              <w:rPr>
                <w:rFonts w:ascii="Arial" w:hAnsi="Arial" w:cs="Arial"/>
                <w:b/>
                <w:sz w:val="24"/>
                <w:szCs w:val="24"/>
              </w:rPr>
              <w:t xml:space="preserve">hops, Conferences, </w:t>
            </w:r>
            <w:r w:rsidR="00B13363" w:rsidRPr="00E64EA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13363">
              <w:rPr>
                <w:rFonts w:ascii="Arial" w:hAnsi="Arial" w:cs="Arial"/>
                <w:b/>
                <w:sz w:val="24"/>
                <w:szCs w:val="24"/>
              </w:rPr>
              <w:t>Webinars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and symposium</w:t>
            </w:r>
          </w:p>
        </w:tc>
      </w:tr>
      <w:tr w:rsidR="00587868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90576E" w:rsidRPr="0090576E" w:rsidRDefault="0090576E" w:rsidP="0090576E">
            <w:pPr>
              <w:pStyle w:val="ListParagraph"/>
              <w:autoSpaceDE w:val="0"/>
              <w:autoSpaceDN w:val="0"/>
              <w:adjustRightInd w:val="0"/>
              <w:ind w:left="1080"/>
              <w:jc w:val="left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131865" w:rsidRDefault="00400049" w:rsidP="00400049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Seminar on Importance of Conducting Surveys for Effective Self Assessment Reports organized by Directorate of Quality Enhancement Cell, PMAS-AAUR as Focal Person on June 03, 2022. </w:t>
            </w:r>
          </w:p>
          <w:p w:rsidR="003A6A6E" w:rsidRDefault="00D46638" w:rsidP="00544ACF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A6A6E">
              <w:rPr>
                <w:rFonts w:ascii="Arial" w:hAnsi="Arial" w:cs="Arial"/>
                <w:sz w:val="24"/>
                <w:szCs w:val="24"/>
              </w:rPr>
              <w:t>National Workshop on Genetic Improvement of Livestock Breeds for Milk and Meat jointly organized by Livestock and Dairy Development Board</w:t>
            </w:r>
            <w:r w:rsidR="00C16202" w:rsidRPr="003A6A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6A6E">
              <w:rPr>
                <w:rFonts w:ascii="Arial" w:hAnsi="Arial" w:cs="Arial"/>
                <w:sz w:val="24"/>
                <w:szCs w:val="24"/>
              </w:rPr>
              <w:t xml:space="preserve">and Pakistan Agriculture Research Council, Islamabad </w:t>
            </w:r>
            <w:r w:rsidR="00400049">
              <w:rPr>
                <w:rFonts w:ascii="Arial" w:hAnsi="Arial" w:cs="Arial"/>
                <w:sz w:val="24"/>
                <w:szCs w:val="24"/>
              </w:rPr>
              <w:t xml:space="preserve">as Resource Person </w:t>
            </w:r>
            <w:r w:rsidRPr="003A6A6E">
              <w:rPr>
                <w:rFonts w:ascii="Arial" w:hAnsi="Arial" w:cs="Arial"/>
                <w:sz w:val="24"/>
                <w:szCs w:val="24"/>
              </w:rPr>
              <w:t xml:space="preserve">on January 06, 2021. </w:t>
            </w:r>
          </w:p>
          <w:p w:rsidR="003A6A6E" w:rsidRDefault="00587868" w:rsidP="00544ACF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A6A6E">
              <w:rPr>
                <w:rFonts w:ascii="Arial" w:hAnsi="Arial" w:cs="Arial"/>
                <w:sz w:val="24"/>
                <w:szCs w:val="24"/>
              </w:rPr>
              <w:t xml:space="preserve">Pakistan Agriculture Webinar titled" Genetic Improvement of Dairy Cattle-American and Pakistani Experiences" organized by PMAS-Arid Agriculture University Rawalpindi on August 08, 2020. </w:t>
            </w:r>
          </w:p>
          <w:p w:rsidR="00587868" w:rsidRPr="003A6A6E" w:rsidRDefault="00400049" w:rsidP="00544ACF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587868" w:rsidRPr="003A6A6E">
              <w:rPr>
                <w:rFonts w:ascii="Arial" w:hAnsi="Arial" w:cs="Arial"/>
                <w:sz w:val="24"/>
                <w:szCs w:val="24"/>
              </w:rPr>
              <w:t>nli</w:t>
            </w:r>
            <w:r w:rsidR="00D874C4">
              <w:rPr>
                <w:rFonts w:ascii="Arial" w:hAnsi="Arial" w:cs="Arial"/>
                <w:sz w:val="24"/>
                <w:szCs w:val="24"/>
              </w:rPr>
              <w:t>ne international symposium on "</w:t>
            </w:r>
            <w:r w:rsidR="00587868" w:rsidRPr="003A6A6E">
              <w:rPr>
                <w:rFonts w:ascii="Arial" w:hAnsi="Arial" w:cs="Arial"/>
                <w:sz w:val="24"/>
                <w:szCs w:val="24"/>
              </w:rPr>
              <w:t xml:space="preserve">Camel as the animal of future" to celebrate World Camel Day organised by Virtual University of Pakistan on June 22, 2020. </w:t>
            </w:r>
          </w:p>
          <w:p w:rsidR="00587868" w:rsidRDefault="00587868" w:rsidP="00544ACF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 xml:space="preserve">Launch Conference </w:t>
            </w:r>
            <w:r w:rsidR="004459F1" w:rsidRPr="00C80E4C">
              <w:rPr>
                <w:rFonts w:ascii="Arial" w:hAnsi="Arial" w:cs="Arial"/>
                <w:sz w:val="24"/>
                <w:szCs w:val="24"/>
              </w:rPr>
              <w:t>titled “</w:t>
            </w:r>
            <w:r w:rsidRPr="00C80E4C">
              <w:rPr>
                <w:rFonts w:ascii="Arial" w:hAnsi="Arial" w:cs="Arial"/>
                <w:sz w:val="24"/>
                <w:szCs w:val="24"/>
              </w:rPr>
              <w:t>National Academy of Higher Education (NAHE)" at HEC Islamabad on June 12, 2019.</w:t>
            </w:r>
          </w:p>
          <w:p w:rsidR="00B13363" w:rsidRPr="00C80E4C" w:rsidRDefault="00B13363" w:rsidP="00544ACF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>International Workshop on "Goat Breeding and Marketing in Genomics Era" organised by Laboratories of Animal Breeding and Genetics, PMAS-Arid Agriculture University Rawalpindi on March 6-7, 2017.</w:t>
            </w:r>
          </w:p>
          <w:p w:rsidR="00587868" w:rsidRPr="00C80E4C" w:rsidRDefault="00587868" w:rsidP="00544ACF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>National Workshop on " Organic Food and Health: Avenues of Innovation and Entrepreneurship" on June 02, 2016 at PCST, Islamabad.</w:t>
            </w:r>
          </w:p>
          <w:p w:rsidR="00587868" w:rsidRPr="00C80E4C" w:rsidRDefault="00587868" w:rsidP="00544ACF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 xml:space="preserve">International Seminar on "Improvement and Development of the Korean Livestock Industry by </w:t>
            </w:r>
            <w:proofErr w:type="spellStart"/>
            <w:r w:rsidRPr="00C80E4C">
              <w:rPr>
                <w:rFonts w:ascii="Arial" w:hAnsi="Arial" w:cs="Arial"/>
                <w:sz w:val="24"/>
                <w:szCs w:val="24"/>
              </w:rPr>
              <w:t>Saemaul</w:t>
            </w:r>
            <w:proofErr w:type="spellEnd"/>
            <w:r w:rsidRPr="00C80E4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0E4C">
              <w:rPr>
                <w:rFonts w:ascii="Arial" w:hAnsi="Arial" w:cs="Arial"/>
                <w:sz w:val="24"/>
                <w:szCs w:val="24"/>
              </w:rPr>
              <w:t>Undong</w:t>
            </w:r>
            <w:proofErr w:type="spellEnd"/>
            <w:r w:rsidRPr="00C80E4C">
              <w:rPr>
                <w:rFonts w:ascii="Arial" w:hAnsi="Arial" w:cs="Arial"/>
                <w:sz w:val="24"/>
                <w:szCs w:val="24"/>
              </w:rPr>
              <w:t xml:space="preserve"> &amp; Quarantine and </w:t>
            </w:r>
            <w:r w:rsidRPr="00C80E4C">
              <w:rPr>
                <w:rFonts w:ascii="Arial" w:hAnsi="Arial" w:cs="Arial"/>
                <w:sz w:val="24"/>
                <w:szCs w:val="24"/>
              </w:rPr>
              <w:lastRenderedPageBreak/>
              <w:t>Inspection of Animal Products" on 25</w:t>
            </w:r>
            <w:r w:rsidRPr="00C80E4C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C80E4C">
              <w:rPr>
                <w:rFonts w:ascii="Arial" w:hAnsi="Arial" w:cs="Arial"/>
                <w:sz w:val="24"/>
                <w:szCs w:val="24"/>
              </w:rPr>
              <w:t xml:space="preserve"> February, 2016 at FV&amp;AS, PMAS-Arid Agriculture University Rawalpindi.</w:t>
            </w:r>
          </w:p>
          <w:p w:rsidR="00587868" w:rsidRPr="00C80E4C" w:rsidRDefault="00587868" w:rsidP="00544ACF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>Consultative workshop on "Goat Breeding in Pakistan" organised by Laboratories of Animal Breeding and Genetics, PMAS-Arid Agriculture University Rawalpindi on December 17, 2015.</w:t>
            </w:r>
          </w:p>
          <w:p w:rsidR="00587868" w:rsidRPr="00C80E4C" w:rsidRDefault="00587868" w:rsidP="00544ACF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>Workshop on “Breeding and Genetics” at University of Veterinary and Animal Sciences, Lahore, Pakistan organised by David McGill, a PhD student at Charles Stuart University, Australia under Agriculture Sector  Linkages Program (ASLP) Dairy Project on October 07, 2013.</w:t>
            </w:r>
          </w:p>
          <w:p w:rsidR="00587868" w:rsidRPr="00C80E4C" w:rsidRDefault="00587868" w:rsidP="00BA36FD">
            <w:pPr>
              <w:pStyle w:val="ListParagraph"/>
              <w:autoSpaceDE w:val="0"/>
              <w:autoSpaceDN w:val="0"/>
              <w:adjustRightInd w:val="0"/>
              <w:ind w:left="108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868" w:rsidRPr="00E64EA5" w:rsidTr="00BD539C">
        <w:tc>
          <w:tcPr>
            <w:tcW w:w="8838" w:type="dxa"/>
            <w:gridSpan w:val="2"/>
          </w:tcPr>
          <w:p w:rsidR="00587868" w:rsidRPr="00E64EA5" w:rsidRDefault="00587868" w:rsidP="00F7148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7868" w:rsidRPr="00E64EA5" w:rsidRDefault="00587868" w:rsidP="00A51BD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</w:rPr>
              <w:t>International Conferences</w:t>
            </w:r>
          </w:p>
        </w:tc>
      </w:tr>
      <w:tr w:rsidR="00587868" w:rsidRPr="00E64EA5" w:rsidTr="00BD539C">
        <w:tc>
          <w:tcPr>
            <w:tcW w:w="8838" w:type="dxa"/>
            <w:gridSpan w:val="2"/>
          </w:tcPr>
          <w:p w:rsidR="00587868" w:rsidRDefault="00587868" w:rsidP="000F097A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2012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ADSA-CSAS-ASAS Joint Annual Meeting during July 15-19, 2012 at Phoenix, Arizona, USA.</w:t>
            </w:r>
          </w:p>
          <w:p w:rsidR="00587868" w:rsidRPr="00E64EA5" w:rsidRDefault="00587868" w:rsidP="0049774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FA6DFB">
              <w:rPr>
                <w:rFonts w:ascii="Arial" w:hAnsi="Arial" w:cs="Arial"/>
                <w:sz w:val="24"/>
                <w:szCs w:val="24"/>
              </w:rPr>
              <w:t>2009. ADSA-CSAS-ASAS Joint Annual Meeting during July 12-16, 2009 at Montreal, Quebec, Canada.</w:t>
            </w:r>
          </w:p>
        </w:tc>
      </w:tr>
      <w:tr w:rsidR="00587868" w:rsidRPr="00E64EA5" w:rsidTr="00BD539C">
        <w:tc>
          <w:tcPr>
            <w:tcW w:w="8838" w:type="dxa"/>
            <w:gridSpan w:val="2"/>
          </w:tcPr>
          <w:p w:rsidR="00587868" w:rsidRDefault="00587868" w:rsidP="002C62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7868" w:rsidRDefault="00587868" w:rsidP="002C62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Collaboration Visits/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MoUs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/Meetings (Local and Foreign)</w:t>
            </w:r>
          </w:p>
        </w:tc>
      </w:tr>
      <w:tr w:rsidR="00587868" w:rsidRPr="00E64EA5" w:rsidTr="00BD539C">
        <w:tc>
          <w:tcPr>
            <w:tcW w:w="8838" w:type="dxa"/>
            <w:gridSpan w:val="2"/>
          </w:tcPr>
          <w:p w:rsidR="009D38E9" w:rsidRDefault="009D38E9" w:rsidP="009D38E9">
            <w:pPr>
              <w:pStyle w:val="ListParagraph"/>
              <w:autoSpaceDE w:val="0"/>
              <w:autoSpaceDN w:val="0"/>
              <w:adjustRightInd w:val="0"/>
              <w:ind w:left="108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5F09BB" w:rsidRDefault="005F09BB" w:rsidP="005F09B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F09BB">
              <w:rPr>
                <w:rFonts w:ascii="Arial" w:hAnsi="Arial" w:cs="Arial"/>
                <w:sz w:val="24"/>
                <w:szCs w:val="24"/>
              </w:rPr>
              <w:t xml:space="preserve">Collaboration meeting 2 of CONSORTIUM ON LIVESTOCK GENOMICS online via zoom hosted by NIBGE-Faisalabad on June 09, 2022 for deciding activity wise budget for development of PC-I related to </w:t>
            </w:r>
            <w:r>
              <w:rPr>
                <w:rFonts w:ascii="Arial" w:hAnsi="Arial" w:cs="Arial"/>
                <w:sz w:val="24"/>
                <w:szCs w:val="24"/>
              </w:rPr>
              <w:t xml:space="preserve">introduction of </w:t>
            </w:r>
            <w:r w:rsidRPr="005F09BB">
              <w:rPr>
                <w:rFonts w:ascii="Arial" w:hAnsi="Arial" w:cs="Arial"/>
                <w:sz w:val="24"/>
                <w:szCs w:val="24"/>
              </w:rPr>
              <w:t>sexed semen and genomic selection technology</w:t>
            </w:r>
            <w:r>
              <w:rPr>
                <w:rFonts w:ascii="Arial" w:hAnsi="Arial" w:cs="Arial"/>
                <w:sz w:val="24"/>
                <w:szCs w:val="24"/>
              </w:rPr>
              <w:t xml:space="preserve"> in local cattle and buffalo breeds.</w:t>
            </w:r>
          </w:p>
          <w:p w:rsidR="00B01917" w:rsidRPr="00B01917" w:rsidRDefault="00B01917" w:rsidP="005F09B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01917">
              <w:rPr>
                <w:rFonts w:ascii="Arial" w:hAnsi="Arial" w:cs="Arial"/>
                <w:sz w:val="24"/>
                <w:szCs w:val="24"/>
              </w:rPr>
              <w:t xml:space="preserve">Collaboration meeting with Dr. </w:t>
            </w:r>
            <w:proofErr w:type="spellStart"/>
            <w:r w:rsidRPr="00B01917">
              <w:rPr>
                <w:rFonts w:ascii="Arial" w:hAnsi="Arial" w:cs="Arial"/>
                <w:sz w:val="24"/>
                <w:szCs w:val="24"/>
              </w:rPr>
              <w:t>Mehmood</w:t>
            </w:r>
            <w:proofErr w:type="spellEnd"/>
            <w:r w:rsidRPr="00B0191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01917">
              <w:rPr>
                <w:rFonts w:ascii="Arial" w:hAnsi="Arial" w:cs="Arial"/>
                <w:sz w:val="24"/>
                <w:szCs w:val="24"/>
              </w:rPr>
              <w:t>Ijaz</w:t>
            </w:r>
            <w:proofErr w:type="spellEnd"/>
            <w:r w:rsidRPr="00B0191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01917">
              <w:rPr>
                <w:rFonts w:ascii="Arial" w:hAnsi="Arial" w:cs="Arial"/>
                <w:sz w:val="24"/>
                <w:szCs w:val="24"/>
              </w:rPr>
              <w:t>Gorsi</w:t>
            </w:r>
            <w:proofErr w:type="spellEnd"/>
            <w:r w:rsidRPr="00B01917">
              <w:rPr>
                <w:rFonts w:ascii="Arial" w:hAnsi="Arial" w:cs="Arial"/>
                <w:sz w:val="24"/>
                <w:szCs w:val="24"/>
              </w:rPr>
              <w:t xml:space="preserve">, Chief Research Officer, Buffalo Research Institute, </w:t>
            </w:r>
            <w:proofErr w:type="spellStart"/>
            <w:r w:rsidRPr="00B01917">
              <w:rPr>
                <w:rFonts w:ascii="Arial" w:hAnsi="Arial" w:cs="Arial"/>
                <w:sz w:val="24"/>
                <w:szCs w:val="24"/>
              </w:rPr>
              <w:t>Pattuki</w:t>
            </w:r>
            <w:proofErr w:type="spellEnd"/>
            <w:r w:rsidRPr="00B01917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01917">
              <w:rPr>
                <w:rFonts w:ascii="Arial" w:hAnsi="Arial" w:cs="Arial"/>
                <w:sz w:val="24"/>
                <w:szCs w:val="24"/>
              </w:rPr>
              <w:t>Qasur</w:t>
            </w:r>
            <w:proofErr w:type="spellEnd"/>
            <w:r w:rsidRPr="00B01917">
              <w:rPr>
                <w:rFonts w:ascii="Arial" w:hAnsi="Arial" w:cs="Arial"/>
                <w:sz w:val="24"/>
                <w:szCs w:val="24"/>
              </w:rPr>
              <w:t xml:space="preserve"> at NCLBG&amp;G Secretariat, PMAS AAUR on June 09, 2022. </w:t>
            </w:r>
          </w:p>
          <w:p w:rsidR="005F09BB" w:rsidRDefault="005F09BB" w:rsidP="005F09B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Collaboration meeting with worthy Vice Chancellor-CUVAS Bahawalpur Prof. Dr. M.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Sajjad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Khan for materializing the R&amp;D targets of NCLBG&amp;G Project at NCLBG&amp;G Secretariat, PMAS AAUR on June 03, 2022. </w:t>
            </w:r>
          </w:p>
          <w:p w:rsidR="00100850" w:rsidRDefault="005F09BB" w:rsidP="00F60C9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F09BB">
              <w:rPr>
                <w:rFonts w:ascii="Arial" w:hAnsi="Arial" w:cs="Arial"/>
                <w:sz w:val="24"/>
                <w:szCs w:val="24"/>
              </w:rPr>
              <w:t xml:space="preserve">Collaboration meeting </w:t>
            </w:r>
            <w:r>
              <w:rPr>
                <w:rFonts w:ascii="Arial" w:hAnsi="Arial" w:cs="Arial"/>
                <w:sz w:val="24"/>
                <w:szCs w:val="24"/>
              </w:rPr>
              <w:t xml:space="preserve">1 of </w:t>
            </w:r>
            <w:r w:rsidRPr="005F09BB">
              <w:rPr>
                <w:rFonts w:ascii="Arial" w:hAnsi="Arial" w:cs="Arial"/>
                <w:sz w:val="24"/>
                <w:szCs w:val="24"/>
              </w:rPr>
              <w:t xml:space="preserve">CONSORTIUM ON LIVESTOCK GENOMICS </w:t>
            </w:r>
            <w:r>
              <w:rPr>
                <w:rFonts w:ascii="Arial" w:hAnsi="Arial" w:cs="Arial"/>
                <w:sz w:val="24"/>
                <w:szCs w:val="24"/>
              </w:rPr>
              <w:t xml:space="preserve">online via zoom hosted by NIBGE-Faisalabad on May 27, 2022 for development of PC-I </w:t>
            </w:r>
            <w:r w:rsidRPr="005F09BB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introduction of </w:t>
            </w:r>
            <w:r w:rsidRPr="005F09BB">
              <w:rPr>
                <w:rFonts w:ascii="Arial" w:hAnsi="Arial" w:cs="Arial"/>
                <w:sz w:val="24"/>
                <w:szCs w:val="24"/>
              </w:rPr>
              <w:t>sexed semen and genomic selection technology</w:t>
            </w:r>
            <w:r>
              <w:rPr>
                <w:rFonts w:ascii="Arial" w:hAnsi="Arial" w:cs="Arial"/>
                <w:sz w:val="24"/>
                <w:szCs w:val="24"/>
              </w:rPr>
              <w:t xml:space="preserve"> in local cattle and buffalo breeds.</w:t>
            </w:r>
          </w:p>
          <w:p w:rsidR="00F60C94" w:rsidRDefault="001F1C5D" w:rsidP="00F60C9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Collaboration meeting with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Sardar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Fahad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Qayyum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F60C94">
              <w:rPr>
                <w:rFonts w:ascii="Arial" w:hAnsi="Arial" w:cs="Arial"/>
                <w:sz w:val="24"/>
                <w:szCs w:val="24"/>
              </w:rPr>
              <w:t>Livetsock</w:t>
            </w:r>
            <w:proofErr w:type="spellEnd"/>
            <w:r w:rsidR="00F60C94">
              <w:rPr>
                <w:rFonts w:ascii="Arial" w:hAnsi="Arial" w:cs="Arial"/>
                <w:sz w:val="24"/>
                <w:szCs w:val="24"/>
              </w:rPr>
              <w:t xml:space="preserve"> breeder and </w:t>
            </w:r>
            <w:r>
              <w:rPr>
                <w:rFonts w:ascii="Arial" w:hAnsi="Arial" w:cs="Arial"/>
                <w:sz w:val="24"/>
                <w:szCs w:val="24"/>
              </w:rPr>
              <w:t>Managing Director Scion Genetics, Karachi</w:t>
            </w:r>
            <w:r w:rsidR="00F60C94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at </w:t>
            </w:r>
            <w:r w:rsidR="00F60C94">
              <w:rPr>
                <w:rFonts w:ascii="Arial" w:hAnsi="Arial" w:cs="Arial"/>
                <w:sz w:val="24"/>
                <w:szCs w:val="24"/>
              </w:rPr>
              <w:t xml:space="preserve">NCLBG&amp;G Secretariat, PMAS AAUR on May 16, 2022. </w:t>
            </w:r>
          </w:p>
          <w:p w:rsidR="009D38E9" w:rsidRDefault="009D38E9" w:rsidP="005732CD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Collaboration meeting with the Department of Animal Science Iowa State University USA for materializing foreign 6-month training and signing of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MoU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online via Zoom on March 17, 2022.</w:t>
            </w:r>
          </w:p>
          <w:p w:rsidR="00952E69" w:rsidRDefault="00100850" w:rsidP="000A3027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0A3027">
              <w:rPr>
                <w:rFonts w:ascii="Arial" w:hAnsi="Arial" w:cs="Arial"/>
                <w:sz w:val="24"/>
                <w:szCs w:val="24"/>
              </w:rPr>
              <w:t xml:space="preserve">ollaboration meeting with Dr. </w:t>
            </w:r>
            <w:proofErr w:type="spellStart"/>
            <w:r w:rsidR="000A3027">
              <w:rPr>
                <w:rFonts w:ascii="Arial" w:hAnsi="Arial" w:cs="Arial"/>
                <w:sz w:val="24"/>
                <w:szCs w:val="24"/>
              </w:rPr>
              <w:t>Gregor</w:t>
            </w:r>
            <w:proofErr w:type="spellEnd"/>
            <w:r w:rsidR="000A302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3027">
              <w:rPr>
                <w:rFonts w:ascii="Arial" w:hAnsi="Arial" w:cs="Arial"/>
                <w:sz w:val="24"/>
                <w:szCs w:val="24"/>
              </w:rPr>
              <w:t>Gorjanc</w:t>
            </w:r>
            <w:proofErr w:type="spellEnd"/>
            <w:r w:rsidR="000A3027">
              <w:rPr>
                <w:rFonts w:ascii="Arial" w:hAnsi="Arial" w:cs="Arial"/>
                <w:sz w:val="24"/>
                <w:szCs w:val="24"/>
              </w:rPr>
              <w:t xml:space="preserve"> from CTLGH/</w:t>
            </w:r>
            <w:proofErr w:type="spellStart"/>
            <w:r w:rsidR="000A3027">
              <w:rPr>
                <w:rFonts w:ascii="Arial" w:hAnsi="Arial" w:cs="Arial"/>
                <w:sz w:val="24"/>
                <w:szCs w:val="24"/>
              </w:rPr>
              <w:t>Roslin</w:t>
            </w:r>
            <w:proofErr w:type="spellEnd"/>
            <w:r w:rsidR="000A3027">
              <w:rPr>
                <w:rFonts w:ascii="Arial" w:hAnsi="Arial" w:cs="Arial"/>
                <w:sz w:val="24"/>
                <w:szCs w:val="24"/>
              </w:rPr>
              <w:t>/SRUC-Scotland online hosted by NCLBG&amp;G Secretariat-PMAS-Arid Agriculture University Rawalpindi on December 07, 2021.</w:t>
            </w:r>
          </w:p>
          <w:p w:rsidR="007704EA" w:rsidRDefault="00100850" w:rsidP="007704EA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7704EA">
              <w:rPr>
                <w:rFonts w:ascii="Arial" w:hAnsi="Arial" w:cs="Arial"/>
                <w:sz w:val="24"/>
                <w:szCs w:val="24"/>
              </w:rPr>
              <w:t xml:space="preserve">ollaboration meeting with President and Director (Technical) of </w:t>
            </w:r>
            <w:proofErr w:type="spellStart"/>
            <w:r w:rsidR="007704EA">
              <w:rPr>
                <w:rFonts w:ascii="Arial" w:hAnsi="Arial" w:cs="Arial"/>
                <w:sz w:val="24"/>
                <w:szCs w:val="24"/>
              </w:rPr>
              <w:t>Sahiwal</w:t>
            </w:r>
            <w:proofErr w:type="spellEnd"/>
            <w:r w:rsidR="007704EA">
              <w:rPr>
                <w:rFonts w:ascii="Arial" w:hAnsi="Arial" w:cs="Arial"/>
                <w:sz w:val="24"/>
                <w:szCs w:val="24"/>
              </w:rPr>
              <w:t xml:space="preserve"> Cattle Breeder Society at NCLBG&amp;G Secretariat-PMAS-Arid Agriculture University Rawalpindi on October 26, 2021.</w:t>
            </w:r>
          </w:p>
          <w:p w:rsidR="00544ACF" w:rsidRDefault="00100850" w:rsidP="007704EA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</w:t>
            </w:r>
            <w:r w:rsidR="00544ACF">
              <w:rPr>
                <w:rFonts w:ascii="Arial" w:hAnsi="Arial" w:cs="Arial"/>
                <w:sz w:val="24"/>
                <w:szCs w:val="24"/>
              </w:rPr>
              <w:t xml:space="preserve">ollaboration meeting with </w:t>
            </w:r>
            <w:proofErr w:type="gramStart"/>
            <w:r w:rsidR="00544ACF">
              <w:rPr>
                <w:rFonts w:ascii="Arial" w:hAnsi="Arial" w:cs="Arial"/>
                <w:sz w:val="24"/>
                <w:szCs w:val="24"/>
              </w:rPr>
              <w:t>DG(</w:t>
            </w:r>
            <w:proofErr w:type="gramEnd"/>
            <w:r w:rsidR="00544ACF">
              <w:rPr>
                <w:rFonts w:ascii="Arial" w:hAnsi="Arial" w:cs="Arial"/>
                <w:sz w:val="24"/>
                <w:szCs w:val="24"/>
              </w:rPr>
              <w:t xml:space="preserve">Production) L&amp;DD Department </w:t>
            </w:r>
            <w:r w:rsidR="007704EA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544ACF">
              <w:rPr>
                <w:rFonts w:ascii="Arial" w:hAnsi="Arial" w:cs="Arial"/>
                <w:sz w:val="24"/>
                <w:szCs w:val="24"/>
              </w:rPr>
              <w:t>Bahawalpur South Punjab on October 13, 2021</w:t>
            </w:r>
            <w:r w:rsidR="007704EA">
              <w:rPr>
                <w:rFonts w:ascii="Arial" w:hAnsi="Arial" w:cs="Arial"/>
                <w:sz w:val="24"/>
                <w:szCs w:val="24"/>
              </w:rPr>
              <w:t>.</w:t>
            </w:r>
            <w:r w:rsidR="00544AC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87868" w:rsidRDefault="00587868" w:rsidP="00104F0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50A14">
              <w:rPr>
                <w:rFonts w:ascii="Arial" w:hAnsi="Arial" w:cs="Arial"/>
                <w:sz w:val="24"/>
                <w:szCs w:val="24"/>
              </w:rPr>
              <w:t xml:space="preserve">Ceremony for signing </w:t>
            </w:r>
            <w:proofErr w:type="spellStart"/>
            <w:r w:rsidR="00D87392" w:rsidRPr="00C50A14">
              <w:rPr>
                <w:rFonts w:ascii="Arial" w:hAnsi="Arial" w:cs="Arial"/>
                <w:sz w:val="24"/>
                <w:szCs w:val="24"/>
              </w:rPr>
              <w:t>MoU</w:t>
            </w:r>
            <w:proofErr w:type="spellEnd"/>
            <w:r w:rsidR="00D87392" w:rsidRPr="00C50A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7392">
              <w:rPr>
                <w:rFonts w:ascii="Arial" w:hAnsi="Arial" w:cs="Arial"/>
                <w:sz w:val="24"/>
                <w:szCs w:val="24"/>
              </w:rPr>
              <w:t>between</w:t>
            </w:r>
            <w:r w:rsidRPr="00C50A14">
              <w:rPr>
                <w:rFonts w:ascii="Arial" w:hAnsi="Arial" w:cs="Arial"/>
                <w:sz w:val="24"/>
                <w:szCs w:val="24"/>
              </w:rPr>
              <w:t xml:space="preserve"> NCLBG&amp;G and </w:t>
            </w:r>
            <w:r>
              <w:rPr>
                <w:rFonts w:ascii="Arial" w:hAnsi="Arial" w:cs="Arial"/>
                <w:sz w:val="24"/>
                <w:szCs w:val="24"/>
              </w:rPr>
              <w:t>Livestock and Dairy Development (L&amp;DD) Department Punjab</w:t>
            </w:r>
            <w:r w:rsidRPr="00C50A14">
              <w:rPr>
                <w:rFonts w:ascii="Arial" w:hAnsi="Arial" w:cs="Arial"/>
                <w:sz w:val="24"/>
                <w:szCs w:val="24"/>
              </w:rPr>
              <w:t xml:space="preserve"> Livestock </w:t>
            </w:r>
            <w:r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Pr="00C50A14">
              <w:rPr>
                <w:rFonts w:ascii="Arial" w:hAnsi="Arial" w:cs="Arial"/>
                <w:sz w:val="24"/>
                <w:szCs w:val="24"/>
              </w:rPr>
              <w:t xml:space="preserve">Complex, 16-Cooper Road Lahore on </w:t>
            </w:r>
            <w:r>
              <w:rPr>
                <w:rFonts w:ascii="Arial" w:hAnsi="Arial" w:cs="Arial"/>
                <w:sz w:val="24"/>
                <w:szCs w:val="24"/>
              </w:rPr>
              <w:t xml:space="preserve">April 30, 2020. </w:t>
            </w:r>
          </w:p>
          <w:p w:rsidR="00F27A32" w:rsidRDefault="00F27A32" w:rsidP="00104F0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50A14">
              <w:rPr>
                <w:rFonts w:ascii="Arial" w:hAnsi="Arial" w:cs="Arial"/>
                <w:sz w:val="24"/>
                <w:szCs w:val="24"/>
              </w:rPr>
              <w:t xml:space="preserve">Ceremony for signing </w:t>
            </w:r>
            <w:proofErr w:type="spellStart"/>
            <w:r w:rsidRPr="00C50A14">
              <w:rPr>
                <w:rFonts w:ascii="Arial" w:hAnsi="Arial" w:cs="Arial"/>
                <w:sz w:val="24"/>
                <w:szCs w:val="24"/>
              </w:rPr>
              <w:t>MoU</w:t>
            </w:r>
            <w:proofErr w:type="spellEnd"/>
            <w:r w:rsidRPr="00C50A1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between</w:t>
            </w:r>
            <w:r w:rsidRPr="00C50A14">
              <w:rPr>
                <w:rFonts w:ascii="Arial" w:hAnsi="Arial" w:cs="Arial"/>
                <w:sz w:val="24"/>
                <w:szCs w:val="24"/>
              </w:rPr>
              <w:t xml:space="preserve"> NCLBG&amp;G and </w:t>
            </w:r>
            <w:r>
              <w:rPr>
                <w:rFonts w:ascii="Arial" w:hAnsi="Arial" w:cs="Arial"/>
                <w:sz w:val="24"/>
                <w:szCs w:val="24"/>
              </w:rPr>
              <w:t>Punjab Livestock and Dairy Development Board</w:t>
            </w:r>
            <w:r w:rsidRPr="00C50A14">
              <w:rPr>
                <w:rFonts w:ascii="Arial" w:hAnsi="Arial" w:cs="Arial"/>
                <w:sz w:val="24"/>
                <w:szCs w:val="24"/>
              </w:rPr>
              <w:t xml:space="preserve"> Lahore on </w:t>
            </w:r>
            <w:r>
              <w:rPr>
                <w:rFonts w:ascii="Arial" w:hAnsi="Arial" w:cs="Arial"/>
                <w:sz w:val="24"/>
                <w:szCs w:val="24"/>
              </w:rPr>
              <w:t xml:space="preserve">April 30, 2020. </w:t>
            </w:r>
          </w:p>
          <w:p w:rsidR="00587868" w:rsidRDefault="00587868" w:rsidP="00104F0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49D0">
              <w:rPr>
                <w:rFonts w:ascii="Arial" w:hAnsi="Arial" w:cs="Arial"/>
                <w:sz w:val="24"/>
                <w:szCs w:val="24"/>
              </w:rPr>
              <w:t xml:space="preserve">Collaboration Meeting with Secretary L&amp;DD Punjab Mr. </w:t>
            </w:r>
            <w:proofErr w:type="spellStart"/>
            <w:r w:rsidRPr="00D749D0">
              <w:rPr>
                <w:rFonts w:ascii="Arial" w:hAnsi="Arial" w:cs="Arial"/>
                <w:sz w:val="24"/>
                <w:szCs w:val="24"/>
              </w:rPr>
              <w:t>Nadeem</w:t>
            </w:r>
            <w:proofErr w:type="spellEnd"/>
            <w:r w:rsidRPr="00D749D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749D0">
              <w:rPr>
                <w:rFonts w:ascii="Arial" w:hAnsi="Arial" w:cs="Arial"/>
                <w:sz w:val="24"/>
                <w:szCs w:val="24"/>
              </w:rPr>
              <w:t>Irshad</w:t>
            </w:r>
            <w:proofErr w:type="spellEnd"/>
            <w:r w:rsidRPr="00D749D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749D0">
              <w:rPr>
                <w:rFonts w:ascii="Arial" w:hAnsi="Arial" w:cs="Arial"/>
                <w:sz w:val="24"/>
                <w:szCs w:val="24"/>
              </w:rPr>
              <w:t>Kayani</w:t>
            </w:r>
            <w:proofErr w:type="spellEnd"/>
            <w:r w:rsidRPr="00D749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50A14">
              <w:rPr>
                <w:rFonts w:ascii="Arial" w:hAnsi="Arial" w:cs="Arial"/>
                <w:sz w:val="24"/>
                <w:szCs w:val="24"/>
              </w:rPr>
              <w:t>at PMAS-Arid Agriculture University Rawalpindi</w:t>
            </w:r>
            <w:r w:rsidR="0006132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on February 06, 2020.</w:t>
            </w:r>
          </w:p>
          <w:p w:rsidR="00587868" w:rsidRDefault="00587868" w:rsidP="00104F0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49D0">
              <w:rPr>
                <w:rFonts w:ascii="Arial" w:hAnsi="Arial" w:cs="Arial"/>
                <w:sz w:val="24"/>
                <w:szCs w:val="24"/>
              </w:rPr>
              <w:t>Collaboration Meeting</w:t>
            </w:r>
            <w:r>
              <w:rPr>
                <w:rFonts w:ascii="Arial" w:hAnsi="Arial" w:cs="Arial"/>
                <w:sz w:val="24"/>
                <w:szCs w:val="24"/>
              </w:rPr>
              <w:t xml:space="preserve"> with</w:t>
            </w:r>
            <w:r w:rsidRPr="00C50A14">
              <w:rPr>
                <w:rFonts w:ascii="Arial" w:hAnsi="Arial" w:cs="Arial"/>
                <w:sz w:val="24"/>
                <w:szCs w:val="24"/>
              </w:rPr>
              <w:t xml:space="preserve"> Registrar </w:t>
            </w:r>
            <w:r>
              <w:rPr>
                <w:rFonts w:ascii="Arial" w:hAnsi="Arial" w:cs="Arial"/>
                <w:sz w:val="24"/>
                <w:szCs w:val="24"/>
              </w:rPr>
              <w:t xml:space="preserve">Punjab </w:t>
            </w:r>
            <w:r w:rsidRPr="00C50A14">
              <w:rPr>
                <w:rFonts w:ascii="Arial" w:hAnsi="Arial" w:cs="Arial"/>
                <w:sz w:val="24"/>
                <w:szCs w:val="24"/>
              </w:rPr>
              <w:t>Livestock Bre</w:t>
            </w:r>
            <w:r>
              <w:rPr>
                <w:rFonts w:ascii="Arial" w:hAnsi="Arial" w:cs="Arial"/>
                <w:sz w:val="24"/>
                <w:szCs w:val="24"/>
              </w:rPr>
              <w:t xml:space="preserve">eding Services Authority (LBSA) </w:t>
            </w:r>
            <w:r w:rsidRPr="00C50A14">
              <w:rPr>
                <w:rFonts w:ascii="Arial" w:hAnsi="Arial" w:cs="Arial"/>
                <w:sz w:val="24"/>
                <w:szCs w:val="24"/>
              </w:rPr>
              <w:t>at the Office of the Registrar, Livestock Breeding Services Authority, Livestock Complex, 16-Cooper Road Lahore on November 18, 2019.</w:t>
            </w:r>
          </w:p>
          <w:p w:rsidR="00587868" w:rsidRPr="00C50A14" w:rsidRDefault="00587868" w:rsidP="00104F0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Collaboration visit to</w:t>
            </w:r>
            <w:r w:rsidRPr="00C50A14">
              <w:rPr>
                <w:rFonts w:ascii="Arial" w:hAnsi="Arial" w:cs="Arial"/>
                <w:sz w:val="24"/>
                <w:szCs w:val="24"/>
              </w:rPr>
              <w:t xml:space="preserve"> Livestock Improvement Corporation (LIC) and </w:t>
            </w:r>
            <w:proofErr w:type="spellStart"/>
            <w:r w:rsidRPr="00C50A14">
              <w:rPr>
                <w:rFonts w:ascii="Arial" w:hAnsi="Arial" w:cs="Arial"/>
                <w:sz w:val="24"/>
                <w:szCs w:val="24"/>
              </w:rPr>
              <w:t>DairyNZ</w:t>
            </w:r>
            <w:proofErr w:type="spellEnd"/>
            <w:r w:rsidRPr="00C50A14">
              <w:rPr>
                <w:rFonts w:ascii="Arial" w:hAnsi="Arial" w:cs="Arial"/>
                <w:sz w:val="24"/>
                <w:szCs w:val="24"/>
              </w:rPr>
              <w:t xml:space="preserve"> at Hamilton, New Zealand to sign </w:t>
            </w:r>
            <w:proofErr w:type="spellStart"/>
            <w:r w:rsidRPr="00C50A14">
              <w:rPr>
                <w:rFonts w:ascii="Arial" w:hAnsi="Arial" w:cs="Arial"/>
                <w:sz w:val="24"/>
                <w:szCs w:val="24"/>
              </w:rPr>
              <w:t>MoU</w:t>
            </w:r>
            <w:proofErr w:type="spellEnd"/>
            <w:r w:rsidRPr="00C50A14">
              <w:rPr>
                <w:rFonts w:ascii="Arial" w:hAnsi="Arial" w:cs="Arial"/>
                <w:sz w:val="24"/>
                <w:szCs w:val="24"/>
              </w:rPr>
              <w:t xml:space="preserve"> during July 14 to 22, 2019.</w:t>
            </w:r>
          </w:p>
          <w:p w:rsidR="00587868" w:rsidRDefault="00587868" w:rsidP="00104F0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 xml:space="preserve">Ceremony for signing </w:t>
            </w:r>
            <w:proofErr w:type="spellStart"/>
            <w:r w:rsidRPr="00C80E4C">
              <w:rPr>
                <w:rFonts w:ascii="Arial" w:hAnsi="Arial" w:cs="Arial"/>
                <w:sz w:val="24"/>
                <w:szCs w:val="24"/>
              </w:rPr>
              <w:t>MoU</w:t>
            </w:r>
            <w:proofErr w:type="spellEnd"/>
            <w:r w:rsidRPr="00C80E4C">
              <w:rPr>
                <w:rFonts w:ascii="Arial" w:hAnsi="Arial" w:cs="Arial"/>
                <w:sz w:val="24"/>
                <w:szCs w:val="24"/>
              </w:rPr>
              <w:t xml:space="preserve">  between NCLBG&amp;G and CAAS-ILRI Joint Laboratory on Livestock and Forage Genetic Resources (JLLFGR) Beijing China, at PMAS-Arid Agriculture University Rawalpindi on April 10, 2019.</w:t>
            </w:r>
          </w:p>
          <w:p w:rsidR="00587868" w:rsidRDefault="00587868" w:rsidP="00104F0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E4C">
              <w:rPr>
                <w:rFonts w:ascii="Arial" w:hAnsi="Arial" w:cs="Arial"/>
                <w:sz w:val="24"/>
                <w:szCs w:val="24"/>
              </w:rPr>
              <w:t xml:space="preserve">Ceremony for signing </w:t>
            </w:r>
            <w:proofErr w:type="spellStart"/>
            <w:r w:rsidRPr="00C80E4C">
              <w:rPr>
                <w:rFonts w:ascii="Arial" w:hAnsi="Arial" w:cs="Arial"/>
                <w:sz w:val="24"/>
                <w:szCs w:val="24"/>
              </w:rPr>
              <w:t>MoU</w:t>
            </w:r>
            <w:proofErr w:type="spellEnd"/>
            <w:r w:rsidRPr="00C80E4C">
              <w:rPr>
                <w:rFonts w:ascii="Arial" w:hAnsi="Arial" w:cs="Arial"/>
                <w:sz w:val="24"/>
                <w:szCs w:val="24"/>
              </w:rPr>
              <w:t xml:space="preserve">  between NCLBG&amp;G and </w:t>
            </w:r>
            <w:proofErr w:type="spellStart"/>
            <w:r w:rsidRPr="00C80E4C">
              <w:rPr>
                <w:rFonts w:ascii="Arial" w:hAnsi="Arial" w:cs="Arial"/>
                <w:sz w:val="24"/>
                <w:szCs w:val="24"/>
              </w:rPr>
              <w:t>Sahiwal</w:t>
            </w:r>
            <w:proofErr w:type="spellEnd"/>
            <w:r w:rsidRPr="00C80E4C">
              <w:rPr>
                <w:rFonts w:ascii="Arial" w:hAnsi="Arial" w:cs="Arial"/>
                <w:sz w:val="24"/>
                <w:szCs w:val="24"/>
              </w:rPr>
              <w:t xml:space="preserve"> Cattle Breeders Society at PMAS-Arid Agriculture University Rawalpindi on January 14, 2019.</w:t>
            </w:r>
          </w:p>
        </w:tc>
      </w:tr>
      <w:tr w:rsidR="00587868" w:rsidRPr="00E64EA5" w:rsidTr="00BD539C">
        <w:tc>
          <w:tcPr>
            <w:tcW w:w="8838" w:type="dxa"/>
            <w:gridSpan w:val="2"/>
          </w:tcPr>
          <w:p w:rsidR="00587868" w:rsidRPr="00E64EA5" w:rsidRDefault="00587868" w:rsidP="006C0E1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7868" w:rsidRPr="00E64EA5" w:rsidRDefault="00587868" w:rsidP="006C0E1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</w:rPr>
              <w:t>Honours and Awards</w:t>
            </w:r>
          </w:p>
        </w:tc>
      </w:tr>
      <w:tr w:rsidR="00587868" w:rsidRPr="00E64EA5" w:rsidTr="00BD539C">
        <w:tc>
          <w:tcPr>
            <w:tcW w:w="8838" w:type="dxa"/>
            <w:gridSpan w:val="2"/>
          </w:tcPr>
          <w:p w:rsidR="00587868" w:rsidRPr="00E64EA5" w:rsidRDefault="00587868" w:rsidP="00933344">
            <w:pPr>
              <w:pStyle w:val="ListParagraph"/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1)  Research Productivity Award by Pakistan Council for Science and     Technology (PCST, Islamabad, Pakistan) for the Year 2014-2015.</w:t>
            </w:r>
          </w:p>
          <w:p w:rsidR="00587868" w:rsidRPr="00E64EA5" w:rsidRDefault="00587868" w:rsidP="00933344">
            <w:pPr>
              <w:pStyle w:val="ListParagraph"/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587868" w:rsidRPr="00E64EA5" w:rsidRDefault="00587868" w:rsidP="00C041E6">
            <w:pPr>
              <w:pStyle w:val="ListParagraph"/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2)  Honour of being the most productive scientist of PMAS-Arid Agriculture University, Rawalpindi </w:t>
            </w:r>
            <w:r w:rsidR="00515521" w:rsidRPr="00E64EA5">
              <w:rPr>
                <w:rFonts w:ascii="Arial" w:hAnsi="Arial" w:cs="Arial"/>
                <w:sz w:val="24"/>
                <w:szCs w:val="24"/>
              </w:rPr>
              <w:t>during 2014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-15 as notified by Pakistan Council for Science and Technology (PCST), Islamabad, Pakistan.  </w:t>
            </w:r>
          </w:p>
        </w:tc>
      </w:tr>
      <w:tr w:rsidR="00587868" w:rsidRPr="00E64EA5" w:rsidTr="00BD539C">
        <w:tc>
          <w:tcPr>
            <w:tcW w:w="8838" w:type="dxa"/>
            <w:gridSpan w:val="2"/>
          </w:tcPr>
          <w:p w:rsidR="00587868" w:rsidRPr="00E64EA5" w:rsidRDefault="00587868" w:rsidP="00F7148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7868" w:rsidRPr="00E64EA5" w:rsidRDefault="00587868" w:rsidP="00E711C2">
            <w:p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</w:rPr>
              <w:t>Academic Achievements</w:t>
            </w:r>
          </w:p>
        </w:tc>
      </w:tr>
      <w:tr w:rsidR="00587868" w:rsidRPr="00E64EA5" w:rsidTr="00BD539C">
        <w:tc>
          <w:tcPr>
            <w:tcW w:w="8838" w:type="dxa"/>
            <w:gridSpan w:val="2"/>
          </w:tcPr>
          <w:p w:rsidR="00587868" w:rsidRPr="00E64EA5" w:rsidRDefault="00587868" w:rsidP="00F7148E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Winner of Graduate Research Enhancement and Travel (GREAT) </w:t>
            </w:r>
            <w:r w:rsidR="00515521" w:rsidRPr="00E64EA5">
              <w:rPr>
                <w:rFonts w:ascii="Arial" w:hAnsi="Arial" w:cs="Arial"/>
                <w:sz w:val="24"/>
                <w:szCs w:val="24"/>
              </w:rPr>
              <w:t>award from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McGill University Canada for oral presentation of research paper at Joint Annual Meeting, Phoenix, Arizona </w:t>
            </w:r>
            <w:r w:rsidR="00515521" w:rsidRPr="00E64EA5">
              <w:rPr>
                <w:rFonts w:ascii="Arial" w:hAnsi="Arial" w:cs="Arial"/>
                <w:sz w:val="24"/>
                <w:szCs w:val="24"/>
              </w:rPr>
              <w:t>USA in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July 2012</w:t>
            </w:r>
          </w:p>
          <w:p w:rsidR="00587868" w:rsidRPr="00E64EA5" w:rsidRDefault="00587868" w:rsidP="00F7148E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Winner of Provost Graduate </w:t>
            </w:r>
            <w:r w:rsidR="00515521" w:rsidRPr="00E64EA5">
              <w:rPr>
                <w:rFonts w:ascii="Arial" w:hAnsi="Arial" w:cs="Arial"/>
                <w:sz w:val="24"/>
                <w:szCs w:val="24"/>
              </w:rPr>
              <w:t>Fellowship from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 McGill University, Montreal, Canada during 2008</w:t>
            </w:r>
          </w:p>
          <w:p w:rsidR="00587868" w:rsidRPr="00E64EA5" w:rsidRDefault="00587868" w:rsidP="00F7148E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Winner of McGill International Doctoral Award (MIDA) by McGill University Montreal Quebec Canada from September 2008 to August 2012</w:t>
            </w:r>
          </w:p>
          <w:p w:rsidR="00587868" w:rsidRPr="00E64EA5" w:rsidRDefault="00587868" w:rsidP="00F7148E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Winner o</w:t>
            </w:r>
            <w:r>
              <w:rPr>
                <w:rFonts w:ascii="Arial" w:hAnsi="Arial" w:cs="Arial"/>
                <w:sz w:val="24"/>
                <w:szCs w:val="24"/>
              </w:rPr>
              <w:t>f PhD Scholarship in Animal Breeding and Genetics discipline from the PMAS-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Arid Agriculture University, Rawalpindi, Pakistan under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E64EA5">
              <w:rPr>
                <w:rFonts w:ascii="Arial" w:hAnsi="Arial" w:cs="Arial"/>
                <w:sz w:val="24"/>
                <w:szCs w:val="24"/>
              </w:rPr>
              <w:t xml:space="preserve">aculty </w:t>
            </w:r>
            <w:r>
              <w:rPr>
                <w:rFonts w:ascii="Arial" w:hAnsi="Arial" w:cs="Arial"/>
                <w:sz w:val="24"/>
                <w:szCs w:val="24"/>
              </w:rPr>
              <w:t>Development P</w:t>
            </w:r>
            <w:r w:rsidRPr="00E64EA5">
              <w:rPr>
                <w:rFonts w:ascii="Arial" w:hAnsi="Arial" w:cs="Arial"/>
                <w:sz w:val="24"/>
                <w:szCs w:val="24"/>
              </w:rPr>
              <w:t>rogram from September 2008 to August 2012</w:t>
            </w:r>
            <w:r>
              <w:rPr>
                <w:rFonts w:ascii="Arial" w:hAnsi="Arial" w:cs="Arial"/>
                <w:sz w:val="24"/>
                <w:szCs w:val="24"/>
              </w:rPr>
              <w:t xml:space="preserve"> under the project titled </w:t>
            </w:r>
            <w:r w:rsidR="00FE39F5">
              <w:rPr>
                <w:rFonts w:ascii="Arial" w:hAnsi="Arial" w:cs="Arial"/>
                <w:sz w:val="24"/>
                <w:szCs w:val="24"/>
              </w:rPr>
              <w:t>“Establishment</w:t>
            </w:r>
            <w:r>
              <w:rPr>
                <w:rFonts w:ascii="Arial" w:hAnsi="Arial" w:cs="Arial"/>
                <w:sz w:val="24"/>
                <w:szCs w:val="24"/>
              </w:rPr>
              <w:t xml:space="preserve"> of Faculty of Veterinary and Animal Science </w:t>
            </w:r>
            <w:r w:rsidR="00515521">
              <w:rPr>
                <w:rFonts w:ascii="Arial" w:hAnsi="Arial" w:cs="Arial"/>
                <w:sz w:val="24"/>
                <w:szCs w:val="24"/>
              </w:rPr>
              <w:t>at PMAS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64EA5">
              <w:rPr>
                <w:rFonts w:ascii="Arial" w:hAnsi="Arial" w:cs="Arial"/>
                <w:sz w:val="24"/>
                <w:szCs w:val="24"/>
              </w:rPr>
              <w:t>Arid Agriculture University, Rawalpindi</w:t>
            </w:r>
            <w:r>
              <w:rPr>
                <w:rFonts w:ascii="Arial" w:hAnsi="Arial" w:cs="Arial"/>
                <w:sz w:val="24"/>
                <w:szCs w:val="24"/>
              </w:rPr>
              <w:t xml:space="preserve">". </w:t>
            </w:r>
          </w:p>
          <w:p w:rsidR="00587868" w:rsidRPr="00E64EA5" w:rsidRDefault="00587868" w:rsidP="00F7148E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 xml:space="preserve">Winner of University Merit Scholarship from the University of Agriculture, </w:t>
            </w:r>
            <w:r w:rsidRPr="00E64EA5">
              <w:rPr>
                <w:rFonts w:ascii="Arial" w:hAnsi="Arial" w:cs="Arial"/>
                <w:sz w:val="24"/>
                <w:szCs w:val="24"/>
              </w:rPr>
              <w:lastRenderedPageBreak/>
              <w:t>Faisalabad, Pakistan during 2004 to 2007.</w:t>
            </w:r>
          </w:p>
          <w:p w:rsidR="00587868" w:rsidRPr="00E64EA5" w:rsidRDefault="00587868" w:rsidP="00E16B17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Winner of Internal Merit Scholarship from the University of Agriculture Faisalabad during 2001 to 2004.</w:t>
            </w:r>
          </w:p>
        </w:tc>
      </w:tr>
      <w:tr w:rsidR="00587868" w:rsidRPr="00E64EA5" w:rsidTr="00BD539C">
        <w:tc>
          <w:tcPr>
            <w:tcW w:w="8838" w:type="dxa"/>
            <w:gridSpan w:val="2"/>
          </w:tcPr>
          <w:p w:rsidR="00587868" w:rsidRPr="00E64EA5" w:rsidRDefault="00587868" w:rsidP="00F7148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7868" w:rsidRPr="00E64EA5" w:rsidRDefault="00587868" w:rsidP="00F7148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</w:rPr>
              <w:t xml:space="preserve">Reviewer of </w:t>
            </w:r>
            <w:r w:rsidR="00810D22">
              <w:rPr>
                <w:rFonts w:ascii="Arial" w:hAnsi="Arial" w:cs="Arial"/>
                <w:b/>
                <w:sz w:val="24"/>
                <w:szCs w:val="24"/>
              </w:rPr>
              <w:t xml:space="preserve">manuscripts for </w:t>
            </w:r>
            <w:r w:rsidRPr="00E64EA5">
              <w:rPr>
                <w:rFonts w:ascii="Arial" w:hAnsi="Arial" w:cs="Arial"/>
                <w:b/>
                <w:sz w:val="24"/>
                <w:szCs w:val="24"/>
              </w:rPr>
              <w:t>Scientific Journals</w:t>
            </w:r>
          </w:p>
        </w:tc>
      </w:tr>
      <w:tr w:rsidR="00587868" w:rsidRPr="00E64EA5" w:rsidTr="00BD539C">
        <w:tc>
          <w:tcPr>
            <w:tcW w:w="8838" w:type="dxa"/>
            <w:gridSpan w:val="2"/>
          </w:tcPr>
          <w:p w:rsidR="00E347D3" w:rsidRDefault="00E347D3" w:rsidP="00E347D3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347D3">
              <w:rPr>
                <w:rFonts w:ascii="Arial" w:hAnsi="Arial" w:cs="Arial"/>
                <w:sz w:val="24"/>
                <w:szCs w:val="24"/>
              </w:rPr>
              <w:t>Animals</w:t>
            </w:r>
          </w:p>
          <w:p w:rsidR="00D33C7D" w:rsidRPr="00D33C7D" w:rsidRDefault="00FE46F3" w:rsidP="00E347D3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Theme="minorBidi" w:hAnsiTheme="minorBidi" w:cstheme="minorBidi"/>
                <w:sz w:val="24"/>
                <w:szCs w:val="24"/>
              </w:rPr>
            </w:pPr>
            <w:hyperlink r:id="rId31" w:history="1">
              <w:r w:rsidR="00D33C7D" w:rsidRPr="00D33C7D">
                <w:rPr>
                  <w:rFonts w:asciiTheme="minorBidi" w:hAnsiTheme="minorBidi" w:cstheme="minorBidi"/>
                  <w:sz w:val="24"/>
                  <w:szCs w:val="24"/>
                </w:rPr>
                <w:t>Applied Sciences</w:t>
              </w:r>
            </w:hyperlink>
            <w:r w:rsidR="00D33C7D" w:rsidRPr="00D33C7D">
              <w:rPr>
                <w:rFonts w:asciiTheme="minorBidi" w:hAnsiTheme="minorBidi" w:cstheme="minorBidi"/>
                <w:sz w:val="24"/>
                <w:szCs w:val="24"/>
              </w:rPr>
              <w:t> </w:t>
            </w:r>
          </w:p>
          <w:p w:rsidR="00587868" w:rsidRDefault="00587868" w:rsidP="00A67F0D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Biology</w:t>
            </w:r>
          </w:p>
          <w:p w:rsidR="00587868" w:rsidRPr="00E64EA5" w:rsidRDefault="00587868" w:rsidP="00A67F0D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BMC Genetics</w:t>
            </w:r>
          </w:p>
          <w:p w:rsidR="00587868" w:rsidRPr="00E64EA5" w:rsidRDefault="00587868" w:rsidP="00A67F0D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BMC Genomics</w:t>
            </w:r>
          </w:p>
          <w:p w:rsidR="00587868" w:rsidRDefault="00587868" w:rsidP="00A67F0D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BMC Research Notes</w:t>
            </w:r>
          </w:p>
          <w:p w:rsidR="00587868" w:rsidRDefault="00587868" w:rsidP="00943641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European Scientific Journal</w:t>
            </w:r>
          </w:p>
          <w:p w:rsidR="00D87392" w:rsidRDefault="00D87392" w:rsidP="00D87392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Genes</w:t>
            </w:r>
          </w:p>
          <w:p w:rsidR="00587868" w:rsidRPr="00E64EA5" w:rsidRDefault="00587868" w:rsidP="00A67F0D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Italian Journal of Animal Science</w:t>
            </w:r>
          </w:p>
          <w:p w:rsidR="00587868" w:rsidRPr="00E64EA5" w:rsidRDefault="00F2519D" w:rsidP="000F097A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7868" w:rsidRPr="00E64EA5">
              <w:rPr>
                <w:rFonts w:ascii="Arial" w:hAnsi="Arial" w:cs="Arial"/>
                <w:sz w:val="24"/>
                <w:szCs w:val="24"/>
              </w:rPr>
              <w:t xml:space="preserve">Journal of Animal and Plant Sciences </w:t>
            </w:r>
          </w:p>
          <w:p w:rsidR="00587868" w:rsidRPr="00E64EA5" w:rsidRDefault="00F2519D" w:rsidP="000F097A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7868" w:rsidRPr="00E64EA5">
              <w:rPr>
                <w:rFonts w:ascii="Arial" w:hAnsi="Arial" w:cs="Arial"/>
                <w:sz w:val="24"/>
                <w:szCs w:val="24"/>
              </w:rPr>
              <w:t>Journal of Dairy Science</w:t>
            </w:r>
          </w:p>
          <w:p w:rsidR="00587868" w:rsidRPr="00E64EA5" w:rsidRDefault="00F2519D" w:rsidP="00943641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7868" w:rsidRPr="00E64EA5">
              <w:rPr>
                <w:rFonts w:ascii="Arial" w:hAnsi="Arial" w:cs="Arial"/>
                <w:sz w:val="24"/>
                <w:szCs w:val="24"/>
              </w:rPr>
              <w:t>Livestock Science</w:t>
            </w:r>
          </w:p>
          <w:p w:rsidR="00587868" w:rsidRPr="00E64EA5" w:rsidRDefault="00F2519D" w:rsidP="00943641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7868" w:rsidRPr="00E64EA5">
              <w:rPr>
                <w:rFonts w:ascii="Arial" w:hAnsi="Arial" w:cs="Arial"/>
                <w:sz w:val="24"/>
                <w:szCs w:val="24"/>
              </w:rPr>
              <w:t>Reproductive Biology</w:t>
            </w:r>
          </w:p>
          <w:p w:rsidR="00587868" w:rsidRDefault="00587868" w:rsidP="00BF5771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Tropical Animal Health and Production</w:t>
            </w:r>
          </w:p>
          <w:p w:rsidR="00587868" w:rsidRPr="00E64EA5" w:rsidRDefault="00F2519D" w:rsidP="00BF5771">
            <w:pPr>
              <w:pStyle w:val="ListParagraph"/>
              <w:numPr>
                <w:ilvl w:val="0"/>
                <w:numId w:val="11"/>
              </w:numPr>
              <w:spacing w:before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7868" w:rsidRPr="00F94119">
              <w:rPr>
                <w:rFonts w:ascii="Arial" w:hAnsi="Arial" w:cs="Arial"/>
                <w:sz w:val="24"/>
                <w:szCs w:val="24"/>
              </w:rPr>
              <w:t>Pakistan Journal of Agricultural Sciences</w:t>
            </w:r>
          </w:p>
          <w:p w:rsidR="00587868" w:rsidRPr="00E64EA5" w:rsidRDefault="00587868" w:rsidP="00943641">
            <w:pPr>
              <w:pStyle w:val="ListParagraph"/>
              <w:spacing w:before="240"/>
              <w:ind w:left="144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0D22" w:rsidRPr="00E64EA5" w:rsidTr="00BD539C">
        <w:tc>
          <w:tcPr>
            <w:tcW w:w="8838" w:type="dxa"/>
            <w:gridSpan w:val="2"/>
          </w:tcPr>
          <w:p w:rsidR="00810D22" w:rsidRDefault="00244446" w:rsidP="00244446">
            <w:pPr>
              <w:autoSpaceDE w:val="0"/>
              <w:autoSpaceDN w:val="0"/>
              <w:adjustRightInd w:val="0"/>
              <w:jc w:val="left"/>
            </w:pPr>
            <w:r w:rsidRPr="00244446">
              <w:rPr>
                <w:rFonts w:ascii="Arial" w:hAnsi="Arial" w:cs="Arial"/>
                <w:b/>
                <w:sz w:val="24"/>
                <w:szCs w:val="24"/>
              </w:rPr>
              <w:t xml:space="preserve">Reviewer of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Projects </w:t>
            </w:r>
            <w:r w:rsidRPr="00244446">
              <w:rPr>
                <w:rFonts w:ascii="Arial" w:hAnsi="Arial" w:cs="Arial"/>
                <w:b/>
                <w:sz w:val="24"/>
                <w:szCs w:val="24"/>
              </w:rPr>
              <w:t xml:space="preserve">for </w:t>
            </w:r>
            <w:r>
              <w:rPr>
                <w:rFonts w:ascii="Arial" w:hAnsi="Arial" w:cs="Arial"/>
                <w:b/>
                <w:sz w:val="24"/>
                <w:szCs w:val="24"/>
              </w:rPr>
              <w:t>funding agencies</w:t>
            </w:r>
          </w:p>
        </w:tc>
      </w:tr>
      <w:tr w:rsidR="00810D22" w:rsidRPr="00E64EA5" w:rsidTr="00BD539C">
        <w:tc>
          <w:tcPr>
            <w:tcW w:w="8838" w:type="dxa"/>
            <w:gridSpan w:val="2"/>
          </w:tcPr>
          <w:p w:rsidR="00810D22" w:rsidRDefault="00244446" w:rsidP="00244446">
            <w:pPr>
              <w:pStyle w:val="ListParagraph"/>
              <w:spacing w:before="240"/>
              <w:ind w:left="14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244446">
              <w:rPr>
                <w:rFonts w:ascii="Arial" w:hAnsi="Arial" w:cs="Arial"/>
                <w:sz w:val="24"/>
                <w:szCs w:val="24"/>
              </w:rPr>
              <w:t>Punjab Agricultural Research Board (PARB)</w:t>
            </w:r>
            <w:r>
              <w:rPr>
                <w:rFonts w:ascii="Arial" w:hAnsi="Arial" w:cs="Arial"/>
                <w:sz w:val="24"/>
                <w:szCs w:val="24"/>
              </w:rPr>
              <w:t>, Lahore</w:t>
            </w:r>
          </w:p>
          <w:p w:rsidR="00244446" w:rsidRDefault="00244446" w:rsidP="00244446">
            <w:pPr>
              <w:pStyle w:val="ListParagraph"/>
              <w:spacing w:before="240"/>
              <w:ind w:left="14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244446">
              <w:rPr>
                <w:rFonts w:ascii="Arial" w:hAnsi="Arial" w:cs="Arial"/>
                <w:sz w:val="24"/>
                <w:szCs w:val="24"/>
              </w:rPr>
              <w:t>Higher Education Commission,</w:t>
            </w:r>
            <w:r>
              <w:rPr>
                <w:rFonts w:ascii="Arial" w:hAnsi="Arial" w:cs="Arial"/>
                <w:sz w:val="24"/>
                <w:szCs w:val="24"/>
              </w:rPr>
              <w:t xml:space="preserve"> Islamabad</w:t>
            </w:r>
          </w:p>
        </w:tc>
      </w:tr>
      <w:tr w:rsidR="00587868" w:rsidRPr="00E64EA5" w:rsidTr="00BD539C">
        <w:trPr>
          <w:gridAfter w:val="1"/>
          <w:wAfter w:w="18" w:type="dxa"/>
        </w:trPr>
        <w:tc>
          <w:tcPr>
            <w:tcW w:w="8820" w:type="dxa"/>
          </w:tcPr>
          <w:p w:rsidR="00587868" w:rsidRPr="00E64EA5" w:rsidRDefault="00587868" w:rsidP="00FE6AB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7868" w:rsidRPr="00E64EA5" w:rsidRDefault="00587868" w:rsidP="00FE6AB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64EA5">
              <w:rPr>
                <w:rFonts w:ascii="Arial" w:hAnsi="Arial" w:cs="Arial"/>
                <w:b/>
                <w:sz w:val="24"/>
                <w:szCs w:val="24"/>
              </w:rPr>
              <w:t>Membership of Learned Societies</w:t>
            </w:r>
          </w:p>
        </w:tc>
      </w:tr>
      <w:tr w:rsidR="00587868" w:rsidRPr="00E64EA5" w:rsidTr="00BD539C">
        <w:trPr>
          <w:gridAfter w:val="1"/>
          <w:wAfter w:w="18" w:type="dxa"/>
          <w:trHeight w:val="693"/>
        </w:trPr>
        <w:tc>
          <w:tcPr>
            <w:tcW w:w="8820" w:type="dxa"/>
          </w:tcPr>
          <w:p w:rsidR="00587868" w:rsidRPr="00E64EA5" w:rsidRDefault="00587868" w:rsidP="000F097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Member of American Dairy Science Association (ADSA), Champaign, IL, USA (2009-2014).</w:t>
            </w:r>
          </w:p>
          <w:p w:rsidR="00587868" w:rsidRPr="00E64EA5" w:rsidRDefault="00587868" w:rsidP="000F097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Editorial Board Member of Journal of Animal and Plant Sciences (JAPS), University of Veterinary and Animal Sciences, Lahore, Pakistan</w:t>
            </w:r>
          </w:p>
          <w:p w:rsidR="00587868" w:rsidRPr="00E64EA5" w:rsidRDefault="00587868" w:rsidP="000F097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Lifelong Registered Member of Pakistan Veterinary Medical Council, Islamabad, Pakistan</w:t>
            </w:r>
          </w:p>
          <w:p w:rsidR="00587868" w:rsidRPr="00E64EA5" w:rsidRDefault="00587868" w:rsidP="000F097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Registered Teaching Faculty of Pakistan Veterinary Medical Council, Islamabad, Pakistan</w:t>
            </w:r>
          </w:p>
          <w:p w:rsidR="00587868" w:rsidRPr="00E64EA5" w:rsidRDefault="00587868" w:rsidP="000F097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Lifelong Registered Member of Pakistan Association for the Advancement of Science, Lahore, Pakistan</w:t>
            </w:r>
          </w:p>
          <w:p w:rsidR="00587868" w:rsidRPr="00E64EA5" w:rsidRDefault="00587868" w:rsidP="000F097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E64EA5">
              <w:rPr>
                <w:rFonts w:ascii="Arial" w:hAnsi="Arial" w:cs="Arial"/>
                <w:sz w:val="24"/>
                <w:szCs w:val="24"/>
              </w:rPr>
              <w:t>Member of McGill Alumni Association (MAA) Montreal, Quebec, Canada</w:t>
            </w:r>
          </w:p>
        </w:tc>
      </w:tr>
      <w:tr w:rsidR="00587868" w:rsidRPr="00E64EA5" w:rsidTr="00BD539C">
        <w:trPr>
          <w:gridAfter w:val="1"/>
          <w:wAfter w:w="18" w:type="dxa"/>
          <w:trHeight w:val="693"/>
        </w:trPr>
        <w:tc>
          <w:tcPr>
            <w:tcW w:w="8820" w:type="dxa"/>
          </w:tcPr>
          <w:p w:rsidR="00587868" w:rsidRDefault="00587868" w:rsidP="00950A1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587868" w:rsidRPr="00E64EA5" w:rsidRDefault="00587868" w:rsidP="00950A1E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50A1E">
              <w:rPr>
                <w:rFonts w:ascii="Arial" w:hAnsi="Arial" w:cs="Arial"/>
                <w:b/>
                <w:sz w:val="24"/>
                <w:szCs w:val="24"/>
              </w:rPr>
              <w:t>Referees</w:t>
            </w:r>
          </w:p>
        </w:tc>
      </w:tr>
      <w:tr w:rsidR="00587868" w:rsidRPr="00E64EA5" w:rsidTr="00BD539C">
        <w:trPr>
          <w:gridAfter w:val="1"/>
          <w:wAfter w:w="18" w:type="dxa"/>
          <w:trHeight w:val="693"/>
        </w:trPr>
        <w:tc>
          <w:tcPr>
            <w:tcW w:w="8820" w:type="dxa"/>
          </w:tcPr>
          <w:p w:rsidR="00587868" w:rsidRPr="00F32A3B" w:rsidRDefault="00587868" w:rsidP="00950A1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2A3B">
              <w:rPr>
                <w:rFonts w:ascii="Arial" w:hAnsi="Arial" w:cs="Arial"/>
                <w:sz w:val="24"/>
                <w:szCs w:val="24"/>
              </w:rPr>
              <w:t xml:space="preserve">Dr. John </w:t>
            </w:r>
            <w:proofErr w:type="spellStart"/>
            <w:r w:rsidRPr="00F32A3B">
              <w:rPr>
                <w:rFonts w:ascii="Arial" w:hAnsi="Arial" w:cs="Arial"/>
                <w:sz w:val="24"/>
                <w:szCs w:val="24"/>
              </w:rPr>
              <w:t>Flannan</w:t>
            </w:r>
            <w:proofErr w:type="spellEnd"/>
            <w:r w:rsidRPr="00F32A3B">
              <w:rPr>
                <w:rFonts w:ascii="Arial" w:hAnsi="Arial" w:cs="Arial"/>
                <w:sz w:val="24"/>
                <w:szCs w:val="24"/>
              </w:rPr>
              <w:t xml:space="preserve"> Hayes (PhD advisor) at the Department of Animal Science, McGill University, Montreal, Quebec, Canada</w:t>
            </w:r>
          </w:p>
          <w:p w:rsidR="00587868" w:rsidRPr="00F32A3B" w:rsidRDefault="00587868" w:rsidP="00950A1E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2A3B">
              <w:rPr>
                <w:rFonts w:ascii="Arial" w:hAnsi="Arial" w:cs="Arial"/>
                <w:sz w:val="24"/>
                <w:szCs w:val="24"/>
              </w:rPr>
              <w:t xml:space="preserve">email:- </w:t>
            </w:r>
            <w:hyperlink r:id="rId32" w:history="1">
              <w:r w:rsidRPr="00F32A3B">
                <w:rPr>
                  <w:rStyle w:val="Hyperlink"/>
                  <w:rFonts w:ascii="Arial" w:hAnsi="Arial" w:cs="Arial"/>
                  <w:sz w:val="24"/>
                  <w:szCs w:val="24"/>
                  <w:u w:val="none"/>
                </w:rPr>
                <w:t>john.f.hayes@mcgill.ca</w:t>
              </w:r>
            </w:hyperlink>
          </w:p>
          <w:p w:rsidR="00587868" w:rsidRDefault="00587868" w:rsidP="00950A1E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2A3B">
              <w:rPr>
                <w:rFonts w:ascii="Arial" w:hAnsi="Arial" w:cs="Arial"/>
                <w:sz w:val="24"/>
                <w:szCs w:val="24"/>
              </w:rPr>
              <w:t>Address:- Room MS1-081, Macdonald-Stewart Building, 21,111 Lakeshore Road, Ste. Anne de Bellevue, Quebec H9X 3V9, Canada</w:t>
            </w:r>
            <w:r w:rsidRPr="00F32A3B">
              <w:rPr>
                <w:rFonts w:ascii="Arial" w:hAnsi="Arial" w:cs="Arial"/>
                <w:sz w:val="24"/>
                <w:szCs w:val="24"/>
              </w:rPr>
              <w:br/>
              <w:t>Tel.: 514-398-7804, Fax: 514-398-7964</w:t>
            </w:r>
          </w:p>
          <w:p w:rsidR="00587868" w:rsidRPr="00F32A3B" w:rsidRDefault="00587868" w:rsidP="00950A1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2A3B">
              <w:rPr>
                <w:rFonts w:ascii="Arial" w:hAnsi="Arial" w:cs="Arial"/>
                <w:sz w:val="24"/>
                <w:szCs w:val="24"/>
              </w:rPr>
              <w:t xml:space="preserve">Dr. </w:t>
            </w:r>
            <w:r>
              <w:rPr>
                <w:rFonts w:ascii="Arial" w:hAnsi="Arial" w:cs="Arial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Sajjad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Khan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M.Phil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Advisor), Vice Chancellor, </w:t>
            </w:r>
            <w:proofErr w:type="spellStart"/>
            <w:r w:rsidRPr="007360DF">
              <w:rPr>
                <w:rFonts w:ascii="Arial" w:hAnsi="Arial" w:cs="Arial"/>
                <w:sz w:val="24"/>
                <w:szCs w:val="24"/>
              </w:rPr>
              <w:t>Cholistan</w:t>
            </w:r>
            <w:proofErr w:type="spellEnd"/>
            <w:r w:rsidRPr="007360D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0DF">
              <w:rPr>
                <w:rFonts w:ascii="Arial" w:hAnsi="Arial" w:cs="Arial"/>
                <w:sz w:val="24"/>
                <w:szCs w:val="24"/>
              </w:rPr>
              <w:lastRenderedPageBreak/>
              <w:t>University of Veterinary &amp; Animal Sciences, Bahawalpur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32A3B">
              <w:rPr>
                <w:rFonts w:ascii="Arial" w:hAnsi="Arial" w:cs="Arial"/>
                <w:sz w:val="24"/>
                <w:szCs w:val="24"/>
              </w:rPr>
              <w:t xml:space="preserve">Pakistan </w:t>
            </w:r>
          </w:p>
          <w:p w:rsidR="00587868" w:rsidRPr="00670617" w:rsidRDefault="00AE57B8" w:rsidP="00950A1E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2A3B">
              <w:rPr>
                <w:rFonts w:ascii="Arial" w:hAnsi="Arial" w:cs="Arial"/>
                <w:sz w:val="24"/>
                <w:szCs w:val="24"/>
              </w:rPr>
              <w:t>email:</w:t>
            </w: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="00587868">
              <w:rPr>
                <w:rFonts w:ascii="Arial" w:hAnsi="Arial" w:cs="Arial"/>
                <w:sz w:val="24"/>
                <w:szCs w:val="24"/>
              </w:rPr>
              <w:t>drsajjad2</w:t>
            </w:r>
            <w:r w:rsidR="00587868" w:rsidRPr="00670617">
              <w:rPr>
                <w:rFonts w:ascii="Arial" w:hAnsi="Arial" w:cs="Arial"/>
                <w:sz w:val="24"/>
                <w:szCs w:val="24"/>
              </w:rPr>
              <w:t xml:space="preserve">@yahoo.com </w:t>
            </w:r>
          </w:p>
          <w:p w:rsidR="00587868" w:rsidRPr="00F32A3B" w:rsidRDefault="00587868" w:rsidP="0061461B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2A3B">
              <w:rPr>
                <w:rFonts w:ascii="Arial" w:hAnsi="Arial" w:cs="Arial"/>
                <w:sz w:val="24"/>
                <w:szCs w:val="24"/>
              </w:rPr>
              <w:t xml:space="preserve">Address:- </w:t>
            </w:r>
            <w:proofErr w:type="spellStart"/>
            <w:r w:rsidRPr="007360DF">
              <w:rPr>
                <w:rFonts w:ascii="Arial" w:hAnsi="Arial" w:cs="Arial"/>
                <w:sz w:val="24"/>
                <w:szCs w:val="24"/>
              </w:rPr>
              <w:t>Cholistan</w:t>
            </w:r>
            <w:proofErr w:type="spellEnd"/>
            <w:r w:rsidRPr="007360DF">
              <w:rPr>
                <w:rFonts w:ascii="Arial" w:hAnsi="Arial" w:cs="Arial"/>
                <w:sz w:val="24"/>
                <w:szCs w:val="24"/>
              </w:rPr>
              <w:t xml:space="preserve"> University of Veterinary &amp; Animal Sciences, Near DHA, Bahawalpur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32A3B">
              <w:rPr>
                <w:rFonts w:ascii="Arial" w:hAnsi="Arial" w:cs="Arial"/>
                <w:sz w:val="24"/>
                <w:szCs w:val="24"/>
              </w:rPr>
              <w:t xml:space="preserve">Pakistan </w:t>
            </w:r>
          </w:p>
          <w:p w:rsidR="00587868" w:rsidRDefault="00587868" w:rsidP="00950A1E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</w:t>
            </w:r>
            <w:r w:rsidRPr="00F32A3B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Pr="00C01164">
              <w:rPr>
                <w:rFonts w:ascii="Arial" w:hAnsi="Arial" w:cs="Arial"/>
                <w:sz w:val="24"/>
                <w:szCs w:val="24"/>
              </w:rPr>
              <w:t>92-</w:t>
            </w:r>
            <w:r w:rsidRPr="007360DF">
              <w:rPr>
                <w:rFonts w:ascii="Arial" w:hAnsi="Arial" w:cs="Arial"/>
                <w:sz w:val="24"/>
                <w:szCs w:val="24"/>
              </w:rPr>
              <w:t>62-9255716</w:t>
            </w:r>
          </w:p>
          <w:p w:rsidR="00587868" w:rsidRDefault="00587868" w:rsidP="0047627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Cell:- 00</w:t>
            </w:r>
            <w:r w:rsidRPr="00F32A3B">
              <w:rPr>
                <w:rFonts w:ascii="Arial" w:hAnsi="Arial" w:cs="Arial"/>
                <w:sz w:val="24"/>
                <w:szCs w:val="24"/>
              </w:rPr>
              <w:t>92-</w:t>
            </w:r>
            <w:r>
              <w:rPr>
                <w:rFonts w:ascii="Arial" w:hAnsi="Arial" w:cs="Arial"/>
                <w:sz w:val="24"/>
                <w:szCs w:val="24"/>
              </w:rPr>
              <w:t>346</w:t>
            </w:r>
            <w:r w:rsidRPr="00F32A3B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7440332</w:t>
            </w:r>
          </w:p>
          <w:p w:rsidR="00587868" w:rsidRPr="00E64EA5" w:rsidRDefault="00587868" w:rsidP="00C041E6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17DD" w:rsidRPr="004F7804" w:rsidRDefault="00D517DD" w:rsidP="004F7804">
      <w:pPr>
        <w:rPr>
          <w:rFonts w:ascii="Arial" w:hAnsi="Arial" w:cs="Arial"/>
          <w:sz w:val="20"/>
        </w:rPr>
      </w:pPr>
    </w:p>
    <w:sectPr w:rsidR="00D517DD" w:rsidRPr="004F7804" w:rsidSect="00B61B47">
      <w:footerReference w:type="default" r:id="rId33"/>
      <w:pgSz w:w="11907" w:h="16839" w:code="9"/>
      <w:pgMar w:top="1152" w:right="1800" w:bottom="1152" w:left="180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0BE" w:rsidRDefault="004910BE" w:rsidP="00F60942">
      <w:r>
        <w:separator/>
      </w:r>
    </w:p>
  </w:endnote>
  <w:endnote w:type="continuationSeparator" w:id="0">
    <w:p w:rsidR="004910BE" w:rsidRDefault="004910BE" w:rsidP="00F60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Casl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8104438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131865" w:rsidRDefault="00131865">
            <w:pPr>
              <w:pStyle w:val="Footer"/>
              <w:jc w:val="right"/>
            </w:pPr>
            <w:r>
              <w:t xml:space="preserve">Page </w:t>
            </w:r>
            <w:r w:rsidR="00FE46F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E46F3">
              <w:rPr>
                <w:b/>
                <w:sz w:val="24"/>
                <w:szCs w:val="24"/>
              </w:rPr>
              <w:fldChar w:fldCharType="separate"/>
            </w:r>
            <w:r w:rsidR="00B01917">
              <w:rPr>
                <w:b/>
                <w:noProof/>
              </w:rPr>
              <w:t>14</w:t>
            </w:r>
            <w:r w:rsidR="00FE46F3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E46F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E46F3">
              <w:rPr>
                <w:b/>
                <w:sz w:val="24"/>
                <w:szCs w:val="24"/>
              </w:rPr>
              <w:fldChar w:fldCharType="separate"/>
            </w:r>
            <w:r w:rsidR="00B01917">
              <w:rPr>
                <w:b/>
                <w:noProof/>
              </w:rPr>
              <w:t>17</w:t>
            </w:r>
            <w:r w:rsidR="00FE46F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31865" w:rsidRDefault="001318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0BE" w:rsidRDefault="004910BE" w:rsidP="00F60942">
      <w:r>
        <w:separator/>
      </w:r>
    </w:p>
  </w:footnote>
  <w:footnote w:type="continuationSeparator" w:id="0">
    <w:p w:rsidR="004910BE" w:rsidRDefault="004910BE" w:rsidP="00F609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866D76E"/>
    <w:lvl w:ilvl="0">
      <w:numFmt w:val="decimal"/>
      <w:pStyle w:val="Achievement"/>
      <w:lvlText w:val="*"/>
      <w:lvlJc w:val="left"/>
    </w:lvl>
  </w:abstractNum>
  <w:abstractNum w:abstractNumId="1">
    <w:nsid w:val="05467AA7"/>
    <w:multiLevelType w:val="hybridMultilevel"/>
    <w:tmpl w:val="08748866"/>
    <w:lvl w:ilvl="0" w:tplc="22D2183C">
      <w:start w:val="1"/>
      <w:numFmt w:val="decimal"/>
      <w:lvlText w:val="%1)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6212F"/>
    <w:multiLevelType w:val="hybridMultilevel"/>
    <w:tmpl w:val="7F1A7B6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D82DF8"/>
    <w:multiLevelType w:val="hybridMultilevel"/>
    <w:tmpl w:val="7F1A7B6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1E12B0"/>
    <w:multiLevelType w:val="hybridMultilevel"/>
    <w:tmpl w:val="7F1A7B6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874B1B"/>
    <w:multiLevelType w:val="hybridMultilevel"/>
    <w:tmpl w:val="A516A688"/>
    <w:lvl w:ilvl="0" w:tplc="C19635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A1935"/>
    <w:multiLevelType w:val="hybridMultilevel"/>
    <w:tmpl w:val="8CE4B1A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211DCF"/>
    <w:multiLevelType w:val="hybridMultilevel"/>
    <w:tmpl w:val="873A48A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7C60B3"/>
    <w:multiLevelType w:val="hybridMultilevel"/>
    <w:tmpl w:val="7F1A7B6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936C8C"/>
    <w:multiLevelType w:val="hybridMultilevel"/>
    <w:tmpl w:val="2B40C0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E2062C"/>
    <w:multiLevelType w:val="hybridMultilevel"/>
    <w:tmpl w:val="EF228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647E9"/>
    <w:multiLevelType w:val="hybridMultilevel"/>
    <w:tmpl w:val="3B0A4C56"/>
    <w:lvl w:ilvl="0" w:tplc="C9E614D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C99523B"/>
    <w:multiLevelType w:val="hybridMultilevel"/>
    <w:tmpl w:val="F5A8C626"/>
    <w:lvl w:ilvl="0" w:tplc="AB5C8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D126F63"/>
    <w:multiLevelType w:val="hybridMultilevel"/>
    <w:tmpl w:val="1C761D8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E57675"/>
    <w:multiLevelType w:val="hybridMultilevel"/>
    <w:tmpl w:val="76E818E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5A449B1"/>
    <w:multiLevelType w:val="hybridMultilevel"/>
    <w:tmpl w:val="CCECF2B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BE602D"/>
    <w:multiLevelType w:val="hybridMultilevel"/>
    <w:tmpl w:val="5D9A773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6666CE"/>
    <w:multiLevelType w:val="hybridMultilevel"/>
    <w:tmpl w:val="CB587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31D7C"/>
    <w:multiLevelType w:val="hybridMultilevel"/>
    <w:tmpl w:val="B980E0B2"/>
    <w:lvl w:ilvl="0" w:tplc="CCF423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5476FC6"/>
    <w:multiLevelType w:val="hybridMultilevel"/>
    <w:tmpl w:val="9614F618"/>
    <w:lvl w:ilvl="0" w:tplc="C9E614D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5D00074"/>
    <w:multiLevelType w:val="hybridMultilevel"/>
    <w:tmpl w:val="A516A688"/>
    <w:lvl w:ilvl="0" w:tplc="C196350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01BAF"/>
    <w:multiLevelType w:val="multilevel"/>
    <w:tmpl w:val="A0B8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52476C"/>
    <w:multiLevelType w:val="hybridMultilevel"/>
    <w:tmpl w:val="77A8D05C"/>
    <w:lvl w:ilvl="0" w:tplc="10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2A1220A"/>
    <w:multiLevelType w:val="hybridMultilevel"/>
    <w:tmpl w:val="A516A688"/>
    <w:lvl w:ilvl="0" w:tplc="C19635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A02E76"/>
    <w:multiLevelType w:val="hybridMultilevel"/>
    <w:tmpl w:val="1CFA13B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7B0A15"/>
    <w:multiLevelType w:val="hybridMultilevel"/>
    <w:tmpl w:val="7130D6BA"/>
    <w:lvl w:ilvl="0" w:tplc="3D3A3A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FC470D"/>
    <w:multiLevelType w:val="hybridMultilevel"/>
    <w:tmpl w:val="5D9A773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C75C68"/>
    <w:multiLevelType w:val="hybridMultilevel"/>
    <w:tmpl w:val="84E029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192085"/>
    <w:multiLevelType w:val="hybridMultilevel"/>
    <w:tmpl w:val="3B0A4C56"/>
    <w:lvl w:ilvl="0" w:tplc="C9E614D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5C16322"/>
    <w:multiLevelType w:val="hybridMultilevel"/>
    <w:tmpl w:val="3B0A4C56"/>
    <w:lvl w:ilvl="0" w:tplc="C9E614D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9529B8"/>
    <w:multiLevelType w:val="hybridMultilevel"/>
    <w:tmpl w:val="1CFA13B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AC126C"/>
    <w:multiLevelType w:val="hybridMultilevel"/>
    <w:tmpl w:val="2658855A"/>
    <w:lvl w:ilvl="0" w:tplc="24148D5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BA3FAE"/>
    <w:multiLevelType w:val="hybridMultilevel"/>
    <w:tmpl w:val="3B0A4C56"/>
    <w:lvl w:ilvl="0" w:tplc="C9E614D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903697"/>
    <w:multiLevelType w:val="hybridMultilevel"/>
    <w:tmpl w:val="C432499E"/>
    <w:lvl w:ilvl="0" w:tplc="C43604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1034BA2"/>
    <w:multiLevelType w:val="hybridMultilevel"/>
    <w:tmpl w:val="7F1A7B6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63D62FC"/>
    <w:multiLevelType w:val="hybridMultilevel"/>
    <w:tmpl w:val="3F2CEF9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F15D64"/>
    <w:multiLevelType w:val="hybridMultilevel"/>
    <w:tmpl w:val="0D28F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>
    <w:abstractNumId w:val="6"/>
  </w:num>
  <w:num w:numId="3">
    <w:abstractNumId w:val="26"/>
  </w:num>
  <w:num w:numId="4">
    <w:abstractNumId w:val="23"/>
  </w:num>
  <w:num w:numId="5">
    <w:abstractNumId w:val="25"/>
  </w:num>
  <w:num w:numId="6">
    <w:abstractNumId w:val="15"/>
  </w:num>
  <w:num w:numId="7">
    <w:abstractNumId w:val="30"/>
  </w:num>
  <w:num w:numId="8">
    <w:abstractNumId w:val="7"/>
  </w:num>
  <w:num w:numId="9">
    <w:abstractNumId w:val="13"/>
  </w:num>
  <w:num w:numId="10">
    <w:abstractNumId w:val="11"/>
  </w:num>
  <w:num w:numId="11">
    <w:abstractNumId w:val="19"/>
  </w:num>
  <w:num w:numId="12">
    <w:abstractNumId w:val="5"/>
  </w:num>
  <w:num w:numId="13">
    <w:abstractNumId w:val="20"/>
  </w:num>
  <w:num w:numId="14">
    <w:abstractNumId w:val="16"/>
  </w:num>
  <w:num w:numId="15">
    <w:abstractNumId w:val="9"/>
  </w:num>
  <w:num w:numId="16">
    <w:abstractNumId w:val="28"/>
  </w:num>
  <w:num w:numId="17">
    <w:abstractNumId w:val="29"/>
  </w:num>
  <w:num w:numId="18">
    <w:abstractNumId w:val="32"/>
  </w:num>
  <w:num w:numId="19">
    <w:abstractNumId w:val="27"/>
  </w:num>
  <w:num w:numId="20">
    <w:abstractNumId w:val="33"/>
  </w:num>
  <w:num w:numId="21">
    <w:abstractNumId w:val="1"/>
  </w:num>
  <w:num w:numId="22">
    <w:abstractNumId w:val="35"/>
  </w:num>
  <w:num w:numId="23">
    <w:abstractNumId w:val="22"/>
  </w:num>
  <w:num w:numId="24">
    <w:abstractNumId w:val="14"/>
  </w:num>
  <w:num w:numId="25">
    <w:abstractNumId w:val="2"/>
  </w:num>
  <w:num w:numId="26">
    <w:abstractNumId w:val="24"/>
  </w:num>
  <w:num w:numId="27">
    <w:abstractNumId w:val="3"/>
  </w:num>
  <w:num w:numId="28">
    <w:abstractNumId w:val="34"/>
  </w:num>
  <w:num w:numId="29">
    <w:abstractNumId w:val="8"/>
  </w:num>
  <w:num w:numId="30">
    <w:abstractNumId w:val="21"/>
  </w:num>
  <w:num w:numId="31">
    <w:abstractNumId w:val="10"/>
  </w:num>
  <w:num w:numId="32">
    <w:abstractNumId w:val="31"/>
  </w:num>
  <w:num w:numId="33">
    <w:abstractNumId w:val="17"/>
  </w:num>
  <w:num w:numId="34">
    <w:abstractNumId w:val="4"/>
  </w:num>
  <w:num w:numId="35">
    <w:abstractNumId w:val="18"/>
  </w:num>
  <w:num w:numId="36">
    <w:abstractNumId w:val="12"/>
  </w:num>
  <w:num w:numId="37">
    <w:abstractNumId w:val="3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 w:grammar="clean"/>
  <w:attachedTemplate r:id="rId1"/>
  <w:stylePaneFormatFilter w:val="3F01"/>
  <w:defaultTabStop w:val="720"/>
  <w:drawingGridHorizontalSpacing w:val="110"/>
  <w:drawingGridVerticalSpacing w:val="187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iResumeStyle" w:val="2"/>
  </w:docVars>
  <w:rsids>
    <w:rsidRoot w:val="00341E22"/>
    <w:rsid w:val="00006BA5"/>
    <w:rsid w:val="00007804"/>
    <w:rsid w:val="00010361"/>
    <w:rsid w:val="0001355A"/>
    <w:rsid w:val="00013952"/>
    <w:rsid w:val="000163B9"/>
    <w:rsid w:val="0001641A"/>
    <w:rsid w:val="0001742E"/>
    <w:rsid w:val="0002060E"/>
    <w:rsid w:val="000219D7"/>
    <w:rsid w:val="00022CB6"/>
    <w:rsid w:val="00024900"/>
    <w:rsid w:val="00031676"/>
    <w:rsid w:val="00031934"/>
    <w:rsid w:val="00031F44"/>
    <w:rsid w:val="000321C4"/>
    <w:rsid w:val="00032651"/>
    <w:rsid w:val="00037843"/>
    <w:rsid w:val="000411B2"/>
    <w:rsid w:val="000413B9"/>
    <w:rsid w:val="000419D2"/>
    <w:rsid w:val="00043676"/>
    <w:rsid w:val="00043970"/>
    <w:rsid w:val="000448AB"/>
    <w:rsid w:val="00047935"/>
    <w:rsid w:val="00047D81"/>
    <w:rsid w:val="0005128A"/>
    <w:rsid w:val="000554E9"/>
    <w:rsid w:val="0005623F"/>
    <w:rsid w:val="00060E26"/>
    <w:rsid w:val="0006132B"/>
    <w:rsid w:val="0006226E"/>
    <w:rsid w:val="00064D13"/>
    <w:rsid w:val="00070EFD"/>
    <w:rsid w:val="00071C04"/>
    <w:rsid w:val="000721F2"/>
    <w:rsid w:val="00081BDD"/>
    <w:rsid w:val="000846FC"/>
    <w:rsid w:val="00086C8E"/>
    <w:rsid w:val="00086D20"/>
    <w:rsid w:val="00093716"/>
    <w:rsid w:val="000A0828"/>
    <w:rsid w:val="000A1CC6"/>
    <w:rsid w:val="000A2393"/>
    <w:rsid w:val="000A3027"/>
    <w:rsid w:val="000A6B63"/>
    <w:rsid w:val="000A78F6"/>
    <w:rsid w:val="000A7971"/>
    <w:rsid w:val="000B0DB1"/>
    <w:rsid w:val="000B72C9"/>
    <w:rsid w:val="000B74E6"/>
    <w:rsid w:val="000C2C62"/>
    <w:rsid w:val="000C2FAD"/>
    <w:rsid w:val="000C42B6"/>
    <w:rsid w:val="000D0DF2"/>
    <w:rsid w:val="000D5056"/>
    <w:rsid w:val="000D6DF4"/>
    <w:rsid w:val="000E0D52"/>
    <w:rsid w:val="000E239A"/>
    <w:rsid w:val="000E4272"/>
    <w:rsid w:val="000E707B"/>
    <w:rsid w:val="000F097A"/>
    <w:rsid w:val="000F215D"/>
    <w:rsid w:val="000F525B"/>
    <w:rsid w:val="000F5773"/>
    <w:rsid w:val="000F75FE"/>
    <w:rsid w:val="00100850"/>
    <w:rsid w:val="00100AF3"/>
    <w:rsid w:val="00103D0E"/>
    <w:rsid w:val="001047E9"/>
    <w:rsid w:val="00104F06"/>
    <w:rsid w:val="001078C2"/>
    <w:rsid w:val="00111545"/>
    <w:rsid w:val="00112726"/>
    <w:rsid w:val="00112ED2"/>
    <w:rsid w:val="00116522"/>
    <w:rsid w:val="00120450"/>
    <w:rsid w:val="00126BCB"/>
    <w:rsid w:val="00127010"/>
    <w:rsid w:val="00127D41"/>
    <w:rsid w:val="00131865"/>
    <w:rsid w:val="00132B05"/>
    <w:rsid w:val="00132B5F"/>
    <w:rsid w:val="00132D76"/>
    <w:rsid w:val="00135316"/>
    <w:rsid w:val="00136716"/>
    <w:rsid w:val="001401F2"/>
    <w:rsid w:val="00141275"/>
    <w:rsid w:val="00151143"/>
    <w:rsid w:val="001532D4"/>
    <w:rsid w:val="00157691"/>
    <w:rsid w:val="001603B3"/>
    <w:rsid w:val="001610AF"/>
    <w:rsid w:val="00163ED5"/>
    <w:rsid w:val="001646ED"/>
    <w:rsid w:val="00171C0D"/>
    <w:rsid w:val="00173374"/>
    <w:rsid w:val="0017441C"/>
    <w:rsid w:val="00175BCA"/>
    <w:rsid w:val="00175C41"/>
    <w:rsid w:val="001769A7"/>
    <w:rsid w:val="001778C6"/>
    <w:rsid w:val="00184C18"/>
    <w:rsid w:val="00185D23"/>
    <w:rsid w:val="00194413"/>
    <w:rsid w:val="0019713B"/>
    <w:rsid w:val="0019757E"/>
    <w:rsid w:val="00197ACE"/>
    <w:rsid w:val="001A0835"/>
    <w:rsid w:val="001A0F35"/>
    <w:rsid w:val="001A361C"/>
    <w:rsid w:val="001A5CF9"/>
    <w:rsid w:val="001A5DC3"/>
    <w:rsid w:val="001B5672"/>
    <w:rsid w:val="001B72DA"/>
    <w:rsid w:val="001D0A7F"/>
    <w:rsid w:val="001D0DAA"/>
    <w:rsid w:val="001D0F60"/>
    <w:rsid w:val="001D133F"/>
    <w:rsid w:val="001D16B5"/>
    <w:rsid w:val="001D46F9"/>
    <w:rsid w:val="001D48E0"/>
    <w:rsid w:val="001D75B4"/>
    <w:rsid w:val="001E0299"/>
    <w:rsid w:val="001E3EC7"/>
    <w:rsid w:val="001E4250"/>
    <w:rsid w:val="001E7A48"/>
    <w:rsid w:val="001F1602"/>
    <w:rsid w:val="001F1C5D"/>
    <w:rsid w:val="001F2800"/>
    <w:rsid w:val="001F5781"/>
    <w:rsid w:val="001F67A1"/>
    <w:rsid w:val="00200412"/>
    <w:rsid w:val="00202FEF"/>
    <w:rsid w:val="002032C5"/>
    <w:rsid w:val="0020368A"/>
    <w:rsid w:val="00203FE5"/>
    <w:rsid w:val="0021797A"/>
    <w:rsid w:val="002205FF"/>
    <w:rsid w:val="00220D59"/>
    <w:rsid w:val="00223AD9"/>
    <w:rsid w:val="002249E2"/>
    <w:rsid w:val="0022684F"/>
    <w:rsid w:val="00234021"/>
    <w:rsid w:val="00235F1A"/>
    <w:rsid w:val="0023631E"/>
    <w:rsid w:val="00243E66"/>
    <w:rsid w:val="00243FDF"/>
    <w:rsid w:val="00244446"/>
    <w:rsid w:val="002459CF"/>
    <w:rsid w:val="002469D4"/>
    <w:rsid w:val="00250254"/>
    <w:rsid w:val="00252316"/>
    <w:rsid w:val="0025397A"/>
    <w:rsid w:val="00254040"/>
    <w:rsid w:val="00257EF4"/>
    <w:rsid w:val="0026116D"/>
    <w:rsid w:val="002615A6"/>
    <w:rsid w:val="002679AD"/>
    <w:rsid w:val="00270C35"/>
    <w:rsid w:val="00271F3A"/>
    <w:rsid w:val="002773E3"/>
    <w:rsid w:val="0028155B"/>
    <w:rsid w:val="00282E36"/>
    <w:rsid w:val="00287CFC"/>
    <w:rsid w:val="0029189C"/>
    <w:rsid w:val="0029199A"/>
    <w:rsid w:val="00295483"/>
    <w:rsid w:val="00297597"/>
    <w:rsid w:val="002A0E8F"/>
    <w:rsid w:val="002A1543"/>
    <w:rsid w:val="002A1801"/>
    <w:rsid w:val="002A64EA"/>
    <w:rsid w:val="002A6BCE"/>
    <w:rsid w:val="002A7403"/>
    <w:rsid w:val="002A7B53"/>
    <w:rsid w:val="002B0F0C"/>
    <w:rsid w:val="002B1FC7"/>
    <w:rsid w:val="002B38E2"/>
    <w:rsid w:val="002B4279"/>
    <w:rsid w:val="002B4D8E"/>
    <w:rsid w:val="002B4F0E"/>
    <w:rsid w:val="002B6754"/>
    <w:rsid w:val="002C07E7"/>
    <w:rsid w:val="002C1C2C"/>
    <w:rsid w:val="002C3153"/>
    <w:rsid w:val="002C3FDD"/>
    <w:rsid w:val="002C5E22"/>
    <w:rsid w:val="002C61EB"/>
    <w:rsid w:val="002C62CB"/>
    <w:rsid w:val="002D4B4A"/>
    <w:rsid w:val="002D4F40"/>
    <w:rsid w:val="002E01A5"/>
    <w:rsid w:val="002E196A"/>
    <w:rsid w:val="002E1FBF"/>
    <w:rsid w:val="002E5909"/>
    <w:rsid w:val="002F07B8"/>
    <w:rsid w:val="002F4694"/>
    <w:rsid w:val="002F4FD5"/>
    <w:rsid w:val="002F52A2"/>
    <w:rsid w:val="002F5DE6"/>
    <w:rsid w:val="002F676C"/>
    <w:rsid w:val="00300B3D"/>
    <w:rsid w:val="00300C89"/>
    <w:rsid w:val="003018D5"/>
    <w:rsid w:val="00302B87"/>
    <w:rsid w:val="00302DC8"/>
    <w:rsid w:val="003030C9"/>
    <w:rsid w:val="0030616E"/>
    <w:rsid w:val="003102DD"/>
    <w:rsid w:val="00310822"/>
    <w:rsid w:val="003108B2"/>
    <w:rsid w:val="00313150"/>
    <w:rsid w:val="0031485B"/>
    <w:rsid w:val="00315099"/>
    <w:rsid w:val="00317BA7"/>
    <w:rsid w:val="00320E2A"/>
    <w:rsid w:val="00321719"/>
    <w:rsid w:val="00322648"/>
    <w:rsid w:val="0032715D"/>
    <w:rsid w:val="003275F0"/>
    <w:rsid w:val="0034033F"/>
    <w:rsid w:val="00341E22"/>
    <w:rsid w:val="003422DD"/>
    <w:rsid w:val="00342DF4"/>
    <w:rsid w:val="00343ACD"/>
    <w:rsid w:val="003449E5"/>
    <w:rsid w:val="003460A9"/>
    <w:rsid w:val="00347378"/>
    <w:rsid w:val="00350357"/>
    <w:rsid w:val="0035522F"/>
    <w:rsid w:val="00355DA8"/>
    <w:rsid w:val="003567E2"/>
    <w:rsid w:val="00356AD6"/>
    <w:rsid w:val="0035723D"/>
    <w:rsid w:val="003579AD"/>
    <w:rsid w:val="00360D6E"/>
    <w:rsid w:val="00360FD6"/>
    <w:rsid w:val="00362A69"/>
    <w:rsid w:val="00365026"/>
    <w:rsid w:val="0036735B"/>
    <w:rsid w:val="00370753"/>
    <w:rsid w:val="00370AF6"/>
    <w:rsid w:val="003713EA"/>
    <w:rsid w:val="00371727"/>
    <w:rsid w:val="003722FB"/>
    <w:rsid w:val="00376180"/>
    <w:rsid w:val="00377317"/>
    <w:rsid w:val="0038001A"/>
    <w:rsid w:val="0038230E"/>
    <w:rsid w:val="0038547A"/>
    <w:rsid w:val="00385628"/>
    <w:rsid w:val="003876E1"/>
    <w:rsid w:val="0039116E"/>
    <w:rsid w:val="003939FF"/>
    <w:rsid w:val="003A4920"/>
    <w:rsid w:val="003A583A"/>
    <w:rsid w:val="003A62EB"/>
    <w:rsid w:val="003A6A6E"/>
    <w:rsid w:val="003A7BCD"/>
    <w:rsid w:val="003B0801"/>
    <w:rsid w:val="003B1D04"/>
    <w:rsid w:val="003B6078"/>
    <w:rsid w:val="003B7A87"/>
    <w:rsid w:val="003C0850"/>
    <w:rsid w:val="003C100E"/>
    <w:rsid w:val="003C236D"/>
    <w:rsid w:val="003C4B64"/>
    <w:rsid w:val="003C6816"/>
    <w:rsid w:val="003C7670"/>
    <w:rsid w:val="003D0135"/>
    <w:rsid w:val="003D3DAC"/>
    <w:rsid w:val="003D544B"/>
    <w:rsid w:val="003D743E"/>
    <w:rsid w:val="003D7A9E"/>
    <w:rsid w:val="003E4A7C"/>
    <w:rsid w:val="003E5388"/>
    <w:rsid w:val="003E6861"/>
    <w:rsid w:val="003E77E5"/>
    <w:rsid w:val="003E7F3C"/>
    <w:rsid w:val="003F5D5B"/>
    <w:rsid w:val="003F5F14"/>
    <w:rsid w:val="003F7575"/>
    <w:rsid w:val="00400049"/>
    <w:rsid w:val="00400253"/>
    <w:rsid w:val="0040480E"/>
    <w:rsid w:val="00404E49"/>
    <w:rsid w:val="004060BA"/>
    <w:rsid w:val="00406A85"/>
    <w:rsid w:val="00406ABB"/>
    <w:rsid w:val="0040781A"/>
    <w:rsid w:val="004102D8"/>
    <w:rsid w:val="00420650"/>
    <w:rsid w:val="00420661"/>
    <w:rsid w:val="00421FAD"/>
    <w:rsid w:val="00423C05"/>
    <w:rsid w:val="00423E59"/>
    <w:rsid w:val="00431952"/>
    <w:rsid w:val="0043337E"/>
    <w:rsid w:val="00434279"/>
    <w:rsid w:val="00436566"/>
    <w:rsid w:val="004454DD"/>
    <w:rsid w:val="004459F1"/>
    <w:rsid w:val="004462B8"/>
    <w:rsid w:val="00452B82"/>
    <w:rsid w:val="004543F3"/>
    <w:rsid w:val="00455C3C"/>
    <w:rsid w:val="00460433"/>
    <w:rsid w:val="0046049B"/>
    <w:rsid w:val="004604D2"/>
    <w:rsid w:val="00461BF1"/>
    <w:rsid w:val="00464E5B"/>
    <w:rsid w:val="004652AC"/>
    <w:rsid w:val="0046634B"/>
    <w:rsid w:val="00466C38"/>
    <w:rsid w:val="0047116A"/>
    <w:rsid w:val="00471D2E"/>
    <w:rsid w:val="00472D0C"/>
    <w:rsid w:val="00473DFE"/>
    <w:rsid w:val="00474034"/>
    <w:rsid w:val="004750FB"/>
    <w:rsid w:val="0047613D"/>
    <w:rsid w:val="00476276"/>
    <w:rsid w:val="00480774"/>
    <w:rsid w:val="00484641"/>
    <w:rsid w:val="004910BE"/>
    <w:rsid w:val="00492281"/>
    <w:rsid w:val="00493EB4"/>
    <w:rsid w:val="004971DE"/>
    <w:rsid w:val="00497747"/>
    <w:rsid w:val="004A511A"/>
    <w:rsid w:val="004A671E"/>
    <w:rsid w:val="004A7DF1"/>
    <w:rsid w:val="004A7E26"/>
    <w:rsid w:val="004B09AE"/>
    <w:rsid w:val="004B1DD4"/>
    <w:rsid w:val="004B2F88"/>
    <w:rsid w:val="004B416C"/>
    <w:rsid w:val="004B6E2C"/>
    <w:rsid w:val="004B7FC8"/>
    <w:rsid w:val="004C0685"/>
    <w:rsid w:val="004C48CB"/>
    <w:rsid w:val="004C49A3"/>
    <w:rsid w:val="004D0100"/>
    <w:rsid w:val="004D1A07"/>
    <w:rsid w:val="004D25D6"/>
    <w:rsid w:val="004D3426"/>
    <w:rsid w:val="004D7D2C"/>
    <w:rsid w:val="004E31CC"/>
    <w:rsid w:val="004E3C03"/>
    <w:rsid w:val="004E53B2"/>
    <w:rsid w:val="004E638F"/>
    <w:rsid w:val="004E7109"/>
    <w:rsid w:val="004F0840"/>
    <w:rsid w:val="004F0950"/>
    <w:rsid w:val="004F2464"/>
    <w:rsid w:val="004F3319"/>
    <w:rsid w:val="004F51E8"/>
    <w:rsid w:val="004F5753"/>
    <w:rsid w:val="004F592F"/>
    <w:rsid w:val="004F63EA"/>
    <w:rsid w:val="004F7804"/>
    <w:rsid w:val="005003AC"/>
    <w:rsid w:val="005026EA"/>
    <w:rsid w:val="005029BE"/>
    <w:rsid w:val="00502FE9"/>
    <w:rsid w:val="005031EE"/>
    <w:rsid w:val="005036B8"/>
    <w:rsid w:val="00506C88"/>
    <w:rsid w:val="00511F84"/>
    <w:rsid w:val="00513625"/>
    <w:rsid w:val="00514A28"/>
    <w:rsid w:val="00515521"/>
    <w:rsid w:val="005301B9"/>
    <w:rsid w:val="00530F5B"/>
    <w:rsid w:val="0053137B"/>
    <w:rsid w:val="00541FDD"/>
    <w:rsid w:val="00544ACF"/>
    <w:rsid w:val="00546EFB"/>
    <w:rsid w:val="00547267"/>
    <w:rsid w:val="00555155"/>
    <w:rsid w:val="005601EB"/>
    <w:rsid w:val="005603E2"/>
    <w:rsid w:val="005636CF"/>
    <w:rsid w:val="00563884"/>
    <w:rsid w:val="00570C68"/>
    <w:rsid w:val="00571059"/>
    <w:rsid w:val="00572D12"/>
    <w:rsid w:val="0057316C"/>
    <w:rsid w:val="005732CD"/>
    <w:rsid w:val="00574805"/>
    <w:rsid w:val="00575149"/>
    <w:rsid w:val="0057661F"/>
    <w:rsid w:val="0058204E"/>
    <w:rsid w:val="00582050"/>
    <w:rsid w:val="0058265D"/>
    <w:rsid w:val="00582F0A"/>
    <w:rsid w:val="00587868"/>
    <w:rsid w:val="0059357E"/>
    <w:rsid w:val="005A7159"/>
    <w:rsid w:val="005B1981"/>
    <w:rsid w:val="005B1CAF"/>
    <w:rsid w:val="005B1DAA"/>
    <w:rsid w:val="005B46DB"/>
    <w:rsid w:val="005C081B"/>
    <w:rsid w:val="005C26F1"/>
    <w:rsid w:val="005C4ACE"/>
    <w:rsid w:val="005C4E14"/>
    <w:rsid w:val="005C637C"/>
    <w:rsid w:val="005D2E34"/>
    <w:rsid w:val="005D403B"/>
    <w:rsid w:val="005E3FE6"/>
    <w:rsid w:val="005E51E2"/>
    <w:rsid w:val="005E5FC9"/>
    <w:rsid w:val="005E618D"/>
    <w:rsid w:val="005F09BB"/>
    <w:rsid w:val="005F2CBF"/>
    <w:rsid w:val="005F3446"/>
    <w:rsid w:val="005F6805"/>
    <w:rsid w:val="00602EF9"/>
    <w:rsid w:val="006030C5"/>
    <w:rsid w:val="00604328"/>
    <w:rsid w:val="0061461B"/>
    <w:rsid w:val="006149A9"/>
    <w:rsid w:val="006274B5"/>
    <w:rsid w:val="00627F14"/>
    <w:rsid w:val="00630F2A"/>
    <w:rsid w:val="00631FF8"/>
    <w:rsid w:val="006331FF"/>
    <w:rsid w:val="006375F1"/>
    <w:rsid w:val="00641F56"/>
    <w:rsid w:val="00642A7E"/>
    <w:rsid w:val="0064372A"/>
    <w:rsid w:val="00644996"/>
    <w:rsid w:val="00644CCD"/>
    <w:rsid w:val="00644E6D"/>
    <w:rsid w:val="00645827"/>
    <w:rsid w:val="006507B4"/>
    <w:rsid w:val="0065150D"/>
    <w:rsid w:val="006519CF"/>
    <w:rsid w:val="006545AC"/>
    <w:rsid w:val="006553FA"/>
    <w:rsid w:val="006562EB"/>
    <w:rsid w:val="00656462"/>
    <w:rsid w:val="00660A3F"/>
    <w:rsid w:val="00666344"/>
    <w:rsid w:val="006672E6"/>
    <w:rsid w:val="00670617"/>
    <w:rsid w:val="006742CA"/>
    <w:rsid w:val="00675145"/>
    <w:rsid w:val="00676795"/>
    <w:rsid w:val="006775B9"/>
    <w:rsid w:val="00677F44"/>
    <w:rsid w:val="006808A5"/>
    <w:rsid w:val="00680E03"/>
    <w:rsid w:val="00681382"/>
    <w:rsid w:val="0068406F"/>
    <w:rsid w:val="00684550"/>
    <w:rsid w:val="00686692"/>
    <w:rsid w:val="0069318A"/>
    <w:rsid w:val="00694E64"/>
    <w:rsid w:val="006A0C0D"/>
    <w:rsid w:val="006A18A1"/>
    <w:rsid w:val="006A5F5A"/>
    <w:rsid w:val="006B0FF0"/>
    <w:rsid w:val="006B1531"/>
    <w:rsid w:val="006B34D0"/>
    <w:rsid w:val="006B415B"/>
    <w:rsid w:val="006B4A91"/>
    <w:rsid w:val="006B7FD1"/>
    <w:rsid w:val="006C0E1E"/>
    <w:rsid w:val="006C42C1"/>
    <w:rsid w:val="006C59B6"/>
    <w:rsid w:val="006D067E"/>
    <w:rsid w:val="006D1855"/>
    <w:rsid w:val="006D3D34"/>
    <w:rsid w:val="006D7104"/>
    <w:rsid w:val="006E03FB"/>
    <w:rsid w:val="006E0EE7"/>
    <w:rsid w:val="006E4E5A"/>
    <w:rsid w:val="006F000E"/>
    <w:rsid w:val="006F1E16"/>
    <w:rsid w:val="006F3857"/>
    <w:rsid w:val="006F3D10"/>
    <w:rsid w:val="006F3F94"/>
    <w:rsid w:val="006F56B1"/>
    <w:rsid w:val="006F5AAC"/>
    <w:rsid w:val="006F66E5"/>
    <w:rsid w:val="006F751C"/>
    <w:rsid w:val="007015F5"/>
    <w:rsid w:val="00704D4F"/>
    <w:rsid w:val="0070596D"/>
    <w:rsid w:val="00706662"/>
    <w:rsid w:val="00706B4F"/>
    <w:rsid w:val="00710348"/>
    <w:rsid w:val="00712C40"/>
    <w:rsid w:val="00714D1E"/>
    <w:rsid w:val="00715E38"/>
    <w:rsid w:val="00716D35"/>
    <w:rsid w:val="00717D3A"/>
    <w:rsid w:val="00720122"/>
    <w:rsid w:val="007201B1"/>
    <w:rsid w:val="00720975"/>
    <w:rsid w:val="00725B13"/>
    <w:rsid w:val="0073138B"/>
    <w:rsid w:val="00731E76"/>
    <w:rsid w:val="007339F8"/>
    <w:rsid w:val="007354D2"/>
    <w:rsid w:val="00735B61"/>
    <w:rsid w:val="007360DF"/>
    <w:rsid w:val="00740BC7"/>
    <w:rsid w:val="00743ADE"/>
    <w:rsid w:val="00745C4F"/>
    <w:rsid w:val="00754176"/>
    <w:rsid w:val="00754E6E"/>
    <w:rsid w:val="00756E1A"/>
    <w:rsid w:val="00760790"/>
    <w:rsid w:val="00763BC9"/>
    <w:rsid w:val="00766095"/>
    <w:rsid w:val="007704EA"/>
    <w:rsid w:val="007711CB"/>
    <w:rsid w:val="007713CE"/>
    <w:rsid w:val="00772D91"/>
    <w:rsid w:val="00774E15"/>
    <w:rsid w:val="00780DC8"/>
    <w:rsid w:val="00785C3C"/>
    <w:rsid w:val="00791647"/>
    <w:rsid w:val="00793EBB"/>
    <w:rsid w:val="007955C4"/>
    <w:rsid w:val="0079577C"/>
    <w:rsid w:val="00795A0D"/>
    <w:rsid w:val="007A2071"/>
    <w:rsid w:val="007A28E0"/>
    <w:rsid w:val="007A2F11"/>
    <w:rsid w:val="007A3A52"/>
    <w:rsid w:val="007A4F0F"/>
    <w:rsid w:val="007A5065"/>
    <w:rsid w:val="007B2FB7"/>
    <w:rsid w:val="007B321A"/>
    <w:rsid w:val="007B69EB"/>
    <w:rsid w:val="007B7E4A"/>
    <w:rsid w:val="007C0667"/>
    <w:rsid w:val="007C12A0"/>
    <w:rsid w:val="007C1C91"/>
    <w:rsid w:val="007C252C"/>
    <w:rsid w:val="007C3E10"/>
    <w:rsid w:val="007C5BCD"/>
    <w:rsid w:val="007C5C07"/>
    <w:rsid w:val="007C7E8F"/>
    <w:rsid w:val="007D174C"/>
    <w:rsid w:val="007D2786"/>
    <w:rsid w:val="007D5055"/>
    <w:rsid w:val="007E1306"/>
    <w:rsid w:val="007E1ED2"/>
    <w:rsid w:val="007E5E3F"/>
    <w:rsid w:val="007F08FA"/>
    <w:rsid w:val="007F1220"/>
    <w:rsid w:val="007F573D"/>
    <w:rsid w:val="007F786C"/>
    <w:rsid w:val="00800609"/>
    <w:rsid w:val="00801A26"/>
    <w:rsid w:val="008052EC"/>
    <w:rsid w:val="00806413"/>
    <w:rsid w:val="00807999"/>
    <w:rsid w:val="00810D22"/>
    <w:rsid w:val="008145C7"/>
    <w:rsid w:val="00817D3E"/>
    <w:rsid w:val="00820039"/>
    <w:rsid w:val="00820AFB"/>
    <w:rsid w:val="008218CE"/>
    <w:rsid w:val="008222C9"/>
    <w:rsid w:val="008239F5"/>
    <w:rsid w:val="008249FA"/>
    <w:rsid w:val="00831C6B"/>
    <w:rsid w:val="00831E32"/>
    <w:rsid w:val="00835FD7"/>
    <w:rsid w:val="00836B73"/>
    <w:rsid w:val="0083792B"/>
    <w:rsid w:val="00837D7E"/>
    <w:rsid w:val="00840F72"/>
    <w:rsid w:val="0084287D"/>
    <w:rsid w:val="00844C9E"/>
    <w:rsid w:val="0084560C"/>
    <w:rsid w:val="008464AA"/>
    <w:rsid w:val="00846DF1"/>
    <w:rsid w:val="00850FB7"/>
    <w:rsid w:val="00853258"/>
    <w:rsid w:val="008558F8"/>
    <w:rsid w:val="0086314D"/>
    <w:rsid w:val="00866414"/>
    <w:rsid w:val="008672C3"/>
    <w:rsid w:val="0087072B"/>
    <w:rsid w:val="00871426"/>
    <w:rsid w:val="0087407B"/>
    <w:rsid w:val="00874EFA"/>
    <w:rsid w:val="0087614E"/>
    <w:rsid w:val="0087654A"/>
    <w:rsid w:val="00884A0E"/>
    <w:rsid w:val="00886570"/>
    <w:rsid w:val="00886D57"/>
    <w:rsid w:val="008911A5"/>
    <w:rsid w:val="00891E80"/>
    <w:rsid w:val="00892048"/>
    <w:rsid w:val="00894B2A"/>
    <w:rsid w:val="00894B78"/>
    <w:rsid w:val="008A0B16"/>
    <w:rsid w:val="008A27F5"/>
    <w:rsid w:val="008A2EFA"/>
    <w:rsid w:val="008A6493"/>
    <w:rsid w:val="008B07EE"/>
    <w:rsid w:val="008B086B"/>
    <w:rsid w:val="008B44B4"/>
    <w:rsid w:val="008B4791"/>
    <w:rsid w:val="008C0310"/>
    <w:rsid w:val="008C1E3A"/>
    <w:rsid w:val="008C7BD9"/>
    <w:rsid w:val="008D05AF"/>
    <w:rsid w:val="008D3747"/>
    <w:rsid w:val="008D3A4E"/>
    <w:rsid w:val="008D582C"/>
    <w:rsid w:val="008D6FC0"/>
    <w:rsid w:val="008E0B2E"/>
    <w:rsid w:val="008E1FCD"/>
    <w:rsid w:val="008E2B62"/>
    <w:rsid w:val="008E3F43"/>
    <w:rsid w:val="008E4681"/>
    <w:rsid w:val="008E5E72"/>
    <w:rsid w:val="008F02AD"/>
    <w:rsid w:val="008F5E88"/>
    <w:rsid w:val="009026AB"/>
    <w:rsid w:val="009026B5"/>
    <w:rsid w:val="00902A31"/>
    <w:rsid w:val="00904C56"/>
    <w:rsid w:val="0090576E"/>
    <w:rsid w:val="009059A0"/>
    <w:rsid w:val="00911582"/>
    <w:rsid w:val="00912D74"/>
    <w:rsid w:val="009139EA"/>
    <w:rsid w:val="00920BD6"/>
    <w:rsid w:val="009227E8"/>
    <w:rsid w:val="00923EF9"/>
    <w:rsid w:val="0092418C"/>
    <w:rsid w:val="009273DF"/>
    <w:rsid w:val="00927EDD"/>
    <w:rsid w:val="00932DEF"/>
    <w:rsid w:val="00932E1E"/>
    <w:rsid w:val="00933344"/>
    <w:rsid w:val="0093642C"/>
    <w:rsid w:val="00937D9E"/>
    <w:rsid w:val="0094217B"/>
    <w:rsid w:val="00943641"/>
    <w:rsid w:val="009460BB"/>
    <w:rsid w:val="009469FD"/>
    <w:rsid w:val="00946D56"/>
    <w:rsid w:val="009472EC"/>
    <w:rsid w:val="00950A1E"/>
    <w:rsid w:val="00950D1D"/>
    <w:rsid w:val="0095138C"/>
    <w:rsid w:val="009520BB"/>
    <w:rsid w:val="00952E69"/>
    <w:rsid w:val="009547CF"/>
    <w:rsid w:val="00954AAA"/>
    <w:rsid w:val="00954F96"/>
    <w:rsid w:val="00955520"/>
    <w:rsid w:val="00955E6B"/>
    <w:rsid w:val="0096116A"/>
    <w:rsid w:val="00963E21"/>
    <w:rsid w:val="00964314"/>
    <w:rsid w:val="009646F4"/>
    <w:rsid w:val="00966585"/>
    <w:rsid w:val="009700DF"/>
    <w:rsid w:val="009713AD"/>
    <w:rsid w:val="009728A2"/>
    <w:rsid w:val="00973DA5"/>
    <w:rsid w:val="00974C63"/>
    <w:rsid w:val="00975620"/>
    <w:rsid w:val="009757AE"/>
    <w:rsid w:val="00976628"/>
    <w:rsid w:val="00976EC9"/>
    <w:rsid w:val="00981123"/>
    <w:rsid w:val="009819F7"/>
    <w:rsid w:val="00982204"/>
    <w:rsid w:val="0098284F"/>
    <w:rsid w:val="00982F06"/>
    <w:rsid w:val="00983105"/>
    <w:rsid w:val="0098346C"/>
    <w:rsid w:val="00990860"/>
    <w:rsid w:val="00992A33"/>
    <w:rsid w:val="009A04A4"/>
    <w:rsid w:val="009A0D72"/>
    <w:rsid w:val="009B391B"/>
    <w:rsid w:val="009B3BBD"/>
    <w:rsid w:val="009B42C5"/>
    <w:rsid w:val="009C08F6"/>
    <w:rsid w:val="009C10D8"/>
    <w:rsid w:val="009C2E9E"/>
    <w:rsid w:val="009C3A06"/>
    <w:rsid w:val="009C6283"/>
    <w:rsid w:val="009C7B9F"/>
    <w:rsid w:val="009C7D34"/>
    <w:rsid w:val="009D0DD9"/>
    <w:rsid w:val="009D2946"/>
    <w:rsid w:val="009D2A0E"/>
    <w:rsid w:val="009D38E9"/>
    <w:rsid w:val="009D4844"/>
    <w:rsid w:val="009D66E0"/>
    <w:rsid w:val="009E2AF0"/>
    <w:rsid w:val="009E76C1"/>
    <w:rsid w:val="009E78CC"/>
    <w:rsid w:val="009F2D56"/>
    <w:rsid w:val="009F4903"/>
    <w:rsid w:val="009F4FAF"/>
    <w:rsid w:val="009F7247"/>
    <w:rsid w:val="00A01D77"/>
    <w:rsid w:val="00A05AE7"/>
    <w:rsid w:val="00A05C59"/>
    <w:rsid w:val="00A06A6E"/>
    <w:rsid w:val="00A10ABD"/>
    <w:rsid w:val="00A114C4"/>
    <w:rsid w:val="00A12CD3"/>
    <w:rsid w:val="00A1685A"/>
    <w:rsid w:val="00A20579"/>
    <w:rsid w:val="00A20F90"/>
    <w:rsid w:val="00A213BD"/>
    <w:rsid w:val="00A23504"/>
    <w:rsid w:val="00A23904"/>
    <w:rsid w:val="00A333B8"/>
    <w:rsid w:val="00A36A33"/>
    <w:rsid w:val="00A37D94"/>
    <w:rsid w:val="00A40CEC"/>
    <w:rsid w:val="00A44B76"/>
    <w:rsid w:val="00A51BD5"/>
    <w:rsid w:val="00A521AA"/>
    <w:rsid w:val="00A5220C"/>
    <w:rsid w:val="00A54A66"/>
    <w:rsid w:val="00A55F1E"/>
    <w:rsid w:val="00A604EC"/>
    <w:rsid w:val="00A60CBF"/>
    <w:rsid w:val="00A67F0D"/>
    <w:rsid w:val="00A73268"/>
    <w:rsid w:val="00A741D0"/>
    <w:rsid w:val="00A75740"/>
    <w:rsid w:val="00A764C0"/>
    <w:rsid w:val="00A76EA7"/>
    <w:rsid w:val="00A7720A"/>
    <w:rsid w:val="00A827ED"/>
    <w:rsid w:val="00A87858"/>
    <w:rsid w:val="00A87F5C"/>
    <w:rsid w:val="00A90AE4"/>
    <w:rsid w:val="00A90CB8"/>
    <w:rsid w:val="00A969A2"/>
    <w:rsid w:val="00AA15CE"/>
    <w:rsid w:val="00AA2174"/>
    <w:rsid w:val="00AA3891"/>
    <w:rsid w:val="00AA44B3"/>
    <w:rsid w:val="00AB38C6"/>
    <w:rsid w:val="00AB493B"/>
    <w:rsid w:val="00AB5DF7"/>
    <w:rsid w:val="00AB5FBB"/>
    <w:rsid w:val="00AC0639"/>
    <w:rsid w:val="00AC0807"/>
    <w:rsid w:val="00AC35D3"/>
    <w:rsid w:val="00AC3A65"/>
    <w:rsid w:val="00AD52FE"/>
    <w:rsid w:val="00AD78AE"/>
    <w:rsid w:val="00AD79D8"/>
    <w:rsid w:val="00AE1F11"/>
    <w:rsid w:val="00AE3A67"/>
    <w:rsid w:val="00AE54EA"/>
    <w:rsid w:val="00AE57B8"/>
    <w:rsid w:val="00AE6008"/>
    <w:rsid w:val="00AE60CA"/>
    <w:rsid w:val="00AE718D"/>
    <w:rsid w:val="00AF09D5"/>
    <w:rsid w:val="00AF0B2E"/>
    <w:rsid w:val="00AF14E8"/>
    <w:rsid w:val="00AF29B7"/>
    <w:rsid w:val="00AF3EDE"/>
    <w:rsid w:val="00AF4356"/>
    <w:rsid w:val="00AF4A74"/>
    <w:rsid w:val="00AF5821"/>
    <w:rsid w:val="00AF5BBC"/>
    <w:rsid w:val="00AF7613"/>
    <w:rsid w:val="00B018BE"/>
    <w:rsid w:val="00B01917"/>
    <w:rsid w:val="00B01B2B"/>
    <w:rsid w:val="00B04F69"/>
    <w:rsid w:val="00B06AF0"/>
    <w:rsid w:val="00B12158"/>
    <w:rsid w:val="00B128CD"/>
    <w:rsid w:val="00B13363"/>
    <w:rsid w:val="00B1527E"/>
    <w:rsid w:val="00B15DE7"/>
    <w:rsid w:val="00B17C93"/>
    <w:rsid w:val="00B26D9F"/>
    <w:rsid w:val="00B325ED"/>
    <w:rsid w:val="00B35AE9"/>
    <w:rsid w:val="00B360A8"/>
    <w:rsid w:val="00B404EE"/>
    <w:rsid w:val="00B4447B"/>
    <w:rsid w:val="00B44E59"/>
    <w:rsid w:val="00B47C68"/>
    <w:rsid w:val="00B5025F"/>
    <w:rsid w:val="00B506E3"/>
    <w:rsid w:val="00B54DF1"/>
    <w:rsid w:val="00B5539B"/>
    <w:rsid w:val="00B565B2"/>
    <w:rsid w:val="00B606DB"/>
    <w:rsid w:val="00B6130D"/>
    <w:rsid w:val="00B61404"/>
    <w:rsid w:val="00B61B47"/>
    <w:rsid w:val="00B62D24"/>
    <w:rsid w:val="00B6323B"/>
    <w:rsid w:val="00B66BBD"/>
    <w:rsid w:val="00B70AE3"/>
    <w:rsid w:val="00B711C4"/>
    <w:rsid w:val="00B73A35"/>
    <w:rsid w:val="00B765D4"/>
    <w:rsid w:val="00B77D9A"/>
    <w:rsid w:val="00B80106"/>
    <w:rsid w:val="00B8053B"/>
    <w:rsid w:val="00B853E5"/>
    <w:rsid w:val="00B91479"/>
    <w:rsid w:val="00B917DF"/>
    <w:rsid w:val="00B93F0A"/>
    <w:rsid w:val="00B94FB9"/>
    <w:rsid w:val="00B96C6B"/>
    <w:rsid w:val="00BA0DD5"/>
    <w:rsid w:val="00BA36FD"/>
    <w:rsid w:val="00BB6C6C"/>
    <w:rsid w:val="00BC06C2"/>
    <w:rsid w:val="00BC1C55"/>
    <w:rsid w:val="00BC2C9E"/>
    <w:rsid w:val="00BC4D42"/>
    <w:rsid w:val="00BC6282"/>
    <w:rsid w:val="00BC698C"/>
    <w:rsid w:val="00BC7A88"/>
    <w:rsid w:val="00BC7BC6"/>
    <w:rsid w:val="00BD270F"/>
    <w:rsid w:val="00BD299D"/>
    <w:rsid w:val="00BD39A5"/>
    <w:rsid w:val="00BD3A81"/>
    <w:rsid w:val="00BD539C"/>
    <w:rsid w:val="00BD78CC"/>
    <w:rsid w:val="00BE1A7D"/>
    <w:rsid w:val="00BE43F2"/>
    <w:rsid w:val="00BE782B"/>
    <w:rsid w:val="00BF21FE"/>
    <w:rsid w:val="00BF388A"/>
    <w:rsid w:val="00BF4A49"/>
    <w:rsid w:val="00BF5771"/>
    <w:rsid w:val="00BF7B81"/>
    <w:rsid w:val="00C0090D"/>
    <w:rsid w:val="00C01164"/>
    <w:rsid w:val="00C01192"/>
    <w:rsid w:val="00C01414"/>
    <w:rsid w:val="00C01768"/>
    <w:rsid w:val="00C041E6"/>
    <w:rsid w:val="00C05F2D"/>
    <w:rsid w:val="00C07EA3"/>
    <w:rsid w:val="00C1191F"/>
    <w:rsid w:val="00C16202"/>
    <w:rsid w:val="00C1769E"/>
    <w:rsid w:val="00C20FD7"/>
    <w:rsid w:val="00C23C31"/>
    <w:rsid w:val="00C322BB"/>
    <w:rsid w:val="00C347EB"/>
    <w:rsid w:val="00C372E1"/>
    <w:rsid w:val="00C417DF"/>
    <w:rsid w:val="00C41FC2"/>
    <w:rsid w:val="00C44ACD"/>
    <w:rsid w:val="00C44DF9"/>
    <w:rsid w:val="00C44EC7"/>
    <w:rsid w:val="00C45DEF"/>
    <w:rsid w:val="00C46422"/>
    <w:rsid w:val="00C46DA8"/>
    <w:rsid w:val="00C47DAD"/>
    <w:rsid w:val="00C50A14"/>
    <w:rsid w:val="00C529CE"/>
    <w:rsid w:val="00C52FD4"/>
    <w:rsid w:val="00C5425F"/>
    <w:rsid w:val="00C54D13"/>
    <w:rsid w:val="00C60187"/>
    <w:rsid w:val="00C6333D"/>
    <w:rsid w:val="00C64650"/>
    <w:rsid w:val="00C6526F"/>
    <w:rsid w:val="00C6782B"/>
    <w:rsid w:val="00C70FCD"/>
    <w:rsid w:val="00C710B2"/>
    <w:rsid w:val="00C71C46"/>
    <w:rsid w:val="00C7344C"/>
    <w:rsid w:val="00C737B0"/>
    <w:rsid w:val="00C74629"/>
    <w:rsid w:val="00C80E4C"/>
    <w:rsid w:val="00C81226"/>
    <w:rsid w:val="00C82B7E"/>
    <w:rsid w:val="00C8370D"/>
    <w:rsid w:val="00C838C6"/>
    <w:rsid w:val="00C8632A"/>
    <w:rsid w:val="00C904C4"/>
    <w:rsid w:val="00C90869"/>
    <w:rsid w:val="00C923B2"/>
    <w:rsid w:val="00C93AC2"/>
    <w:rsid w:val="00CA37CC"/>
    <w:rsid w:val="00CA42F9"/>
    <w:rsid w:val="00CA6495"/>
    <w:rsid w:val="00CA7FA7"/>
    <w:rsid w:val="00CB39DE"/>
    <w:rsid w:val="00CB6374"/>
    <w:rsid w:val="00CB638E"/>
    <w:rsid w:val="00CB64A8"/>
    <w:rsid w:val="00CB6F13"/>
    <w:rsid w:val="00CC43A2"/>
    <w:rsid w:val="00CC4CB9"/>
    <w:rsid w:val="00CC5879"/>
    <w:rsid w:val="00CC6628"/>
    <w:rsid w:val="00CD1CD2"/>
    <w:rsid w:val="00CD56BE"/>
    <w:rsid w:val="00CD5812"/>
    <w:rsid w:val="00CE32B7"/>
    <w:rsid w:val="00CE3EAA"/>
    <w:rsid w:val="00CE7BF3"/>
    <w:rsid w:val="00CF05E6"/>
    <w:rsid w:val="00CF155E"/>
    <w:rsid w:val="00CF7993"/>
    <w:rsid w:val="00CF7C9E"/>
    <w:rsid w:val="00D14966"/>
    <w:rsid w:val="00D17A47"/>
    <w:rsid w:val="00D20643"/>
    <w:rsid w:val="00D213CF"/>
    <w:rsid w:val="00D21E41"/>
    <w:rsid w:val="00D235BF"/>
    <w:rsid w:val="00D24853"/>
    <w:rsid w:val="00D26EF8"/>
    <w:rsid w:val="00D33C7D"/>
    <w:rsid w:val="00D3778D"/>
    <w:rsid w:val="00D433B2"/>
    <w:rsid w:val="00D45C31"/>
    <w:rsid w:val="00D46638"/>
    <w:rsid w:val="00D517DD"/>
    <w:rsid w:val="00D51F8D"/>
    <w:rsid w:val="00D5240D"/>
    <w:rsid w:val="00D5470E"/>
    <w:rsid w:val="00D57A33"/>
    <w:rsid w:val="00D60D30"/>
    <w:rsid w:val="00D61ED8"/>
    <w:rsid w:val="00D62EE7"/>
    <w:rsid w:val="00D63C92"/>
    <w:rsid w:val="00D63FB9"/>
    <w:rsid w:val="00D64D50"/>
    <w:rsid w:val="00D65823"/>
    <w:rsid w:val="00D66844"/>
    <w:rsid w:val="00D72772"/>
    <w:rsid w:val="00D749D0"/>
    <w:rsid w:val="00D76544"/>
    <w:rsid w:val="00D77D52"/>
    <w:rsid w:val="00D805CD"/>
    <w:rsid w:val="00D80901"/>
    <w:rsid w:val="00D81713"/>
    <w:rsid w:val="00D81728"/>
    <w:rsid w:val="00D81FD5"/>
    <w:rsid w:val="00D825A6"/>
    <w:rsid w:val="00D83A89"/>
    <w:rsid w:val="00D84B68"/>
    <w:rsid w:val="00D85150"/>
    <w:rsid w:val="00D86D5D"/>
    <w:rsid w:val="00D87392"/>
    <w:rsid w:val="00D874C4"/>
    <w:rsid w:val="00D87F42"/>
    <w:rsid w:val="00D93822"/>
    <w:rsid w:val="00D94905"/>
    <w:rsid w:val="00DA310E"/>
    <w:rsid w:val="00DA3EE9"/>
    <w:rsid w:val="00DA46CA"/>
    <w:rsid w:val="00DA7718"/>
    <w:rsid w:val="00DB26DD"/>
    <w:rsid w:val="00DB6675"/>
    <w:rsid w:val="00DB67E3"/>
    <w:rsid w:val="00DC12B8"/>
    <w:rsid w:val="00DC34F7"/>
    <w:rsid w:val="00DC38C1"/>
    <w:rsid w:val="00DC3FDA"/>
    <w:rsid w:val="00DC5ED0"/>
    <w:rsid w:val="00DC6BB9"/>
    <w:rsid w:val="00DC74C3"/>
    <w:rsid w:val="00DC7D91"/>
    <w:rsid w:val="00DC7ED3"/>
    <w:rsid w:val="00DD015B"/>
    <w:rsid w:val="00DE04A7"/>
    <w:rsid w:val="00DE1B03"/>
    <w:rsid w:val="00DE42D5"/>
    <w:rsid w:val="00DE6399"/>
    <w:rsid w:val="00DE7AAD"/>
    <w:rsid w:val="00DF2B1F"/>
    <w:rsid w:val="00DF4BE0"/>
    <w:rsid w:val="00E002F9"/>
    <w:rsid w:val="00E00B2D"/>
    <w:rsid w:val="00E01693"/>
    <w:rsid w:val="00E01F23"/>
    <w:rsid w:val="00E02AD3"/>
    <w:rsid w:val="00E068A7"/>
    <w:rsid w:val="00E07ED2"/>
    <w:rsid w:val="00E10373"/>
    <w:rsid w:val="00E12F3C"/>
    <w:rsid w:val="00E13C93"/>
    <w:rsid w:val="00E13D98"/>
    <w:rsid w:val="00E14CF2"/>
    <w:rsid w:val="00E16468"/>
    <w:rsid w:val="00E1660D"/>
    <w:rsid w:val="00E16B17"/>
    <w:rsid w:val="00E17160"/>
    <w:rsid w:val="00E21BE7"/>
    <w:rsid w:val="00E24220"/>
    <w:rsid w:val="00E24DCF"/>
    <w:rsid w:val="00E25322"/>
    <w:rsid w:val="00E2724E"/>
    <w:rsid w:val="00E31672"/>
    <w:rsid w:val="00E34434"/>
    <w:rsid w:val="00E347D3"/>
    <w:rsid w:val="00E36A58"/>
    <w:rsid w:val="00E36AE2"/>
    <w:rsid w:val="00E37A56"/>
    <w:rsid w:val="00E409D0"/>
    <w:rsid w:val="00E40CCD"/>
    <w:rsid w:val="00E41454"/>
    <w:rsid w:val="00E50E71"/>
    <w:rsid w:val="00E51534"/>
    <w:rsid w:val="00E54D99"/>
    <w:rsid w:val="00E64EA5"/>
    <w:rsid w:val="00E66183"/>
    <w:rsid w:val="00E678A4"/>
    <w:rsid w:val="00E70090"/>
    <w:rsid w:val="00E711C2"/>
    <w:rsid w:val="00E71E4C"/>
    <w:rsid w:val="00E731C9"/>
    <w:rsid w:val="00E760BA"/>
    <w:rsid w:val="00E8368D"/>
    <w:rsid w:val="00E85A6B"/>
    <w:rsid w:val="00E875AD"/>
    <w:rsid w:val="00E92BF1"/>
    <w:rsid w:val="00E938F3"/>
    <w:rsid w:val="00E941F7"/>
    <w:rsid w:val="00E95313"/>
    <w:rsid w:val="00E95425"/>
    <w:rsid w:val="00E962F1"/>
    <w:rsid w:val="00EA16EA"/>
    <w:rsid w:val="00EA2DAB"/>
    <w:rsid w:val="00EA5A08"/>
    <w:rsid w:val="00EB18DB"/>
    <w:rsid w:val="00EB3034"/>
    <w:rsid w:val="00EB54D7"/>
    <w:rsid w:val="00EB59D3"/>
    <w:rsid w:val="00EB7AB7"/>
    <w:rsid w:val="00EC240A"/>
    <w:rsid w:val="00EC4653"/>
    <w:rsid w:val="00EC4B3C"/>
    <w:rsid w:val="00ED1E55"/>
    <w:rsid w:val="00ED23B8"/>
    <w:rsid w:val="00ED317B"/>
    <w:rsid w:val="00ED43BE"/>
    <w:rsid w:val="00ED5B85"/>
    <w:rsid w:val="00ED5BFF"/>
    <w:rsid w:val="00EE3C5C"/>
    <w:rsid w:val="00EE4753"/>
    <w:rsid w:val="00EE635A"/>
    <w:rsid w:val="00EE788F"/>
    <w:rsid w:val="00EF09CF"/>
    <w:rsid w:val="00EF1663"/>
    <w:rsid w:val="00EF201D"/>
    <w:rsid w:val="00F0041D"/>
    <w:rsid w:val="00F028A2"/>
    <w:rsid w:val="00F03B0F"/>
    <w:rsid w:val="00F05BF3"/>
    <w:rsid w:val="00F05FCD"/>
    <w:rsid w:val="00F10B6E"/>
    <w:rsid w:val="00F120E9"/>
    <w:rsid w:val="00F128E7"/>
    <w:rsid w:val="00F12F4C"/>
    <w:rsid w:val="00F1325D"/>
    <w:rsid w:val="00F161F2"/>
    <w:rsid w:val="00F16722"/>
    <w:rsid w:val="00F21F13"/>
    <w:rsid w:val="00F21FE6"/>
    <w:rsid w:val="00F2519D"/>
    <w:rsid w:val="00F25A67"/>
    <w:rsid w:val="00F27A32"/>
    <w:rsid w:val="00F30E71"/>
    <w:rsid w:val="00F32A3B"/>
    <w:rsid w:val="00F337C1"/>
    <w:rsid w:val="00F34F77"/>
    <w:rsid w:val="00F35F63"/>
    <w:rsid w:val="00F37A92"/>
    <w:rsid w:val="00F421EC"/>
    <w:rsid w:val="00F45B7E"/>
    <w:rsid w:val="00F46387"/>
    <w:rsid w:val="00F5005A"/>
    <w:rsid w:val="00F50674"/>
    <w:rsid w:val="00F51749"/>
    <w:rsid w:val="00F53462"/>
    <w:rsid w:val="00F60002"/>
    <w:rsid w:val="00F60942"/>
    <w:rsid w:val="00F60C94"/>
    <w:rsid w:val="00F60DEE"/>
    <w:rsid w:val="00F62A4F"/>
    <w:rsid w:val="00F62D0F"/>
    <w:rsid w:val="00F631A9"/>
    <w:rsid w:val="00F6533B"/>
    <w:rsid w:val="00F65468"/>
    <w:rsid w:val="00F70778"/>
    <w:rsid w:val="00F7148E"/>
    <w:rsid w:val="00F71BC0"/>
    <w:rsid w:val="00F72DCE"/>
    <w:rsid w:val="00F73003"/>
    <w:rsid w:val="00F75D3C"/>
    <w:rsid w:val="00F7614C"/>
    <w:rsid w:val="00F776A2"/>
    <w:rsid w:val="00F8414C"/>
    <w:rsid w:val="00F906CE"/>
    <w:rsid w:val="00F9195D"/>
    <w:rsid w:val="00F91CBF"/>
    <w:rsid w:val="00F94119"/>
    <w:rsid w:val="00F94C22"/>
    <w:rsid w:val="00F97698"/>
    <w:rsid w:val="00F97A48"/>
    <w:rsid w:val="00FA2EA2"/>
    <w:rsid w:val="00FA6DFB"/>
    <w:rsid w:val="00FA6E0E"/>
    <w:rsid w:val="00FA76A7"/>
    <w:rsid w:val="00FA7FDF"/>
    <w:rsid w:val="00FB299F"/>
    <w:rsid w:val="00FB50BA"/>
    <w:rsid w:val="00FB5206"/>
    <w:rsid w:val="00FB7061"/>
    <w:rsid w:val="00FC0D73"/>
    <w:rsid w:val="00FC1935"/>
    <w:rsid w:val="00FC3428"/>
    <w:rsid w:val="00FC43B0"/>
    <w:rsid w:val="00FC5967"/>
    <w:rsid w:val="00FC718E"/>
    <w:rsid w:val="00FD3709"/>
    <w:rsid w:val="00FD391F"/>
    <w:rsid w:val="00FD55D4"/>
    <w:rsid w:val="00FD59E0"/>
    <w:rsid w:val="00FD5DA5"/>
    <w:rsid w:val="00FE39F5"/>
    <w:rsid w:val="00FE444E"/>
    <w:rsid w:val="00FE46F3"/>
    <w:rsid w:val="00FE6AB7"/>
    <w:rsid w:val="00FE7427"/>
    <w:rsid w:val="00FF10F3"/>
    <w:rsid w:val="00FF13A3"/>
    <w:rsid w:val="00FF189C"/>
    <w:rsid w:val="00FF4B5B"/>
    <w:rsid w:val="00FF7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E22"/>
    <w:pPr>
      <w:jc w:val="both"/>
    </w:pPr>
    <w:rPr>
      <w:rFonts w:ascii="Garamond" w:hAnsi="Garamond"/>
      <w:sz w:val="22"/>
      <w:lang w:eastAsia="en-US"/>
    </w:rPr>
  </w:style>
  <w:style w:type="paragraph" w:styleId="Heading1">
    <w:name w:val="heading 1"/>
    <w:basedOn w:val="HeadingBase"/>
    <w:next w:val="BodyText"/>
    <w:qFormat/>
    <w:rsid w:val="00341E22"/>
    <w:pPr>
      <w:ind w:left="-2160"/>
      <w:jc w:val="left"/>
      <w:outlineLvl w:val="0"/>
    </w:pPr>
    <w:rPr>
      <w:spacing w:val="20"/>
      <w:kern w:val="28"/>
      <w:sz w:val="23"/>
    </w:rPr>
  </w:style>
  <w:style w:type="paragraph" w:styleId="Heading2">
    <w:name w:val="heading 2"/>
    <w:basedOn w:val="HeadingBase"/>
    <w:next w:val="BodyText"/>
    <w:qFormat/>
    <w:rsid w:val="00341E22"/>
    <w:pPr>
      <w:jc w:val="left"/>
      <w:outlineLvl w:val="1"/>
    </w:pPr>
    <w:rPr>
      <w:spacing w:val="5"/>
      <w:sz w:val="20"/>
    </w:rPr>
  </w:style>
  <w:style w:type="paragraph" w:styleId="Heading3">
    <w:name w:val="heading 3"/>
    <w:basedOn w:val="HeadingBase"/>
    <w:next w:val="BodyText"/>
    <w:qFormat/>
    <w:rsid w:val="00341E22"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rsid w:val="00341E22"/>
    <w:pPr>
      <w:spacing w:after="0"/>
      <w:jc w:val="left"/>
      <w:outlineLvl w:val="3"/>
    </w:pPr>
    <w:rPr>
      <w:i/>
      <w:caps w:val="0"/>
      <w:spacing w:val="5"/>
      <w:sz w:val="24"/>
    </w:rPr>
  </w:style>
  <w:style w:type="paragraph" w:styleId="Heading5">
    <w:name w:val="heading 5"/>
    <w:basedOn w:val="HeadingBase"/>
    <w:next w:val="BodyText"/>
    <w:qFormat/>
    <w:rsid w:val="00341E22"/>
    <w:pPr>
      <w:spacing w:after="220"/>
      <w:jc w:val="left"/>
      <w:outlineLvl w:val="4"/>
    </w:pPr>
    <w:rPr>
      <w:b/>
      <w:spacing w:val="20"/>
      <w:sz w:val="18"/>
    </w:rPr>
  </w:style>
  <w:style w:type="paragraph" w:styleId="Heading6">
    <w:name w:val="heading 6"/>
    <w:basedOn w:val="Normal"/>
    <w:next w:val="Normal"/>
    <w:qFormat/>
    <w:rsid w:val="00341E22"/>
    <w:pPr>
      <w:spacing w:before="240" w:line="240" w:lineRule="atLeast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rsid w:val="00341E22"/>
    <w:pPr>
      <w:numPr>
        <w:numId w:val="1"/>
      </w:numPr>
      <w:spacing w:after="60"/>
    </w:pPr>
  </w:style>
  <w:style w:type="paragraph" w:styleId="BodyText">
    <w:name w:val="Body Text"/>
    <w:basedOn w:val="Normal"/>
    <w:rsid w:val="00341E22"/>
    <w:pPr>
      <w:spacing w:after="220" w:line="240" w:lineRule="atLeast"/>
    </w:pPr>
  </w:style>
  <w:style w:type="paragraph" w:customStyle="1" w:styleId="Address1">
    <w:name w:val="Address 1"/>
    <w:basedOn w:val="Normal"/>
    <w:rsid w:val="00341E22"/>
    <w:pPr>
      <w:spacing w:line="160" w:lineRule="atLeast"/>
      <w:jc w:val="center"/>
    </w:pPr>
    <w:rPr>
      <w:caps/>
      <w:spacing w:val="30"/>
      <w:sz w:val="15"/>
    </w:rPr>
  </w:style>
  <w:style w:type="paragraph" w:customStyle="1" w:styleId="Address2">
    <w:name w:val="Address 2"/>
    <w:basedOn w:val="Normal"/>
    <w:rsid w:val="00341E22"/>
    <w:pPr>
      <w:spacing w:line="160" w:lineRule="atLeast"/>
      <w:jc w:val="center"/>
    </w:pPr>
    <w:rPr>
      <w:caps/>
      <w:spacing w:val="30"/>
      <w:sz w:val="15"/>
    </w:rPr>
  </w:style>
  <w:style w:type="paragraph" w:customStyle="1" w:styleId="CompanyName">
    <w:name w:val="Company Name"/>
    <w:basedOn w:val="Normal"/>
    <w:next w:val="JobTitle"/>
    <w:rsid w:val="00341E22"/>
    <w:pPr>
      <w:tabs>
        <w:tab w:val="left" w:pos="1440"/>
        <w:tab w:val="right" w:pos="6480"/>
      </w:tabs>
      <w:spacing w:before="220" w:line="220" w:lineRule="atLeast"/>
      <w:jc w:val="left"/>
    </w:pPr>
  </w:style>
  <w:style w:type="paragraph" w:customStyle="1" w:styleId="Institution">
    <w:name w:val="Institution"/>
    <w:basedOn w:val="Normal"/>
    <w:next w:val="Achievement"/>
    <w:rsid w:val="00341E22"/>
    <w:pPr>
      <w:tabs>
        <w:tab w:val="left" w:pos="1440"/>
        <w:tab w:val="right" w:pos="6480"/>
      </w:tabs>
      <w:spacing w:before="60" w:line="220" w:lineRule="atLeast"/>
      <w:jc w:val="left"/>
    </w:pPr>
  </w:style>
  <w:style w:type="paragraph" w:customStyle="1" w:styleId="JobTitle">
    <w:name w:val="Job Title"/>
    <w:next w:val="Achievement"/>
    <w:rsid w:val="00341E22"/>
    <w:pPr>
      <w:spacing w:before="40" w:after="40" w:line="220" w:lineRule="atLeast"/>
    </w:pPr>
    <w:rPr>
      <w:rFonts w:ascii="Garamond" w:hAnsi="Garamond"/>
      <w:i/>
      <w:spacing w:val="5"/>
      <w:sz w:val="23"/>
      <w:lang w:val="en-US" w:eastAsia="en-US"/>
    </w:rPr>
  </w:style>
  <w:style w:type="paragraph" w:customStyle="1" w:styleId="Name">
    <w:name w:val="Name"/>
    <w:basedOn w:val="Normal"/>
    <w:next w:val="Normal"/>
    <w:rsid w:val="00341E22"/>
    <w:pPr>
      <w:spacing w:after="440" w:line="240" w:lineRule="atLeast"/>
      <w:jc w:val="center"/>
    </w:pPr>
    <w:rPr>
      <w:caps/>
      <w:spacing w:val="80"/>
      <w:sz w:val="44"/>
    </w:rPr>
  </w:style>
  <w:style w:type="paragraph" w:customStyle="1" w:styleId="Objective">
    <w:name w:val="Objective"/>
    <w:basedOn w:val="Normal"/>
    <w:next w:val="BodyText"/>
    <w:rsid w:val="00341E22"/>
    <w:pPr>
      <w:spacing w:before="60" w:after="220" w:line="220" w:lineRule="atLeast"/>
    </w:pPr>
  </w:style>
  <w:style w:type="paragraph" w:customStyle="1" w:styleId="SectionTitle">
    <w:name w:val="Section Title"/>
    <w:basedOn w:val="Normal"/>
    <w:next w:val="Objective"/>
    <w:rsid w:val="00341E22"/>
    <w:pPr>
      <w:pBdr>
        <w:bottom w:val="single" w:sz="6" w:space="1" w:color="808080"/>
      </w:pBdr>
      <w:spacing w:before="220" w:line="220" w:lineRule="atLeast"/>
      <w:jc w:val="left"/>
    </w:pPr>
    <w:rPr>
      <w:caps/>
      <w:spacing w:val="15"/>
      <w:sz w:val="20"/>
    </w:rPr>
  </w:style>
  <w:style w:type="paragraph" w:customStyle="1" w:styleId="PersonalInfo">
    <w:name w:val="Personal Info"/>
    <w:basedOn w:val="Achievement"/>
    <w:next w:val="Achievement"/>
    <w:rsid w:val="00341E22"/>
    <w:pPr>
      <w:spacing w:before="220"/>
      <w:ind w:left="245" w:hanging="245"/>
    </w:pPr>
  </w:style>
  <w:style w:type="paragraph" w:styleId="BalloonText">
    <w:name w:val="Balloon Text"/>
    <w:basedOn w:val="Normal"/>
    <w:semiHidden/>
    <w:rsid w:val="00341E22"/>
    <w:rPr>
      <w:rFonts w:ascii="Tahoma" w:hAnsi="Tahoma" w:cs="Tahoma"/>
      <w:sz w:val="16"/>
      <w:szCs w:val="16"/>
    </w:rPr>
  </w:style>
  <w:style w:type="paragraph" w:customStyle="1" w:styleId="HeadingBase">
    <w:name w:val="Heading Base"/>
    <w:basedOn w:val="BodyText"/>
    <w:next w:val="BodyText"/>
    <w:rsid w:val="00341E22"/>
    <w:pPr>
      <w:keepNext/>
      <w:keepLines/>
      <w:spacing w:before="240" w:after="240"/>
    </w:pPr>
    <w:rPr>
      <w:caps/>
    </w:rPr>
  </w:style>
  <w:style w:type="paragraph" w:customStyle="1" w:styleId="HeaderBase">
    <w:name w:val="Header Base"/>
    <w:basedOn w:val="Normal"/>
    <w:rsid w:val="00341E22"/>
    <w:pPr>
      <w:spacing w:before="220" w:after="220" w:line="220" w:lineRule="atLeast"/>
      <w:ind w:left="-2160"/>
    </w:pPr>
    <w:rPr>
      <w:caps/>
    </w:rPr>
  </w:style>
  <w:style w:type="paragraph" w:customStyle="1" w:styleId="DocumentLabel">
    <w:name w:val="Document Label"/>
    <w:basedOn w:val="Normal"/>
    <w:next w:val="SectionTitle"/>
    <w:rsid w:val="00341E22"/>
    <w:pPr>
      <w:spacing w:after="220"/>
    </w:pPr>
    <w:rPr>
      <w:spacing w:val="-20"/>
      <w:sz w:val="48"/>
    </w:rPr>
  </w:style>
  <w:style w:type="paragraph" w:styleId="Date">
    <w:name w:val="Date"/>
    <w:basedOn w:val="BodyText"/>
    <w:rsid w:val="00341E22"/>
    <w:pPr>
      <w:keepNext/>
    </w:pPr>
  </w:style>
  <w:style w:type="paragraph" w:customStyle="1" w:styleId="CityState">
    <w:name w:val="City/State"/>
    <w:basedOn w:val="BodyText"/>
    <w:next w:val="BodyText"/>
    <w:rsid w:val="00341E22"/>
    <w:pPr>
      <w:keepNext/>
    </w:pPr>
  </w:style>
  <w:style w:type="character" w:customStyle="1" w:styleId="Lead-inEmphasis">
    <w:name w:val="Lead-in Emphasis"/>
    <w:rsid w:val="00341E22"/>
    <w:rPr>
      <w:rFonts w:ascii="Arial Black" w:hAnsi="Arial Black"/>
      <w:spacing w:val="-6"/>
      <w:sz w:val="18"/>
    </w:rPr>
  </w:style>
  <w:style w:type="paragraph" w:styleId="Header">
    <w:name w:val="header"/>
    <w:basedOn w:val="HeaderBase"/>
    <w:link w:val="HeaderChar"/>
    <w:uiPriority w:val="99"/>
    <w:rsid w:val="00341E22"/>
  </w:style>
  <w:style w:type="paragraph" w:styleId="Footer">
    <w:name w:val="footer"/>
    <w:basedOn w:val="HeaderBase"/>
    <w:link w:val="FooterChar"/>
    <w:uiPriority w:val="99"/>
    <w:rsid w:val="00341E22"/>
    <w:pPr>
      <w:tabs>
        <w:tab w:val="right" w:pos="7320"/>
      </w:tabs>
      <w:spacing w:line="240" w:lineRule="atLeast"/>
      <w:ind w:right="-840"/>
      <w:jc w:val="left"/>
    </w:pPr>
  </w:style>
  <w:style w:type="paragraph" w:customStyle="1" w:styleId="SectionSubtitle">
    <w:name w:val="Section Subtitle"/>
    <w:basedOn w:val="SectionTitle"/>
    <w:next w:val="Normal"/>
    <w:rsid w:val="00341E22"/>
    <w:rPr>
      <w:i/>
      <w:caps w:val="0"/>
      <w:spacing w:val="10"/>
      <w:sz w:val="24"/>
    </w:rPr>
  </w:style>
  <w:style w:type="character" w:styleId="PageNumber">
    <w:name w:val="page number"/>
    <w:rsid w:val="00341E22"/>
    <w:rPr>
      <w:sz w:val="24"/>
    </w:rPr>
  </w:style>
  <w:style w:type="character" w:styleId="Emphasis">
    <w:name w:val="Emphasis"/>
    <w:uiPriority w:val="20"/>
    <w:qFormat/>
    <w:rsid w:val="00341E22"/>
    <w:rPr>
      <w:rFonts w:ascii="Garamond" w:hAnsi="Garamond"/>
      <w:caps/>
      <w:spacing w:val="0"/>
      <w:sz w:val="18"/>
    </w:rPr>
  </w:style>
  <w:style w:type="paragraph" w:styleId="BodyTextIndent">
    <w:name w:val="Body Text Indent"/>
    <w:basedOn w:val="BodyText"/>
    <w:rsid w:val="00341E22"/>
    <w:pPr>
      <w:ind w:left="720"/>
    </w:pPr>
  </w:style>
  <w:style w:type="character" w:customStyle="1" w:styleId="Job">
    <w:name w:val="Job"/>
    <w:basedOn w:val="DefaultParagraphFont"/>
    <w:rsid w:val="00341E22"/>
  </w:style>
  <w:style w:type="paragraph" w:customStyle="1" w:styleId="PersonalData">
    <w:name w:val="Personal Data"/>
    <w:basedOn w:val="BodyText"/>
    <w:rsid w:val="00341E22"/>
    <w:pPr>
      <w:spacing w:after="120" w:line="240" w:lineRule="exact"/>
      <w:ind w:left="-1080" w:right="1080"/>
    </w:pPr>
    <w:rPr>
      <w:rFonts w:ascii="Arial" w:hAnsi="Arial"/>
      <w:i/>
    </w:rPr>
  </w:style>
  <w:style w:type="paragraph" w:customStyle="1" w:styleId="CompanyNameOne">
    <w:name w:val="Company Name One"/>
    <w:basedOn w:val="CompanyName"/>
    <w:next w:val="JobTitle"/>
    <w:rsid w:val="00341E22"/>
    <w:pPr>
      <w:spacing w:before="60"/>
    </w:pPr>
  </w:style>
  <w:style w:type="paragraph" w:customStyle="1" w:styleId="NoTitle">
    <w:name w:val="No Title"/>
    <w:basedOn w:val="SectionTitle"/>
    <w:rsid w:val="00341E22"/>
    <w:pPr>
      <w:pBdr>
        <w:bottom w:val="none" w:sz="0" w:space="0" w:color="auto"/>
      </w:pBdr>
    </w:pPr>
  </w:style>
  <w:style w:type="character" w:styleId="Hyperlink">
    <w:name w:val="Hyperlink"/>
    <w:basedOn w:val="DefaultParagraphFont"/>
    <w:uiPriority w:val="99"/>
    <w:unhideWhenUsed/>
    <w:rsid w:val="0058205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4C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76E1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60942"/>
    <w:rPr>
      <w:rFonts w:ascii="Garamond" w:hAnsi="Garamond"/>
      <w:caps/>
      <w:sz w:val="22"/>
      <w:lang w:eastAsia="en-US"/>
    </w:rPr>
  </w:style>
  <w:style w:type="paragraph" w:customStyle="1" w:styleId="Default">
    <w:name w:val="Default"/>
    <w:rsid w:val="006775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mp-info-heading">
    <w:name w:val="emp-info-heading"/>
    <w:basedOn w:val="DefaultParagraphFont"/>
    <w:rsid w:val="004F7804"/>
  </w:style>
  <w:style w:type="paragraph" w:styleId="NormalWeb">
    <w:name w:val="Normal (Web)"/>
    <w:basedOn w:val="Normal"/>
    <w:uiPriority w:val="99"/>
    <w:unhideWhenUsed/>
    <w:rsid w:val="004F7804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CA"/>
    </w:rPr>
  </w:style>
  <w:style w:type="character" w:customStyle="1" w:styleId="emp-detail-text">
    <w:name w:val="emp-detail-text"/>
    <w:basedOn w:val="DefaultParagraphFont"/>
    <w:rsid w:val="004F7804"/>
  </w:style>
  <w:style w:type="character" w:customStyle="1" w:styleId="rwrro">
    <w:name w:val="rwrro"/>
    <w:basedOn w:val="DefaultParagraphFont"/>
    <w:rsid w:val="00F32A3B"/>
  </w:style>
  <w:style w:type="character" w:customStyle="1" w:styleId="publication-meta-journal">
    <w:name w:val="publication-meta-journal"/>
    <w:basedOn w:val="DefaultParagraphFont"/>
    <w:rsid w:val="008D05AF"/>
  </w:style>
  <w:style w:type="character" w:customStyle="1" w:styleId="publication-meta-date">
    <w:name w:val="publication-meta-date"/>
    <w:basedOn w:val="DefaultParagraphFont"/>
    <w:rsid w:val="008D05AF"/>
  </w:style>
  <w:style w:type="paragraph" w:styleId="NoSpacing">
    <w:name w:val="No Spacing"/>
    <w:uiPriority w:val="1"/>
    <w:qFormat/>
    <w:rsid w:val="003C100E"/>
    <w:pPr>
      <w:jc w:val="both"/>
    </w:pPr>
    <w:rPr>
      <w:rFonts w:ascii="Garamond" w:hAnsi="Garamond"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04E49"/>
    <w:rPr>
      <w:rFonts w:ascii="Garamond" w:hAnsi="Garamond"/>
      <w:caps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3/jas/sky404.1112" TargetMode="External"/><Relationship Id="rId13" Type="http://schemas.openxmlformats.org/officeDocument/2006/relationships/hyperlink" Target="https://doi.org/10.1093/jas/sky404.564" TargetMode="External"/><Relationship Id="rId18" Type="http://schemas.openxmlformats.org/officeDocument/2006/relationships/hyperlink" Target="https://doi.org/10.1093/jas/sky404.257" TargetMode="External"/><Relationship Id="rId26" Type="http://schemas.openxmlformats.org/officeDocument/2006/relationships/hyperlink" Target="https://doi.org/10.2527/jam2016-08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adsa.org/2018/Presenter/MoaeenudDinMuhammad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ghulam.bilal@mail.mcgill.ca" TargetMode="External"/><Relationship Id="rId12" Type="http://schemas.openxmlformats.org/officeDocument/2006/relationships/hyperlink" Target="https://doi.org/10.1093/jas/sky404.1121" TargetMode="External"/><Relationship Id="rId17" Type="http://schemas.openxmlformats.org/officeDocument/2006/relationships/hyperlink" Target="https://doi.org/10.1093/jas/sky404.316" TargetMode="External"/><Relationship Id="rId25" Type="http://schemas.openxmlformats.org/officeDocument/2006/relationships/hyperlink" Target="https://doi.org/10.2527/jam2016-1720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i.org/10.1093/jas/sky404.989" TargetMode="External"/><Relationship Id="rId20" Type="http://schemas.openxmlformats.org/officeDocument/2006/relationships/hyperlink" Target="https://doi.org/10.1093/jas/sky404.832" TargetMode="External"/><Relationship Id="rId29" Type="http://schemas.openxmlformats.org/officeDocument/2006/relationships/hyperlink" Target="https://link.springer.com/article/10.1007/s11250-021-02825-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93/jas/sky404.1016" TargetMode="External"/><Relationship Id="rId24" Type="http://schemas.openxmlformats.org/officeDocument/2006/relationships/hyperlink" Target="https://doi.org/10.2527/jam2016-0274" TargetMode="External"/><Relationship Id="rId32" Type="http://schemas.openxmlformats.org/officeDocument/2006/relationships/hyperlink" Target="mailto:john.f.hayes@mcgill.c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93/jas/sky404.984" TargetMode="External"/><Relationship Id="rId23" Type="http://schemas.openxmlformats.org/officeDocument/2006/relationships/hyperlink" Target="https://m.adsa.org/2018/Presenter/MoaeenudDinMuhammad" TargetMode="External"/><Relationship Id="rId28" Type="http://schemas.openxmlformats.org/officeDocument/2006/relationships/hyperlink" Target="https://link.springer.com/article/10.1007/s11250-021-02825-w" TargetMode="External"/><Relationship Id="rId10" Type="http://schemas.openxmlformats.org/officeDocument/2006/relationships/hyperlink" Target="https://doi.org/10.1093/jas/sky404.988" TargetMode="External"/><Relationship Id="rId19" Type="http://schemas.openxmlformats.org/officeDocument/2006/relationships/hyperlink" Target="https://doi.org/10.1093/jas/sky404.827" TargetMode="External"/><Relationship Id="rId31" Type="http://schemas.openxmlformats.org/officeDocument/2006/relationships/hyperlink" Target="https://www.mdpi.com/journal/appls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93/jas/sky404.985" TargetMode="External"/><Relationship Id="rId14" Type="http://schemas.openxmlformats.org/officeDocument/2006/relationships/hyperlink" Target="https://doi.org/10.1093/jas/sky404.566" TargetMode="External"/><Relationship Id="rId22" Type="http://schemas.openxmlformats.org/officeDocument/2006/relationships/hyperlink" Target="https://m.adsa.org/2018/Presenter/MoaeenudDinMuhammad" TargetMode="External"/><Relationship Id="rId27" Type="http://schemas.openxmlformats.org/officeDocument/2006/relationships/hyperlink" Target="https://link.springer.com/article/10.1007/s11250-021-02825-w" TargetMode="External"/><Relationship Id="rId30" Type="http://schemas.openxmlformats.org/officeDocument/2006/relationships/hyperlink" Target="https://link.springer.com/article/10.1007/s11250-021-02825-w" TargetMode="Externa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Resume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Resume Wizard.wiz</Template>
  <TotalTime>0</TotalTime>
  <Pages>17</Pages>
  <Words>6221</Words>
  <Characters>35464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Wizard</vt:lpstr>
    </vt:vector>
  </TitlesOfParts>
  <LinksUpToDate>false</LinksUpToDate>
  <CharactersWithSpaces>41602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Wizard</dc:title>
  <dc:creator/>
  <cp:lastModifiedBy/>
  <cp:revision>1</cp:revision>
  <cp:lastPrinted>2008-04-18T04:10:00Z</cp:lastPrinted>
  <dcterms:created xsi:type="dcterms:W3CDTF">2022-06-10T19:38:00Z</dcterms:created>
  <dcterms:modified xsi:type="dcterms:W3CDTF">2022-06-10T19:38:00Z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2003051900</vt:i4>
  </property>
  <property fmtid="{D5CDD505-2E9C-101B-9397-08002B2CF9AE}" pid="4" name="LCID">
    <vt:i4>1033</vt:i4>
  </property>
</Properties>
</file>